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B2D92" w14:textId="0706835C" w:rsidR="008043F8" w:rsidRDefault="008043F8" w:rsidP="00294D88">
      <w:pPr>
        <w:pStyle w:val="CoverLogo"/>
        <w:tabs>
          <w:tab w:val="left" w:pos="10080"/>
        </w:tabs>
        <w:spacing w:before="0" w:after="0"/>
        <w:ind w:left="0" w:right="0"/>
        <w:jc w:val="both"/>
        <w:rPr>
          <w:color w:val="7F7F7F" w:themeColor="text1" w:themeTint="80"/>
          <w:szCs w:val="18"/>
          <w14:numForm w14:val="lining"/>
        </w:rPr>
      </w:pPr>
    </w:p>
    <w:sdt>
      <w:sdtPr>
        <w:rPr>
          <w:color w:val="7F7F7F" w:themeColor="text1" w:themeTint="80"/>
          <w:szCs w:val="18"/>
          <w14:numForm w14:val="lining"/>
        </w:rPr>
        <w:id w:val="696284006"/>
        <w:docPartObj>
          <w:docPartGallery w:val="Cover Pages"/>
          <w:docPartUnique/>
        </w:docPartObj>
      </w:sdtPr>
      <w:sdtEndPr/>
      <w:sdtContent>
        <w:p w14:paraId="396A309A" w14:textId="17DCB367" w:rsidR="0019343B" w:rsidRPr="00151FAE" w:rsidRDefault="0019343B" w:rsidP="00294D88">
          <w:pPr>
            <w:pStyle w:val="CoverLogo"/>
            <w:tabs>
              <w:tab w:val="left" w:pos="10080"/>
            </w:tabs>
            <w:spacing w:before="0" w:after="0"/>
            <w:ind w:left="0" w:right="0"/>
            <w:jc w:val="both"/>
            <w:rPr>
              <w:color w:val="7F7F7F" w:themeColor="text1" w:themeTint="80"/>
              <w:szCs w:val="18"/>
            </w:rPr>
          </w:pPr>
          <w:r w:rsidRPr="0019343B">
            <w:rPr>
              <w:rFonts w:ascii="Trajan Pro" w:hAnsi="Trajan Pro"/>
              <w:color w:val="7F7F7F" w:themeColor="text1" w:themeTint="80"/>
              <w:sz w:val="40"/>
              <w:szCs w:val="40"/>
            </w:rPr>
            <w:t>Libertarian National Committee</w:t>
          </w:r>
        </w:p>
        <w:p w14:paraId="17666BFC" w14:textId="43C15DB7" w:rsidR="00014B13"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color w:val="7F7F7F" w:themeColor="text1" w:themeTint="80"/>
              <w:sz w:val="60"/>
              <w:szCs w:val="60"/>
            </w:rPr>
            <w:t>Region 1</w:t>
          </w:r>
          <w:r w:rsidR="00151FAE">
            <w:rPr>
              <w:rFonts w:ascii="Trajan Pro" w:hAnsi="Trajan Pro"/>
              <w:color w:val="7F7F7F" w:themeColor="text1" w:themeTint="80"/>
              <w:sz w:val="60"/>
              <w:szCs w:val="60"/>
            </w:rPr>
            <w:t xml:space="preserve"> Report</w:t>
          </w:r>
        </w:p>
        <w:p w14:paraId="4F496D1A" w14:textId="77777777" w:rsidR="00151FAE" w:rsidRPr="00257AE3" w:rsidRDefault="00151FAE" w:rsidP="00294D88">
          <w:pPr>
            <w:pStyle w:val="CoverLogo"/>
            <w:tabs>
              <w:tab w:val="left" w:pos="10080"/>
            </w:tabs>
            <w:spacing w:before="0" w:after="0"/>
            <w:ind w:left="0" w:right="0"/>
            <w:jc w:val="both"/>
            <w:rPr>
              <w:rFonts w:ascii="Trajan Pro" w:hAnsi="Trajan Pro"/>
              <w:color w:val="7F7F7F" w:themeColor="text1" w:themeTint="80"/>
            </w:rPr>
          </w:pPr>
        </w:p>
        <w:p w14:paraId="4EEB4E05" w14:textId="6B121250" w:rsidR="00151FAE"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noProof/>
              <w:color w:val="7F7F7F" w:themeColor="text1" w:themeTint="80"/>
              <w:sz w:val="60"/>
              <w:szCs w:val="60"/>
            </w:rPr>
            <w:drawing>
              <wp:inline distT="0" distB="0" distL="0" distR="0" wp14:anchorId="2F55737C" wp14:editId="658DEF6C">
                <wp:extent cx="6375400" cy="39899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collagedropshadow.png"/>
                        <pic:cNvPicPr/>
                      </pic:nvPicPr>
                      <pic:blipFill>
                        <a:blip r:embed="rId9"/>
                        <a:stretch>
                          <a:fillRect/>
                        </a:stretch>
                      </pic:blipFill>
                      <pic:spPr>
                        <a:xfrm>
                          <a:off x="0" y="0"/>
                          <a:ext cx="6379342" cy="3992401"/>
                        </a:xfrm>
                        <a:prstGeom prst="rect">
                          <a:avLst/>
                        </a:prstGeom>
                      </pic:spPr>
                    </pic:pic>
                  </a:graphicData>
                </a:graphic>
              </wp:inline>
            </w:drawing>
          </w:r>
        </w:p>
        <w:p w14:paraId="50AF9630" w14:textId="77777777" w:rsidR="005F34D5" w:rsidRDefault="00257AE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Regional Report for </w:t>
          </w:r>
          <w:r w:rsidR="005F34D5">
            <w:rPr>
              <w:rFonts w:ascii="Trajan Pro" w:hAnsi="Trajan Pro"/>
              <w:color w:val="404040" w:themeColor="text1" w:themeTint="BF"/>
            </w:rPr>
            <w:t>Region 1</w:t>
          </w:r>
        </w:p>
        <w:p w14:paraId="7CB02725" w14:textId="15EDEAC1" w:rsidR="005F34D5" w:rsidRDefault="00D54F33" w:rsidP="00294D88">
          <w:pPr>
            <w:pStyle w:val="Subtitle"/>
            <w:spacing w:before="0" w:after="0"/>
            <w:jc w:val="both"/>
            <w:rPr>
              <w:rFonts w:ascii="Trajan Pro" w:hAnsi="Trajan Pro"/>
              <w:color w:val="404040" w:themeColor="text1" w:themeTint="BF"/>
            </w:rPr>
          </w:pPr>
          <w:r>
            <w:rPr>
              <w:rFonts w:ascii="Arial" w:hAnsi="Arial" w:cs="Arial"/>
              <w:color w:val="757575"/>
              <w:sz w:val="20"/>
              <w:szCs w:val="20"/>
              <w:shd w:val="clear" w:color="auto" w:fill="FFFFFF"/>
            </w:rPr>
            <w:t>A</w:t>
          </w:r>
          <w:r w:rsidR="005F34D5">
            <w:rPr>
              <w:rFonts w:ascii="Trajan Pro" w:hAnsi="Trajan Pro"/>
              <w:color w:val="404040" w:themeColor="text1" w:themeTint="BF"/>
            </w:rPr>
            <w:t xml:space="preserve">laska, Arizona, Colorado, Hawaii, Kansas, </w:t>
          </w:r>
          <w:r>
            <w:rPr>
              <w:rFonts w:ascii="Trajan Pro" w:hAnsi="Trajan Pro"/>
              <w:color w:val="404040" w:themeColor="text1" w:themeTint="BF"/>
            </w:rPr>
            <w:t>Montana,</w:t>
          </w:r>
        </w:p>
        <w:p w14:paraId="3D27CF11" w14:textId="1A053426" w:rsidR="005F34D5" w:rsidRDefault="00D54F3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New Mexico, Oregon, </w:t>
          </w:r>
          <w:r w:rsidR="005F34D5">
            <w:rPr>
              <w:rFonts w:ascii="Trajan Pro" w:hAnsi="Trajan Pro"/>
              <w:color w:val="404040" w:themeColor="text1" w:themeTint="BF"/>
            </w:rPr>
            <w:t>Utah, Washington, and Wyoming</w:t>
          </w:r>
        </w:p>
        <w:p w14:paraId="341CEBE9" w14:textId="0655B39F" w:rsidR="00151FAE" w:rsidRDefault="00232FCC" w:rsidP="00FC196F">
          <w:pPr>
            <w:pStyle w:val="Subtitle"/>
            <w:spacing w:before="0" w:after="0"/>
            <w:jc w:val="left"/>
          </w:pPr>
          <w:r>
            <w:rPr>
              <w:rFonts w:ascii="Trajan Pro" w:hAnsi="Trajan Pro"/>
              <w:color w:val="404040" w:themeColor="text1" w:themeTint="BF"/>
            </w:rPr>
            <w:br/>
          </w:r>
          <w:r w:rsidR="0019343B" w:rsidRPr="00257AE3">
            <w:rPr>
              <w:rFonts w:ascii="Trajan Pro" w:hAnsi="Trajan Pro"/>
              <w:color w:val="404040" w:themeColor="text1" w:themeTint="BF"/>
            </w:rPr>
            <w:t>Libertarian Na</w:t>
          </w:r>
          <w:r w:rsidR="002D6338">
            <w:rPr>
              <w:rFonts w:ascii="Trajan Pro" w:hAnsi="Trajan Pro"/>
              <w:color w:val="404040" w:themeColor="text1" w:themeTint="BF"/>
            </w:rPr>
            <w:t>tional Committee Meeting</w:t>
          </w:r>
          <w:r w:rsidR="002D6338">
            <w:rPr>
              <w:rFonts w:ascii="Trajan Pro" w:hAnsi="Trajan Pro"/>
              <w:color w:val="404040" w:themeColor="text1" w:themeTint="BF"/>
            </w:rPr>
            <w:br/>
          </w:r>
          <w:r w:rsidR="00942DE4">
            <w:rPr>
              <w:rFonts w:ascii="Trajan Pro" w:hAnsi="Trajan Pro"/>
              <w:color w:val="404040" w:themeColor="text1" w:themeTint="BF"/>
            </w:rPr>
            <w:t>December</w:t>
          </w:r>
          <w:r w:rsidR="00356B11">
            <w:rPr>
              <w:rFonts w:ascii="Trajan Pro" w:hAnsi="Trajan Pro"/>
              <w:color w:val="404040" w:themeColor="text1" w:themeTint="BF"/>
            </w:rPr>
            <w:t xml:space="preserve"> </w:t>
          </w:r>
          <w:r w:rsidR="00942DE4">
            <w:rPr>
              <w:rFonts w:ascii="Trajan Pro" w:hAnsi="Trajan Pro"/>
              <w:color w:val="404040" w:themeColor="text1" w:themeTint="BF"/>
            </w:rPr>
            <w:t>1</w:t>
          </w:r>
          <w:r w:rsidR="00356B11">
            <w:rPr>
              <w:rFonts w:ascii="Trajan Pro" w:hAnsi="Trajan Pro"/>
              <w:color w:val="404040" w:themeColor="text1" w:themeTint="BF"/>
            </w:rPr>
            <w:t>-</w:t>
          </w:r>
          <w:r w:rsidR="00942DE4">
            <w:rPr>
              <w:rFonts w:ascii="Trajan Pro" w:hAnsi="Trajan Pro"/>
              <w:color w:val="404040" w:themeColor="text1" w:themeTint="BF"/>
            </w:rPr>
            <w:t>2</w:t>
          </w:r>
          <w:r w:rsidR="00367429">
            <w:rPr>
              <w:rFonts w:ascii="Trajan Pro" w:hAnsi="Trajan Pro"/>
              <w:color w:val="404040" w:themeColor="text1" w:themeTint="BF"/>
            </w:rPr>
            <w:t>, 201</w:t>
          </w:r>
          <w:r w:rsidR="00356B11">
            <w:rPr>
              <w:rFonts w:ascii="Trajan Pro" w:hAnsi="Trajan Pro"/>
              <w:color w:val="404040" w:themeColor="text1" w:themeTint="BF"/>
            </w:rPr>
            <w:t>8</w:t>
          </w:r>
          <w:r>
            <w:rPr>
              <w:rFonts w:ascii="Trajan Pro" w:hAnsi="Trajan Pro"/>
              <w:color w:val="404040" w:themeColor="text1" w:themeTint="BF"/>
            </w:rPr>
            <w:br/>
          </w:r>
        </w:p>
        <w:p w14:paraId="5493182B" w14:textId="3011EC34" w:rsidR="00232FCC" w:rsidRDefault="00232FCC" w:rsidP="00294D88">
          <w:pPr>
            <w:pStyle w:val="CompanyInfo"/>
            <w:jc w:val="both"/>
            <w:rPr>
              <w:szCs w:val="24"/>
            </w:rPr>
          </w:pPr>
        </w:p>
        <w:p w14:paraId="3A9F4E73" w14:textId="77777777" w:rsidR="00EB25E6" w:rsidRDefault="00EB25E6" w:rsidP="00294D88">
          <w:pPr>
            <w:pStyle w:val="CompanyInfo"/>
            <w:jc w:val="both"/>
            <w:rPr>
              <w:szCs w:val="24"/>
            </w:rPr>
            <w:sectPr w:rsidR="00EB25E6" w:rsidSect="009B6432">
              <w:headerReference w:type="even" r:id="rId10"/>
              <w:headerReference w:type="default" r:id="rId11"/>
              <w:footerReference w:type="even" r:id="rId12"/>
              <w:footerReference w:type="default" r:id="rId13"/>
              <w:headerReference w:type="first" r:id="rId14"/>
              <w:footerReference w:type="first" r:id="rId15"/>
              <w:pgSz w:w="12240" w:h="15840" w:code="1"/>
              <w:pgMar w:top="720" w:right="1080" w:bottom="630" w:left="1080" w:header="576" w:footer="0" w:gutter="0"/>
              <w:cols w:space="720"/>
              <w:titlePg/>
              <w:docGrid w:linePitch="360"/>
            </w:sectPr>
          </w:pPr>
        </w:p>
        <w:p w14:paraId="2A131140" w14:textId="40EF6E62" w:rsidR="00257AE3" w:rsidRPr="00257AE3" w:rsidRDefault="00257AE3" w:rsidP="00294D88">
          <w:pPr>
            <w:pStyle w:val="CompanyInfo"/>
            <w:spacing w:before="120"/>
            <w:jc w:val="both"/>
            <w:rPr>
              <w:b/>
              <w:szCs w:val="24"/>
              <w:u w:val="single"/>
            </w:rPr>
          </w:pPr>
          <w:r w:rsidRPr="00257AE3">
            <w:rPr>
              <w:b/>
              <w:szCs w:val="24"/>
              <w:u w:val="single"/>
            </w:rPr>
            <w:t xml:space="preserve">Region </w:t>
          </w:r>
          <w:r w:rsidR="005F34D5">
            <w:rPr>
              <w:b/>
              <w:szCs w:val="24"/>
              <w:u w:val="single"/>
            </w:rPr>
            <w:t>1</w:t>
          </w:r>
          <w:r w:rsidRPr="00257AE3">
            <w:rPr>
              <w:b/>
              <w:szCs w:val="24"/>
              <w:u w:val="single"/>
            </w:rPr>
            <w:t xml:space="preserve"> Representative</w:t>
          </w:r>
        </w:p>
        <w:p w14:paraId="38897FBE" w14:textId="066C8585" w:rsidR="00B113E8" w:rsidRPr="0019343B" w:rsidRDefault="001D0867" w:rsidP="00294D88">
          <w:pPr>
            <w:pStyle w:val="CompanyInfo"/>
            <w:spacing w:before="120"/>
            <w:jc w:val="both"/>
            <w:rPr>
              <w:szCs w:val="24"/>
            </w:rPr>
          </w:pPr>
          <w:r>
            <w:rPr>
              <w:szCs w:val="24"/>
            </w:rPr>
            <w:t>M</w:t>
          </w:r>
          <w:r w:rsidR="00D54F33">
            <w:rPr>
              <w:szCs w:val="24"/>
            </w:rPr>
            <w:t>r. Richard Longstreth</w:t>
          </w:r>
          <w:r w:rsidR="00D45237" w:rsidRPr="0019343B">
            <w:rPr>
              <w:szCs w:val="24"/>
            </w:rPr>
            <w:t xml:space="preserve">, </w:t>
          </w:r>
          <w:r w:rsidR="00D54F33">
            <w:rPr>
              <w:szCs w:val="24"/>
            </w:rPr>
            <w:t>Arizona</w:t>
          </w:r>
        </w:p>
        <w:p w14:paraId="0DF67E68" w14:textId="77777777" w:rsidR="00B113E8" w:rsidRPr="0019343B" w:rsidRDefault="0019343B" w:rsidP="00294D88">
          <w:pPr>
            <w:pStyle w:val="CompanyInfo"/>
            <w:spacing w:before="120"/>
            <w:jc w:val="both"/>
            <w:rPr>
              <w:szCs w:val="24"/>
            </w:rPr>
          </w:pPr>
          <w:r w:rsidRPr="0019343B">
            <w:rPr>
              <w:szCs w:val="24"/>
            </w:rPr>
            <w:t>Libertarian National Committee</w:t>
          </w:r>
        </w:p>
        <w:p w14:paraId="445C2237" w14:textId="0EB7AA20" w:rsidR="0019343B" w:rsidRDefault="00D45237" w:rsidP="00294D88">
          <w:pPr>
            <w:pStyle w:val="CompanyInfo"/>
            <w:spacing w:before="120"/>
            <w:jc w:val="both"/>
            <w:rPr>
              <w:szCs w:val="24"/>
            </w:rPr>
          </w:pPr>
          <w:r w:rsidRPr="0019343B">
            <w:rPr>
              <w:rStyle w:val="Strong"/>
              <w:szCs w:val="24"/>
            </w:rPr>
            <w:t>T:</w:t>
          </w:r>
          <w:r w:rsidRPr="0019343B">
            <w:rPr>
              <w:szCs w:val="24"/>
            </w:rPr>
            <w:t xml:space="preserve"> </w:t>
          </w:r>
          <w:r w:rsidR="00D54F33">
            <w:rPr>
              <w:szCs w:val="24"/>
            </w:rPr>
            <w:t>931.538.9300</w:t>
          </w:r>
          <w:r w:rsidR="00257AE3" w:rsidRPr="0019343B">
            <w:rPr>
              <w:szCs w:val="24"/>
            </w:rPr>
            <w:t xml:space="preserve"> </w:t>
          </w:r>
          <w:r w:rsidR="00257AE3" w:rsidRPr="006237E9">
            <w:rPr>
              <w:b/>
              <w:szCs w:val="24"/>
            </w:rPr>
            <w:t>E</w:t>
          </w:r>
          <w:r w:rsidRPr="0019343B">
            <w:rPr>
              <w:rStyle w:val="Strong"/>
              <w:szCs w:val="24"/>
            </w:rPr>
            <w:t>:</w:t>
          </w:r>
          <w:r w:rsidRPr="0019343B">
            <w:rPr>
              <w:szCs w:val="24"/>
            </w:rPr>
            <w:t xml:space="preserve"> </w:t>
          </w:r>
          <w:r w:rsidR="00D54F33" w:rsidRPr="00D54F33">
            <w:rPr>
              <w:sz w:val="23"/>
              <w:szCs w:val="23"/>
            </w:rPr>
            <w:t>Richard.Longstreth</w:t>
          </w:r>
          <w:r w:rsidR="005F34D5" w:rsidRPr="00D54F33">
            <w:rPr>
              <w:sz w:val="23"/>
              <w:szCs w:val="23"/>
            </w:rPr>
            <w:t>@LP</w:t>
          </w:r>
          <w:r w:rsidR="001D0867" w:rsidRPr="00D54F33">
            <w:rPr>
              <w:sz w:val="23"/>
              <w:szCs w:val="23"/>
            </w:rPr>
            <w:t>.org</w:t>
          </w:r>
          <w:r w:rsidR="00014B13">
            <w:rPr>
              <w:szCs w:val="24"/>
            </w:rPr>
            <w:t xml:space="preserve"> </w:t>
          </w:r>
        </w:p>
        <w:p w14:paraId="1D9967EE" w14:textId="28679EA3" w:rsidR="00257AE3" w:rsidRDefault="00257AE3" w:rsidP="00294D88">
          <w:pPr>
            <w:pStyle w:val="CompanyInfo"/>
            <w:spacing w:before="120"/>
            <w:jc w:val="both"/>
            <w:rPr>
              <w:b/>
              <w:szCs w:val="24"/>
            </w:rPr>
          </w:pPr>
        </w:p>
        <w:p w14:paraId="05B65B31" w14:textId="43A11F56" w:rsidR="00257AE3" w:rsidRPr="00257AE3" w:rsidRDefault="00014B13" w:rsidP="00294D88">
          <w:pPr>
            <w:pStyle w:val="CompanyInfo"/>
            <w:spacing w:before="120"/>
            <w:jc w:val="both"/>
            <w:rPr>
              <w:b/>
              <w:szCs w:val="24"/>
              <w:u w:val="single"/>
            </w:rPr>
          </w:pPr>
          <w:r>
            <w:rPr>
              <w:szCs w:val="24"/>
            </w:rPr>
            <w:t xml:space="preserve"> </w:t>
          </w:r>
          <w:r w:rsidR="001D0867">
            <w:rPr>
              <w:b/>
              <w:szCs w:val="24"/>
              <w:u w:val="single"/>
            </w:rPr>
            <w:t xml:space="preserve">Region </w:t>
          </w:r>
          <w:r w:rsidR="005F34D5">
            <w:rPr>
              <w:b/>
              <w:szCs w:val="24"/>
              <w:u w:val="single"/>
            </w:rPr>
            <w:t>1</w:t>
          </w:r>
          <w:r w:rsidR="001D0867">
            <w:rPr>
              <w:b/>
              <w:szCs w:val="24"/>
              <w:u w:val="single"/>
            </w:rPr>
            <w:t xml:space="preserve"> Alternate</w:t>
          </w:r>
        </w:p>
        <w:p w14:paraId="795615C5" w14:textId="7A8D6976" w:rsidR="00C834E0" w:rsidRDefault="00C834E0" w:rsidP="00C834E0">
          <w:pPr>
            <w:pStyle w:val="CompanyInfo"/>
            <w:spacing w:before="120"/>
            <w:jc w:val="left"/>
            <w:rPr>
              <w:szCs w:val="24"/>
            </w:rPr>
          </w:pPr>
          <w:r>
            <w:rPr>
              <w:szCs w:val="24"/>
            </w:rPr>
            <w:t>Mr. Craig Bowden, Utah</w:t>
          </w:r>
          <w:r w:rsidR="00257AE3">
            <w:rPr>
              <w:szCs w:val="24"/>
            </w:rPr>
            <w:br/>
          </w:r>
          <w:r>
            <w:rPr>
              <w:szCs w:val="24"/>
            </w:rPr>
            <w:t xml:space="preserve">Libertarian National Committee                             </w:t>
          </w:r>
          <w:r w:rsidRPr="0019343B">
            <w:rPr>
              <w:rStyle w:val="Strong"/>
              <w:szCs w:val="24"/>
            </w:rPr>
            <w:t>T:</w:t>
          </w:r>
          <w:r w:rsidRPr="0019343B">
            <w:rPr>
              <w:szCs w:val="24"/>
            </w:rPr>
            <w:t xml:space="preserve"> </w:t>
          </w:r>
          <w:r w:rsidR="000366AE">
            <w:rPr>
              <w:szCs w:val="24"/>
            </w:rPr>
            <w:t>801.882.</w:t>
          </w:r>
          <w:r w:rsidR="00CA539D">
            <w:rPr>
              <w:szCs w:val="24"/>
            </w:rPr>
            <w:t>6472</w:t>
          </w:r>
          <w:r w:rsidRPr="0019343B">
            <w:rPr>
              <w:szCs w:val="24"/>
            </w:rPr>
            <w:t xml:space="preserve"> </w:t>
          </w:r>
          <w:r w:rsidRPr="006237E9">
            <w:rPr>
              <w:b/>
              <w:szCs w:val="24"/>
            </w:rPr>
            <w:t>E</w:t>
          </w:r>
          <w:r w:rsidRPr="0019343B">
            <w:rPr>
              <w:rStyle w:val="Strong"/>
              <w:szCs w:val="24"/>
            </w:rPr>
            <w:t>:</w:t>
          </w:r>
          <w:r w:rsidRPr="0019343B">
            <w:rPr>
              <w:szCs w:val="24"/>
            </w:rPr>
            <w:t xml:space="preserve"> </w:t>
          </w:r>
          <w:r>
            <w:rPr>
              <w:szCs w:val="24"/>
            </w:rPr>
            <w:t>Craig.Bowden@LP</w:t>
          </w:r>
          <w:r w:rsidRPr="005F34D5">
            <w:rPr>
              <w:szCs w:val="24"/>
            </w:rPr>
            <w:t>.org</w:t>
          </w:r>
          <w:r>
            <w:rPr>
              <w:szCs w:val="24"/>
            </w:rPr>
            <w:t xml:space="preserve"> </w:t>
          </w:r>
        </w:p>
        <w:p w14:paraId="7896E785" w14:textId="199F6C5D" w:rsidR="00014B13" w:rsidRDefault="00690329" w:rsidP="00294D88">
          <w:pPr>
            <w:pStyle w:val="CompanyInfo"/>
            <w:spacing w:before="120"/>
            <w:jc w:val="both"/>
            <w:rPr>
              <w:szCs w:val="24"/>
            </w:rPr>
            <w:sectPr w:rsidR="00014B13" w:rsidSect="009B6432">
              <w:headerReference w:type="even" r:id="rId16"/>
              <w:headerReference w:type="default" r:id="rId17"/>
              <w:headerReference w:type="first" r:id="rId18"/>
              <w:type w:val="continuous"/>
              <w:pgSz w:w="12240" w:h="15840" w:code="1"/>
              <w:pgMar w:top="720" w:right="1080" w:bottom="720" w:left="1080" w:header="576" w:footer="0" w:gutter="0"/>
              <w:cols w:num="2" w:space="720"/>
              <w:titlePg/>
              <w:docGrid w:linePitch="360"/>
            </w:sectPr>
          </w:pPr>
        </w:p>
      </w:sdtContent>
    </w:sdt>
    <w:p w14:paraId="1DE059BB" w14:textId="697BD253" w:rsidR="006C1A08" w:rsidRPr="003E6291" w:rsidRDefault="006C1A08" w:rsidP="006C1A08">
      <w:pPr>
        <w:pStyle w:val="Heading1"/>
        <w:jc w:val="both"/>
      </w:pPr>
      <w:bookmarkStart w:id="0" w:name="_Toc522427456"/>
      <w:r>
        <w:lastRenderedPageBreak/>
        <w:t>Region 1 Overview</w:t>
      </w:r>
      <w:bookmarkEnd w:id="0"/>
    </w:p>
    <w:p w14:paraId="77CE508F" w14:textId="2881FD54" w:rsidR="00B113E8" w:rsidRPr="003E6291" w:rsidRDefault="00B113E8" w:rsidP="006C1A08">
      <w:pPr>
        <w:spacing w:before="0" w:after="200"/>
        <w:jc w:val="both"/>
      </w:pPr>
    </w:p>
    <w:p w14:paraId="1978F26C" w14:textId="0237E27B" w:rsidR="00416B56" w:rsidRDefault="00B232E0" w:rsidP="00294D88">
      <w:pPr>
        <w:spacing w:after="200" w:line="240" w:lineRule="auto"/>
        <w:jc w:val="both"/>
      </w:pPr>
      <w:r>
        <w:t>As of the 2018 National Libertarian Convention in New Orleans, t</w:t>
      </w:r>
      <w:r w:rsidR="00416B56">
        <w:t xml:space="preserve">he </w:t>
      </w:r>
      <w:r w:rsidR="00B0228A">
        <w:t>eleven</w:t>
      </w:r>
      <w:r w:rsidR="00416B56">
        <w:t xml:space="preserve"> affiliates that comprise Region 1 are: Alaska, Arizona, Colorado, Hawaii, Kansas, Montana, </w:t>
      </w:r>
      <w:r w:rsidR="00B0228A">
        <w:t xml:space="preserve">New Mexico, Oregon, </w:t>
      </w:r>
      <w:r w:rsidR="00416B56">
        <w:t>Utah, Washing</w:t>
      </w:r>
      <w:r w:rsidR="00F32EDA">
        <w:t>ton</w:t>
      </w:r>
      <w:r w:rsidR="00416B56">
        <w:t>, and Wyoming.</w:t>
      </w:r>
      <w:r>
        <w:t xml:space="preserve"> At the Convention, Richard Longstreth, Arizona, was elected to serve as the Region 1 Representative and Craig Bowden, Utah, was elected to serve as the Region 1 Alternate. Both positions will be re-elected at the 2020 National Libertarian Convention.</w:t>
      </w:r>
    </w:p>
    <w:p w14:paraId="019F27E8" w14:textId="63DEF4C2" w:rsidR="00942DE4"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B0228A">
        <w:t>It is my intention to attend 2019</w:t>
      </w:r>
      <w:r w:rsidR="007E2531">
        <w:t>/2</w:t>
      </w:r>
      <w:r w:rsidR="00B0228A">
        <w:t>020</w:t>
      </w:r>
      <w:r w:rsidR="006F33F2">
        <w:t xml:space="preserve"> affiliate conventions </w:t>
      </w:r>
      <w:r w:rsidR="00EA0E80">
        <w:t xml:space="preserve">in </w:t>
      </w:r>
      <w:r w:rsidR="00B0228A">
        <w:t>each affiliate</w:t>
      </w:r>
      <w:r w:rsidR="00C46EF5">
        <w:t xml:space="preserve">. </w:t>
      </w:r>
      <w:r w:rsidR="00EA0E80">
        <w:t xml:space="preserve">Regular contact is </w:t>
      </w:r>
      <w:r w:rsidR="00360333">
        <w:t>attempted</w:t>
      </w:r>
      <w:r w:rsidR="00EA0E80">
        <w:t xml:space="preserve"> with the affiliates and members through email, </w:t>
      </w:r>
      <w:r w:rsidR="00C46EF5">
        <w:t>tele</w:t>
      </w:r>
      <w:r w:rsidR="00EA0E80">
        <w:t xml:space="preserve">phone, </w:t>
      </w:r>
      <w:bookmarkStart w:id="1" w:name="_Toc290225029"/>
      <w:r w:rsidR="00C62BD3">
        <w:t>a dedicated Facebook discussion group</w:t>
      </w:r>
      <w:r w:rsidR="00B0228A">
        <w:t xml:space="preserve"> and page</w:t>
      </w:r>
      <w:r w:rsidR="00C62BD3">
        <w:t>, and information</w:t>
      </w:r>
      <w:r w:rsidR="00EA0E80">
        <w:t>al</w:t>
      </w:r>
      <w:r w:rsidR="00C62BD3">
        <w:t xml:space="preserve"> website.</w:t>
      </w:r>
      <w:r w:rsidR="00304357">
        <w:t xml:space="preserve"> </w:t>
      </w:r>
      <w:r w:rsidR="00942DE4">
        <w:t>I make myself available by appointment as necessary</w:t>
      </w:r>
      <w:r w:rsidR="00B564C9">
        <w:t xml:space="preserve"> whenever I am approached about scheduling some time to talk</w:t>
      </w:r>
      <w:r w:rsidR="00942DE4">
        <w:t>.</w:t>
      </w:r>
    </w:p>
    <w:p w14:paraId="235E1808" w14:textId="724206F9" w:rsidR="00B564C9" w:rsidRDefault="00942DE4" w:rsidP="00B564C9">
      <w:pPr>
        <w:pBdr>
          <w:top w:val="single" w:sz="6" w:space="1" w:color="auto"/>
          <w:bottom w:val="single" w:sz="6" w:space="1" w:color="auto"/>
        </w:pBdr>
        <w:spacing w:after="200" w:line="240" w:lineRule="auto"/>
        <w:jc w:val="both"/>
      </w:pPr>
      <w:r>
        <w:t>For the purposes of this report, State Chairs were emailed shortly after the November 6</w:t>
      </w:r>
      <w:r w:rsidRPr="00942DE4">
        <w:rPr>
          <w:vertAlign w:val="superscript"/>
        </w:rPr>
        <w:t>th</w:t>
      </w:r>
      <w:r>
        <w:t xml:space="preserve"> election requesting election results, effects on ballot access, convention dates, and any other updates/ goings on in their affiliates. A reminder email and social media</w:t>
      </w:r>
      <w:r w:rsidR="00B564C9">
        <w:t xml:space="preserve"> contact</w:t>
      </w:r>
      <w:r>
        <w:t xml:space="preserve"> was made a week later, just prior to the Thanksgiving holiday. On Friday 11/23/18, I sent a reminder to the State Chairs again asking for updates. </w:t>
      </w:r>
      <w:r w:rsidR="00B564C9">
        <w:t>While I did not receive a response from everyone, a</w:t>
      </w:r>
      <w:r>
        <w:t xml:space="preserve">ny responses I received will be reflected in the Region 1 Report. If a State Chair chose to not respond I have attempted to pull data from other sources </w:t>
      </w:r>
      <w:r w:rsidR="002A0C02">
        <w:t>to</w:t>
      </w:r>
      <w:r>
        <w:t xml:space="preserve"> give a </w:t>
      </w:r>
      <w:r w:rsidR="002A0C02">
        <w:t>high-level</w:t>
      </w:r>
      <w:r>
        <w:t xml:space="preserve"> overview of what is happening in the state.</w:t>
      </w:r>
      <w:r w:rsidR="00304357">
        <w:t xml:space="preserve"> Contact information is supplied so that direct contact may be made by any member seeking </w:t>
      </w:r>
      <w:r>
        <w:t xml:space="preserve">any </w:t>
      </w:r>
      <w:r w:rsidR="00B564C9">
        <w:t>clarification directly from that specific</w:t>
      </w:r>
      <w:r w:rsidR="00304357">
        <w:t xml:space="preserve"> State Chair.</w:t>
      </w:r>
      <w:r w:rsidR="009559FA">
        <w:t xml:space="preserve"> </w:t>
      </w:r>
    </w:p>
    <w:p w14:paraId="6A12701D" w14:textId="75722FAC" w:rsidR="009021DB" w:rsidRDefault="009021DB" w:rsidP="00B564C9">
      <w:pPr>
        <w:pBdr>
          <w:top w:val="single" w:sz="6" w:space="1" w:color="auto"/>
          <w:bottom w:val="single" w:sz="6" w:space="1" w:color="auto"/>
        </w:pBdr>
        <w:spacing w:after="200" w:line="240" w:lineRule="auto"/>
        <w:jc w:val="both"/>
      </w:pPr>
      <w:r>
        <w:t xml:space="preserve">As a final check, </w:t>
      </w:r>
      <w:r>
        <w:t>I also sent a draft copy to State Chairs in advance of this publication in case they w</w:t>
      </w:r>
      <w:r>
        <w:t>anted to add, change, or correct anything. Their suggestions and updates have been incorporated into this final version.</w:t>
      </w:r>
    </w:p>
    <w:p w14:paraId="6C970A20" w14:textId="7BD47745" w:rsidR="00942DE4" w:rsidRDefault="00942DE4" w:rsidP="00294D88">
      <w:pPr>
        <w:spacing w:after="200" w:line="240" w:lineRule="auto"/>
        <w:jc w:val="both"/>
      </w:pPr>
      <w:r>
        <w:t>Activities of the Region 1 Representative since the last Quarterly Report:</w:t>
      </w:r>
    </w:p>
    <w:p w14:paraId="20F08456" w14:textId="7D6B0F34" w:rsidR="00942DE4" w:rsidRDefault="00942DE4" w:rsidP="00942DE4">
      <w:pPr>
        <w:pStyle w:val="ListParagraph"/>
        <w:numPr>
          <w:ilvl w:val="0"/>
          <w:numId w:val="28"/>
        </w:numPr>
        <w:spacing w:after="200" w:line="240" w:lineRule="auto"/>
        <w:jc w:val="both"/>
      </w:pPr>
      <w:r>
        <w:t>Had several conversations with candidates, state chairs, and general membership in relation to the 2018 Elections.</w:t>
      </w:r>
    </w:p>
    <w:p w14:paraId="0F333A33" w14:textId="39A5C960" w:rsidR="00231331" w:rsidRDefault="00231331" w:rsidP="00942DE4">
      <w:pPr>
        <w:pStyle w:val="ListParagraph"/>
        <w:numPr>
          <w:ilvl w:val="0"/>
          <w:numId w:val="28"/>
        </w:numPr>
        <w:spacing w:after="200" w:line="240" w:lineRule="auto"/>
        <w:jc w:val="both"/>
      </w:pPr>
      <w:r>
        <w:t xml:space="preserve">Co-Sponsored a motion to call an E-Meeting to discuss LNC goals for this term. The motion </w:t>
      </w:r>
      <w:r w:rsidRPr="00D67223">
        <w:t>passed but the meeting has not been scheduled. It may be scheduled following the LNC meeting in December</w:t>
      </w:r>
      <w:r w:rsidR="00B564C9">
        <w:t xml:space="preserve"> if it is not resolved as an agenda item at that meeting</w:t>
      </w:r>
      <w:r w:rsidRPr="00D67223">
        <w:t>.</w:t>
      </w:r>
    </w:p>
    <w:p w14:paraId="2E16EAE7" w14:textId="52213B9B" w:rsidR="00D67223" w:rsidRDefault="00D67223" w:rsidP="00D67223">
      <w:pPr>
        <w:pStyle w:val="ListParagraph"/>
        <w:numPr>
          <w:ilvl w:val="0"/>
          <w:numId w:val="28"/>
        </w:numPr>
        <w:spacing w:after="200" w:line="240" w:lineRule="auto"/>
        <w:jc w:val="both"/>
      </w:pPr>
      <w:r>
        <w:t xml:space="preserve">Appointed </w:t>
      </w:r>
      <w:r w:rsidRPr="00D67223">
        <w:t>Martin Buchanan of Wyoming</w:t>
      </w:r>
      <w:r>
        <w:t xml:space="preserve"> to serve on the LNC Blockchain Committee as Region 1’s Representative to the Committee.</w:t>
      </w:r>
    </w:p>
    <w:p w14:paraId="425C14DB" w14:textId="1422FB5D" w:rsidR="00D67223" w:rsidRDefault="00D67223" w:rsidP="00942DE4">
      <w:pPr>
        <w:pStyle w:val="ListParagraph"/>
        <w:numPr>
          <w:ilvl w:val="0"/>
          <w:numId w:val="28"/>
        </w:numPr>
        <w:spacing w:after="200" w:line="240" w:lineRule="auto"/>
        <w:jc w:val="both"/>
      </w:pPr>
      <w:r>
        <w:t xml:space="preserve">Encouraged State Chairs to participate in Membership Week (11/7-14) </w:t>
      </w:r>
      <w:r w:rsidR="00B564C9">
        <w:t>to</w:t>
      </w:r>
      <w:r>
        <w:t xml:space="preserve"> bolster membership numbers for their Affiliates and the National Party.</w:t>
      </w:r>
    </w:p>
    <w:p w14:paraId="7D19EB42" w14:textId="16469677" w:rsidR="00D67223" w:rsidRPr="00D67223" w:rsidRDefault="00D67223" w:rsidP="00942DE4">
      <w:pPr>
        <w:pStyle w:val="ListParagraph"/>
        <w:numPr>
          <w:ilvl w:val="0"/>
          <w:numId w:val="28"/>
        </w:numPr>
        <w:spacing w:after="200" w:line="240" w:lineRule="auto"/>
        <w:jc w:val="both"/>
      </w:pPr>
      <w:r>
        <w:lastRenderedPageBreak/>
        <w:t>Spoke with Brian Doherty of Reason in clarifying remarks from Montana’s Senate Candidate regarding the endorsement of his opponent.</w:t>
      </w:r>
    </w:p>
    <w:p w14:paraId="749779CD" w14:textId="6A86E9E5" w:rsidR="00231331" w:rsidRPr="00D67223" w:rsidRDefault="00231331" w:rsidP="00942DE4">
      <w:pPr>
        <w:pStyle w:val="ListParagraph"/>
        <w:numPr>
          <w:ilvl w:val="0"/>
          <w:numId w:val="28"/>
        </w:numPr>
        <w:spacing w:after="200" w:line="240" w:lineRule="auto"/>
        <w:jc w:val="both"/>
      </w:pPr>
      <w:r w:rsidRPr="00D67223">
        <w:t xml:space="preserve">Assisted Wyoming in getting feedback on appealing results of </w:t>
      </w:r>
      <w:r w:rsidRPr="00D67223">
        <w:rPr>
          <w:rFonts w:cs="Arial"/>
          <w:color w:val="212121"/>
          <w:shd w:val="clear" w:color="auto" w:fill="FFFFFF"/>
        </w:rPr>
        <w:t xml:space="preserve">Bethany </w:t>
      </w:r>
      <w:proofErr w:type="spellStart"/>
      <w:r w:rsidRPr="00D67223">
        <w:rPr>
          <w:rFonts w:cs="Arial"/>
          <w:color w:val="212121"/>
          <w:shd w:val="clear" w:color="auto" w:fill="FFFFFF"/>
        </w:rPr>
        <w:t>Baldes</w:t>
      </w:r>
      <w:r w:rsidR="00D67223">
        <w:rPr>
          <w:rFonts w:cs="Arial"/>
          <w:color w:val="212121"/>
          <w:shd w:val="clear" w:color="auto" w:fill="FFFFFF"/>
        </w:rPr>
        <w:t>’s</w:t>
      </w:r>
      <w:proofErr w:type="spellEnd"/>
      <w:r w:rsidR="00D67223">
        <w:rPr>
          <w:rFonts w:cs="Arial"/>
          <w:color w:val="212121"/>
          <w:shd w:val="clear" w:color="auto" w:fill="FFFFFF"/>
        </w:rPr>
        <w:t xml:space="preserve"> race. Ultimately, the Wyoming Party nor the Ms. </w:t>
      </w:r>
      <w:proofErr w:type="spellStart"/>
      <w:r w:rsidR="00D67223">
        <w:rPr>
          <w:rFonts w:cs="Arial"/>
          <w:color w:val="212121"/>
          <w:shd w:val="clear" w:color="auto" w:fill="FFFFFF"/>
        </w:rPr>
        <w:t>Baldes</w:t>
      </w:r>
      <w:proofErr w:type="spellEnd"/>
      <w:r w:rsidR="00D67223">
        <w:rPr>
          <w:rFonts w:cs="Arial"/>
          <w:color w:val="212121"/>
          <w:shd w:val="clear" w:color="auto" w:fill="FFFFFF"/>
        </w:rPr>
        <w:t xml:space="preserve"> decided to appeal or move forward with contesting the results.</w:t>
      </w:r>
    </w:p>
    <w:p w14:paraId="6934B567" w14:textId="25FD0901" w:rsidR="00231331" w:rsidRPr="00D67223" w:rsidRDefault="00231331" w:rsidP="00942DE4">
      <w:pPr>
        <w:pStyle w:val="ListParagraph"/>
        <w:numPr>
          <w:ilvl w:val="0"/>
          <w:numId w:val="28"/>
        </w:numPr>
        <w:spacing w:after="200" w:line="240" w:lineRule="auto"/>
        <w:jc w:val="both"/>
      </w:pPr>
      <w:r w:rsidRPr="00D67223">
        <w:t>Participated in several discussions regarding the marketing proposal heard at the last LNC meeting (“Give them ‘L’” and “What the ‘L’”)</w:t>
      </w:r>
    </w:p>
    <w:p w14:paraId="18E503B6" w14:textId="2BD3F26C" w:rsidR="00231331" w:rsidRPr="00D67223" w:rsidRDefault="00231331" w:rsidP="00942DE4">
      <w:pPr>
        <w:pStyle w:val="ListParagraph"/>
        <w:numPr>
          <w:ilvl w:val="0"/>
          <w:numId w:val="28"/>
        </w:numPr>
        <w:spacing w:after="200" w:line="240" w:lineRule="auto"/>
        <w:jc w:val="both"/>
      </w:pPr>
      <w:r w:rsidRPr="00D67223">
        <w:t>Encouraged all affiliates to submit to LP News by deadline.</w:t>
      </w:r>
    </w:p>
    <w:p w14:paraId="0BA7D32B" w14:textId="34A054A7" w:rsidR="00231331" w:rsidRPr="00D67223" w:rsidRDefault="00231331" w:rsidP="00942DE4">
      <w:pPr>
        <w:pStyle w:val="ListParagraph"/>
        <w:numPr>
          <w:ilvl w:val="0"/>
          <w:numId w:val="28"/>
        </w:numPr>
        <w:spacing w:after="200" w:line="240" w:lineRule="auto"/>
        <w:jc w:val="both"/>
      </w:pPr>
      <w:r w:rsidRPr="00D67223">
        <w:t xml:space="preserve">Helped the LP Colorado chair </w:t>
      </w:r>
      <w:r w:rsidR="002A0C02">
        <w:t>troubleshoot</w:t>
      </w:r>
      <w:r w:rsidRPr="00D67223">
        <w:t xml:space="preserve"> why he was not receiving emails from Eric regarding LP News.</w:t>
      </w:r>
    </w:p>
    <w:p w14:paraId="0B1BFBB9" w14:textId="31471EAD" w:rsidR="00942DE4" w:rsidRDefault="00942DE4" w:rsidP="00942DE4">
      <w:pPr>
        <w:pStyle w:val="ListParagraph"/>
        <w:numPr>
          <w:ilvl w:val="0"/>
          <w:numId w:val="28"/>
        </w:numPr>
        <w:spacing w:after="200" w:line="240" w:lineRule="auto"/>
        <w:jc w:val="both"/>
      </w:pPr>
      <w:r>
        <w:t xml:space="preserve">Inquired about an Issues Committee </w:t>
      </w:r>
      <w:r w:rsidR="002A0C02">
        <w:t xml:space="preserve">forming </w:t>
      </w:r>
      <w:r>
        <w:t>to update our Issues section on the LP.org website. This consideration was met with minor resistance and little discussion among the LNC.</w:t>
      </w:r>
    </w:p>
    <w:p w14:paraId="0B0660EA" w14:textId="74DB8723" w:rsidR="00D67223" w:rsidRDefault="00231331" w:rsidP="00D67223">
      <w:pPr>
        <w:pStyle w:val="ListParagraph"/>
        <w:numPr>
          <w:ilvl w:val="0"/>
          <w:numId w:val="28"/>
        </w:numPr>
        <w:pBdr>
          <w:bottom w:val="single" w:sz="6" w:space="1" w:color="auto"/>
        </w:pBdr>
        <w:spacing w:after="200" w:line="240" w:lineRule="auto"/>
        <w:jc w:val="both"/>
      </w:pPr>
      <w:r>
        <w:t>S</w:t>
      </w:r>
      <w:r w:rsidR="00942DE4">
        <w:t xml:space="preserve">poke with Roger </w:t>
      </w:r>
      <w:proofErr w:type="spellStart"/>
      <w:r w:rsidR="00942DE4">
        <w:t>Barris</w:t>
      </w:r>
      <w:proofErr w:type="spellEnd"/>
      <w:r w:rsidR="00942DE4">
        <w:t xml:space="preserve">, Colorado, who encouraged the LNC to consider doing some serious data research </w:t>
      </w:r>
      <w:r w:rsidR="002A0C02">
        <w:t>to</w:t>
      </w:r>
      <w:r w:rsidR="00942DE4">
        <w:t xml:space="preserve"> advance our strategies in the future. I brought Lauren D. and Nick S. into the conversations </w:t>
      </w:r>
      <w:r w:rsidR="002A0C02">
        <w:t>to</w:t>
      </w:r>
      <w:r w:rsidR="00942DE4">
        <w:t xml:space="preserve"> determine if staff already did something like this and/or how to best present the idea to the LNC as a whole. Lauren responded </w:t>
      </w:r>
      <w:r>
        <w:t>and mentioned some consideration points regarding funding and that she was meeting with a pollster the week after Thanksgiving. This consideration is ongoing pending her discussion with the pollster. Nick did not have input.</w:t>
      </w:r>
    </w:p>
    <w:p w14:paraId="6A5AF2AD" w14:textId="3FE68DF3" w:rsidR="00B564C9" w:rsidRDefault="00147DC4" w:rsidP="00BE52E4">
      <w:pPr>
        <w:pStyle w:val="ListParagraph"/>
        <w:numPr>
          <w:ilvl w:val="0"/>
          <w:numId w:val="28"/>
        </w:numPr>
        <w:pBdr>
          <w:bottom w:val="single" w:sz="6" w:space="1" w:color="auto"/>
        </w:pBdr>
        <w:spacing w:after="200" w:line="240" w:lineRule="auto"/>
        <w:jc w:val="both"/>
      </w:pPr>
      <w:r>
        <w:t>Brought forward an idea from the Database Manager in Colorado to the LNC in which the Affiliate requests funding or input on an idea to do a mailer to people who have changed their registration from Libertarian to something else. While funding is unlikely, there is some discussion on the email thread.</w:t>
      </w:r>
    </w:p>
    <w:p w14:paraId="7692E36A" w14:textId="16029157" w:rsidR="00D67223" w:rsidRDefault="00D67223" w:rsidP="00D67223">
      <w:pPr>
        <w:spacing w:after="200" w:line="240" w:lineRule="auto"/>
        <w:jc w:val="both"/>
      </w:pPr>
      <w:r>
        <w:t>I encourage all members to regularly review the Region</w:t>
      </w:r>
      <w:r w:rsidR="00954C88">
        <w:t>al</w:t>
      </w:r>
      <w:r>
        <w:t xml:space="preserve"> Agreement for Region 1 </w:t>
      </w:r>
      <w:r w:rsidR="00954C88">
        <w:t>to</w:t>
      </w:r>
      <w:r>
        <w:t xml:space="preserve"> keep myself and Craig diligent to our duties. This agreement is what was put out as the expectation for us in terms of what you all wanted from leadership on the LNC. </w:t>
      </w:r>
      <w:r w:rsidR="0072228A">
        <w:t>Follow the link below to a pdf version on Google Drive to review. If you have trouble with the link, please let me know.</w:t>
      </w:r>
    </w:p>
    <w:p w14:paraId="3D810908" w14:textId="78730C8B" w:rsidR="00D67223" w:rsidRDefault="00690329" w:rsidP="00D67223">
      <w:pPr>
        <w:pBdr>
          <w:bottom w:val="single" w:sz="6" w:space="1" w:color="auto"/>
        </w:pBdr>
        <w:spacing w:after="200" w:line="240" w:lineRule="auto"/>
        <w:jc w:val="both"/>
        <w:rPr>
          <w:b/>
        </w:rPr>
      </w:pPr>
      <w:hyperlink r:id="rId19" w:history="1">
        <w:r w:rsidR="0072228A">
          <w:rPr>
            <w:rStyle w:val="Hyperlink"/>
          </w:rPr>
          <w:t>2018 R</w:t>
        </w:r>
        <w:r w:rsidR="0072228A" w:rsidRPr="0072228A">
          <w:rPr>
            <w:rStyle w:val="Hyperlink"/>
          </w:rPr>
          <w:t>EGIONAL AGREEMENT</w:t>
        </w:r>
      </w:hyperlink>
    </w:p>
    <w:p w14:paraId="0F82E1A7" w14:textId="6081BDBB" w:rsidR="00B564C9" w:rsidRDefault="00B564C9" w:rsidP="00294D88">
      <w:pPr>
        <w:spacing w:after="200" w:line="240" w:lineRule="auto"/>
        <w:jc w:val="both"/>
      </w:pPr>
      <w:r>
        <w:t>Current and Past Membership Reports can be accessed at any time via a Google Drive folder. I have not edited these reports at all because I believe it is important to maintain our national perspective as individual affiliates, not just as Regional members. Please let me know if you have trouble or qu</w:t>
      </w:r>
      <w:r w:rsidR="004F146D">
        <w:t>estions when accessing the link or any of the reports.</w:t>
      </w:r>
    </w:p>
    <w:p w14:paraId="3B3CF2D2" w14:textId="1A4C91D3" w:rsidR="00B564C9" w:rsidRDefault="00690329" w:rsidP="00294D88">
      <w:pPr>
        <w:spacing w:after="200" w:line="240" w:lineRule="auto"/>
        <w:jc w:val="both"/>
      </w:pPr>
      <w:hyperlink r:id="rId20" w:history="1">
        <w:r w:rsidR="00B564C9" w:rsidRPr="00B564C9">
          <w:rPr>
            <w:rStyle w:val="Hyperlink"/>
          </w:rPr>
          <w:t>MEMBERSHIP REPORTS</w:t>
        </w:r>
      </w:hyperlink>
    </w:p>
    <w:p w14:paraId="29F05846" w14:textId="77777777" w:rsidR="002A0C02" w:rsidRDefault="002A0C02" w:rsidP="00294D88">
      <w:pPr>
        <w:spacing w:after="200" w:line="240" w:lineRule="auto"/>
        <w:jc w:val="both"/>
      </w:pPr>
    </w:p>
    <w:p w14:paraId="4F6B0254" w14:textId="013D5B9D" w:rsidR="00261EC5" w:rsidRDefault="00261EC5" w:rsidP="00294D88">
      <w:pPr>
        <w:spacing w:after="200" w:line="240" w:lineRule="auto"/>
        <w:jc w:val="both"/>
      </w:pPr>
      <w:r>
        <w:t xml:space="preserve">Your Region 1 Representative, </w:t>
      </w:r>
    </w:p>
    <w:p w14:paraId="5871139E" w14:textId="3699FE2F" w:rsidR="00261EC5" w:rsidRDefault="00261EC5" w:rsidP="00294D88">
      <w:pPr>
        <w:spacing w:after="200" w:line="240" w:lineRule="auto"/>
        <w:jc w:val="both"/>
      </w:pPr>
    </w:p>
    <w:p w14:paraId="441926F8" w14:textId="21BAF885" w:rsidR="002A0C02" w:rsidRDefault="00261EC5" w:rsidP="00294D88">
      <w:pPr>
        <w:spacing w:after="200" w:line="240" w:lineRule="auto"/>
        <w:jc w:val="both"/>
      </w:pPr>
      <w:r>
        <w:t>Richard Longstreth</w:t>
      </w:r>
    </w:p>
    <w:p w14:paraId="1138111E" w14:textId="72A5081E" w:rsidR="00360333" w:rsidRDefault="00360333" w:rsidP="008B112E">
      <w:pPr>
        <w:pStyle w:val="Heading1"/>
        <w:jc w:val="both"/>
      </w:pPr>
      <w:r>
        <w:lastRenderedPageBreak/>
        <w:t>Alaska</w:t>
      </w:r>
    </w:p>
    <w:p w14:paraId="1C718191" w14:textId="33C4F6CE" w:rsidR="00AF7526" w:rsidRDefault="00F249F8" w:rsidP="00AF7526">
      <w:r>
        <w:rPr>
          <w:noProof/>
        </w:rPr>
        <w:drawing>
          <wp:inline distT="0" distB="0" distL="0" distR="0" wp14:anchorId="130BD22E" wp14:editId="3989F895">
            <wp:extent cx="1426464" cy="1426464"/>
            <wp:effectExtent l="0" t="0" r="2540" b="2540"/>
            <wp:docPr id="28" name="Picture 28" descr="https://scontent-dfw5-2.xx.fbcdn.net/v/t1.0-1/p320x320/21768462_1408918122494701_6024659939087937416_n.jpg?_nc_cat=101&amp;oh=fb3ebdd98e3b8ecfa775630d6f5ef6d6&amp;oe=5C18A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dfw5-2.xx.fbcdn.net/v/t1.0-1/p320x320/21768462_1408918122494701_6024659939087937416_n.jpg?_nc_cat=101&amp;oh=fb3ebdd98e3b8ecfa775630d6f5ef6d6&amp;oe=5C18A6F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49846AD9" w14:textId="469A7112" w:rsidR="00AF7526" w:rsidRDefault="00AF7526" w:rsidP="00AF7526">
      <w:pPr>
        <w:spacing w:before="0" w:after="0" w:line="240" w:lineRule="auto"/>
      </w:pPr>
      <w:r>
        <w:t xml:space="preserve">Chair: </w:t>
      </w:r>
      <w:r w:rsidR="00304357" w:rsidRPr="00304357">
        <w:t>Jon Watts</w:t>
      </w:r>
    </w:p>
    <w:p w14:paraId="7803D222" w14:textId="48CB1237" w:rsidR="00AF7526" w:rsidRDefault="00AF7526" w:rsidP="00AF7526">
      <w:pPr>
        <w:spacing w:before="0" w:after="0" w:line="240" w:lineRule="auto"/>
      </w:pPr>
      <w:r>
        <w:t xml:space="preserve">Email: </w:t>
      </w:r>
      <w:hyperlink r:id="rId22" w:history="1">
        <w:r w:rsidR="00304357" w:rsidRPr="00F656ED">
          <w:rPr>
            <w:rStyle w:val="Hyperlink"/>
          </w:rPr>
          <w:t>joelhadley907@gmail.com</w:t>
        </w:r>
      </w:hyperlink>
      <w:r w:rsidR="00304357">
        <w:t xml:space="preserve"> </w:t>
      </w:r>
    </w:p>
    <w:p w14:paraId="45A1513F" w14:textId="787490B4" w:rsidR="00AF7526" w:rsidRDefault="00AF7526" w:rsidP="00AF7526">
      <w:pPr>
        <w:spacing w:before="0" w:after="0" w:line="240" w:lineRule="auto"/>
      </w:pPr>
      <w:r>
        <w:t xml:space="preserve">Phone: </w:t>
      </w:r>
      <w:r w:rsidR="00304357" w:rsidRPr="00304357">
        <w:t>(907) 687-4884</w:t>
      </w:r>
    </w:p>
    <w:p w14:paraId="58B6B122" w14:textId="3C20C41D" w:rsidR="00AF7526" w:rsidRDefault="00AF7526" w:rsidP="00AF7526">
      <w:pPr>
        <w:spacing w:before="0" w:after="0" w:line="240" w:lineRule="auto"/>
      </w:pPr>
      <w:r>
        <w:t xml:space="preserve">Website: </w:t>
      </w:r>
      <w:hyperlink r:id="rId23" w:history="1">
        <w:r w:rsidR="00304357" w:rsidRPr="00F656ED">
          <w:rPr>
            <w:rStyle w:val="Hyperlink"/>
          </w:rPr>
          <w:t>http://www.alaskalp.org</w:t>
        </w:r>
      </w:hyperlink>
      <w:r w:rsidR="00304357">
        <w:t xml:space="preserve"> </w:t>
      </w:r>
    </w:p>
    <w:p w14:paraId="1FF85477" w14:textId="720F45C3" w:rsidR="00AF7526" w:rsidRDefault="00AF7526" w:rsidP="00AF7526">
      <w:pPr>
        <w:pBdr>
          <w:bottom w:val="single" w:sz="6" w:space="1" w:color="auto"/>
        </w:pBdr>
        <w:spacing w:before="0" w:after="0" w:line="240" w:lineRule="auto"/>
      </w:pPr>
      <w:r>
        <w:t xml:space="preserve">Facebook: </w:t>
      </w:r>
      <w:hyperlink r:id="rId24" w:history="1">
        <w:r w:rsidR="00304357" w:rsidRPr="00F656ED">
          <w:rPr>
            <w:rStyle w:val="Hyperlink"/>
          </w:rPr>
          <w:t>https://www.facebook.com/pg/AlaskaLiberty/</w:t>
        </w:r>
      </w:hyperlink>
      <w:r w:rsidR="00304357">
        <w:t xml:space="preserve"> </w:t>
      </w:r>
    </w:p>
    <w:p w14:paraId="0D56891E" w14:textId="77777777" w:rsidR="00AF7526" w:rsidRDefault="00AF7526" w:rsidP="00AF7526">
      <w:pPr>
        <w:spacing w:before="0" w:after="0" w:line="240" w:lineRule="auto"/>
      </w:pPr>
    </w:p>
    <w:p w14:paraId="555A9077" w14:textId="49744A63" w:rsidR="00AF7526" w:rsidRDefault="00AF7526" w:rsidP="00AF7526">
      <w:pPr>
        <w:spacing w:before="0" w:after="0" w:line="240" w:lineRule="auto"/>
      </w:pPr>
      <w:r>
        <w:t>From the Chair: Nothing submitted by the Chair for this report.</w:t>
      </w:r>
    </w:p>
    <w:p w14:paraId="4035683A" w14:textId="1DF47C5F" w:rsidR="008B112E" w:rsidRDefault="00AF7526" w:rsidP="008B112E">
      <w:r>
        <w:t>Requests to the LNC: No requests at this time.</w:t>
      </w:r>
    </w:p>
    <w:p w14:paraId="475414CA" w14:textId="5ACAC742" w:rsidR="00064F15" w:rsidRDefault="00064F15" w:rsidP="008B112E">
      <w:r>
        <w:t>Election Results:</w:t>
      </w:r>
    </w:p>
    <w:p w14:paraId="304B08BE" w14:textId="61AD80F9" w:rsidR="00064F15" w:rsidRDefault="00064F15" w:rsidP="00064F15">
      <w:pPr>
        <w:pStyle w:val="ListParagraph"/>
        <w:numPr>
          <w:ilvl w:val="0"/>
          <w:numId w:val="28"/>
        </w:numPr>
      </w:pPr>
      <w:r w:rsidRPr="00064F15">
        <w:t>Mark Fish received nearly 11 percent in his race for the state house in a three-way race against both a Republican and a Democrat.</w:t>
      </w:r>
    </w:p>
    <w:p w14:paraId="441458EB" w14:textId="55253777" w:rsidR="00147DC4" w:rsidRDefault="00064F15" w:rsidP="00147DC4">
      <w:pPr>
        <w:pStyle w:val="ListParagraph"/>
        <w:numPr>
          <w:ilvl w:val="0"/>
          <w:numId w:val="28"/>
        </w:numPr>
      </w:pPr>
      <w:r>
        <w:t xml:space="preserve">Other election results may be found by reviewing </w:t>
      </w:r>
      <w:hyperlink r:id="rId25" w:history="1">
        <w:r w:rsidRPr="00064F15">
          <w:rPr>
            <w:rStyle w:val="Hyperlink"/>
          </w:rPr>
          <w:t>THIS REPORT</w:t>
        </w:r>
      </w:hyperlink>
      <w:r>
        <w:t xml:space="preserve"> from the Alaska Division of Elections.</w:t>
      </w:r>
    </w:p>
    <w:p w14:paraId="335C6BCA" w14:textId="047C7AB9" w:rsidR="00064F15" w:rsidRDefault="00064F15" w:rsidP="00064F15">
      <w:r>
        <w:t>2019 Convention:</w:t>
      </w:r>
    </w:p>
    <w:p w14:paraId="3590AA97" w14:textId="1F39AC48" w:rsidR="00D528D9" w:rsidRDefault="00064F15" w:rsidP="00D528D9">
      <w:pPr>
        <w:pStyle w:val="ListParagraph"/>
        <w:numPr>
          <w:ilvl w:val="0"/>
          <w:numId w:val="28"/>
        </w:numPr>
      </w:pPr>
      <w:r>
        <w:t>According to the best information I’ve found</w:t>
      </w:r>
      <w:r w:rsidR="002A0C02">
        <w:t>,</w:t>
      </w:r>
      <w:r>
        <w:t xml:space="preserve"> while discussing with local residents via social media, there will be no Convention in Alaska for 2019. If I am mistaken, please let me know as soon as possible.</w:t>
      </w:r>
    </w:p>
    <w:p w14:paraId="5994E855" w14:textId="3CFD1492" w:rsidR="00A76E93" w:rsidRDefault="00A76E93" w:rsidP="00A76E93"/>
    <w:p w14:paraId="540B041F" w14:textId="425749D1" w:rsidR="00A76E93" w:rsidRDefault="00A76E93" w:rsidP="00A76E93"/>
    <w:p w14:paraId="29B7BE8E" w14:textId="79120678" w:rsidR="00A76E93" w:rsidRDefault="00A76E93" w:rsidP="00A76E93"/>
    <w:p w14:paraId="438F13C4" w14:textId="268AEF77" w:rsidR="00A76E93" w:rsidRDefault="00A76E93" w:rsidP="00A76E93"/>
    <w:p w14:paraId="3B1167EC" w14:textId="2E85C58C" w:rsidR="00A76E93" w:rsidRDefault="00A76E93" w:rsidP="00A76E93"/>
    <w:p w14:paraId="5CF86313" w14:textId="77777777" w:rsidR="00A76E93" w:rsidRPr="008B112E" w:rsidRDefault="00A76E93" w:rsidP="00A76E93"/>
    <w:p w14:paraId="337E897A" w14:textId="4AA2E374" w:rsidR="00360333" w:rsidRDefault="00360333" w:rsidP="008B112E">
      <w:pPr>
        <w:pStyle w:val="Heading1"/>
        <w:jc w:val="both"/>
      </w:pPr>
      <w:r>
        <w:lastRenderedPageBreak/>
        <w:t>Arizona</w:t>
      </w:r>
    </w:p>
    <w:p w14:paraId="64AD35E0" w14:textId="103E593A" w:rsidR="00AF7526" w:rsidRDefault="0076654D" w:rsidP="00AF7526">
      <w:r>
        <w:rPr>
          <w:noProof/>
        </w:rPr>
        <w:drawing>
          <wp:inline distT="0" distB="0" distL="0" distR="0" wp14:anchorId="30149A03" wp14:editId="1DD4573E">
            <wp:extent cx="1426464" cy="1426464"/>
            <wp:effectExtent l="0" t="0" r="2540" b="2540"/>
            <wp:docPr id="31" name="Picture 31" descr="https://scontent-dfw5-2.xx.fbcdn.net/v/t1.0-1/p320x320/15073538_10154060602562514_154113186632205057_n.png?_nc_cat=111&amp;oh=e9d710434753e2a200866bdc8ca691c3&amp;oe=5C146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dfw5-2.xx.fbcdn.net/v/t1.0-1/p320x320/15073538_10154060602562514_154113186632205057_n.png?_nc_cat=111&amp;oh=e9d710434753e2a200866bdc8ca691c3&amp;oe=5C1460F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63F8BECB" w14:textId="12DA0D61" w:rsidR="00AF7526" w:rsidRDefault="00AF7526" w:rsidP="00AF7526">
      <w:pPr>
        <w:spacing w:before="0" w:after="0" w:line="240" w:lineRule="auto"/>
      </w:pPr>
      <w:r>
        <w:t xml:space="preserve">Chair: </w:t>
      </w:r>
      <w:r w:rsidR="0076654D" w:rsidRPr="0076654D">
        <w:t>Howard Blitz</w:t>
      </w:r>
    </w:p>
    <w:p w14:paraId="58BC6B94" w14:textId="0EC926AA" w:rsidR="00AF7526" w:rsidRDefault="00AF7526" w:rsidP="00AF7526">
      <w:pPr>
        <w:spacing w:before="0" w:after="0" w:line="240" w:lineRule="auto"/>
      </w:pPr>
      <w:r>
        <w:t xml:space="preserve">Email: </w:t>
      </w:r>
      <w:hyperlink r:id="rId27" w:history="1">
        <w:r w:rsidR="0076654D" w:rsidRPr="00F656ED">
          <w:rPr>
            <w:rStyle w:val="Hyperlink"/>
          </w:rPr>
          <w:t>chairman@azlp.org</w:t>
        </w:r>
      </w:hyperlink>
      <w:r w:rsidR="0076654D">
        <w:t xml:space="preserve"> </w:t>
      </w:r>
      <w:r>
        <w:t xml:space="preserve"> </w:t>
      </w:r>
    </w:p>
    <w:p w14:paraId="4F77F3F1" w14:textId="075DC27F" w:rsidR="00AF7526" w:rsidRDefault="00AF7526" w:rsidP="00AF7526">
      <w:pPr>
        <w:spacing w:before="0" w:after="0" w:line="240" w:lineRule="auto"/>
      </w:pPr>
      <w:r>
        <w:t xml:space="preserve">Phone: </w:t>
      </w:r>
      <w:r w:rsidR="0076654D" w:rsidRPr="0076654D">
        <w:t>833-THE-AZLP</w:t>
      </w:r>
    </w:p>
    <w:p w14:paraId="47D642F6" w14:textId="11E69A7A" w:rsidR="00AF7526" w:rsidRDefault="00AF7526" w:rsidP="00AF7526">
      <w:pPr>
        <w:spacing w:before="0" w:after="0" w:line="240" w:lineRule="auto"/>
      </w:pPr>
      <w:r>
        <w:t xml:space="preserve">Website: </w:t>
      </w:r>
      <w:hyperlink r:id="rId28" w:history="1">
        <w:r w:rsidR="0076654D" w:rsidRPr="00F656ED">
          <w:rPr>
            <w:rStyle w:val="Hyperlink"/>
          </w:rPr>
          <w:t>https://www.azlp.org/</w:t>
        </w:r>
      </w:hyperlink>
      <w:r w:rsidR="0076654D">
        <w:t xml:space="preserve"> </w:t>
      </w:r>
    </w:p>
    <w:p w14:paraId="2AC44A01" w14:textId="6A6D24FF" w:rsidR="00AF7526" w:rsidRDefault="00AF7526" w:rsidP="00AF7526">
      <w:pPr>
        <w:pBdr>
          <w:bottom w:val="single" w:sz="6" w:space="1" w:color="auto"/>
        </w:pBdr>
        <w:spacing w:before="0" w:after="0" w:line="240" w:lineRule="auto"/>
      </w:pPr>
      <w:r>
        <w:t xml:space="preserve">Facebook: </w:t>
      </w:r>
      <w:hyperlink r:id="rId29" w:history="1">
        <w:r w:rsidR="0076654D" w:rsidRPr="00F656ED">
          <w:rPr>
            <w:rStyle w:val="Hyperlink"/>
          </w:rPr>
          <w:t>https://www.facebook.com/LParizona/</w:t>
        </w:r>
      </w:hyperlink>
      <w:r w:rsidR="0076654D">
        <w:t xml:space="preserve"> </w:t>
      </w:r>
    </w:p>
    <w:p w14:paraId="620ECC86" w14:textId="77777777" w:rsidR="00AF7526" w:rsidRDefault="00AF7526" w:rsidP="00AF7526">
      <w:pPr>
        <w:spacing w:before="0" w:after="0" w:line="240" w:lineRule="auto"/>
      </w:pPr>
    </w:p>
    <w:p w14:paraId="4337DD3F" w14:textId="77777777" w:rsidR="00954C88" w:rsidRDefault="00AF7526" w:rsidP="00954C88">
      <w:pPr>
        <w:spacing w:before="0" w:after="0" w:line="240" w:lineRule="auto"/>
        <w:ind w:left="360" w:hanging="360"/>
      </w:pPr>
      <w:r>
        <w:t xml:space="preserve">From the Chair: </w:t>
      </w:r>
    </w:p>
    <w:p w14:paraId="1EFCD468" w14:textId="4AAF540A" w:rsidR="00954C88" w:rsidRDefault="00954C88" w:rsidP="00954C88">
      <w:pPr>
        <w:spacing w:before="0" w:after="0" w:line="240" w:lineRule="auto"/>
        <w:ind w:left="360"/>
      </w:pPr>
      <w:r>
        <w:t xml:space="preserve">“AZLP is planning its state convention to be held January 26, 2019 in Phoenix with a specific location to be determined.  The theme is "Coming Together - Building a Libertarian Future."  Nicholas </w:t>
      </w:r>
      <w:proofErr w:type="spellStart"/>
      <w:r>
        <w:t>Sarwark</w:t>
      </w:r>
      <w:proofErr w:type="spellEnd"/>
      <w:r>
        <w:t xml:space="preserve">, Chairman of the National Libertarian Committee along with Evan </w:t>
      </w:r>
      <w:proofErr w:type="spellStart"/>
      <w:r>
        <w:t>McCahan</w:t>
      </w:r>
      <w:proofErr w:type="spellEnd"/>
      <w:r>
        <w:t xml:space="preserve"> will be the keynote speakers.  There will also be a panel discussion concerning the border issue.  Bylaws changes and election of officers will also take place.</w:t>
      </w:r>
    </w:p>
    <w:p w14:paraId="4B305AC9" w14:textId="77777777" w:rsidR="00954C88" w:rsidRDefault="00954C88" w:rsidP="00954C88">
      <w:pPr>
        <w:spacing w:before="0" w:after="0" w:line="240" w:lineRule="auto"/>
        <w:ind w:left="360"/>
      </w:pPr>
    </w:p>
    <w:p w14:paraId="4577255B" w14:textId="77777777" w:rsidR="00954C88" w:rsidRDefault="00954C88" w:rsidP="00954C88">
      <w:pPr>
        <w:spacing w:before="0" w:after="0" w:line="240" w:lineRule="auto"/>
        <w:ind w:left="360"/>
      </w:pPr>
      <w:r>
        <w:t xml:space="preserve">Nicholas </w:t>
      </w:r>
      <w:proofErr w:type="spellStart"/>
      <w:r>
        <w:t>Sarwark</w:t>
      </w:r>
      <w:proofErr w:type="spellEnd"/>
      <w:r>
        <w:t xml:space="preserve"> failed in his bid to win the Phoenix mayoral race.  </w:t>
      </w:r>
    </w:p>
    <w:p w14:paraId="7A57C34C" w14:textId="77777777" w:rsidR="00954C88" w:rsidRDefault="00954C88" w:rsidP="00954C88">
      <w:pPr>
        <w:spacing w:before="0" w:after="0" w:line="240" w:lineRule="auto"/>
        <w:ind w:left="360"/>
      </w:pPr>
    </w:p>
    <w:p w14:paraId="3BD8CAC3" w14:textId="7DF6A653" w:rsidR="00954C88" w:rsidRDefault="00954C88" w:rsidP="00954C88">
      <w:pPr>
        <w:spacing w:before="0" w:after="0" w:line="240" w:lineRule="auto"/>
        <w:ind w:left="360"/>
      </w:pPr>
      <w:r>
        <w:t>AZLP has had many inquiries by individuals in support of its efforts to get a libertarian elected.”</w:t>
      </w:r>
    </w:p>
    <w:p w14:paraId="65FCABB6" w14:textId="7A13794A" w:rsidR="008B112E" w:rsidRDefault="00AF7526" w:rsidP="00954C88">
      <w:r>
        <w:t>Requests to the LNC: No requests at this time.</w:t>
      </w:r>
    </w:p>
    <w:p w14:paraId="719F40B1" w14:textId="77777777" w:rsidR="00954C88" w:rsidRDefault="00954C88" w:rsidP="00954C88">
      <w:r>
        <w:t>Election Results:</w:t>
      </w:r>
    </w:p>
    <w:p w14:paraId="0581ADB5" w14:textId="60379656" w:rsidR="00954C88" w:rsidRDefault="00954C88" w:rsidP="00954C88">
      <w:pPr>
        <w:pStyle w:val="ListParagraph"/>
        <w:numPr>
          <w:ilvl w:val="0"/>
          <w:numId w:val="28"/>
        </w:numPr>
      </w:pPr>
      <w:r w:rsidRPr="00954C88">
        <w:t>Levi Tappan was elected mayor of Page City.</w:t>
      </w:r>
    </w:p>
    <w:p w14:paraId="4F8F4B91" w14:textId="316A6224" w:rsidR="00954C88" w:rsidRDefault="00954C88" w:rsidP="00954C88">
      <w:pPr>
        <w:pStyle w:val="ListParagraph"/>
        <w:numPr>
          <w:ilvl w:val="0"/>
          <w:numId w:val="28"/>
        </w:numPr>
      </w:pPr>
      <w:r w:rsidRPr="00954C88">
        <w:t xml:space="preserve">Libertarian National Committee Chair Nicholas </w:t>
      </w:r>
      <w:proofErr w:type="spellStart"/>
      <w:r w:rsidRPr="00954C88">
        <w:t>Sarwark</w:t>
      </w:r>
      <w:proofErr w:type="spellEnd"/>
      <w:r w:rsidRPr="00954C88">
        <w:t xml:space="preserve"> received 11.2 percent of the vote in a four-way special election for mayor of Phoenix, Arizona.</w:t>
      </w:r>
    </w:p>
    <w:p w14:paraId="5943CE34" w14:textId="07503B83" w:rsidR="00954C88" w:rsidRDefault="00D528D9" w:rsidP="00D528D9">
      <w:pPr>
        <w:pStyle w:val="ListParagraph"/>
        <w:numPr>
          <w:ilvl w:val="0"/>
          <w:numId w:val="28"/>
        </w:numPr>
      </w:pPr>
      <w:r>
        <w:t xml:space="preserve">Proposition 126 Passed. This was a Constitutional Amendment which prohibits </w:t>
      </w:r>
      <w:r w:rsidRPr="00D528D9">
        <w:t>the state and each county, city, town, district, or other political subdivision in Arizona from imposing a new or increased tax on services that was not already in effect on December 31, 2017.</w:t>
      </w:r>
    </w:p>
    <w:p w14:paraId="5AF19F57" w14:textId="4ABA550F" w:rsidR="00954C88" w:rsidRDefault="00954C88" w:rsidP="00954C88">
      <w:pPr>
        <w:pStyle w:val="ListParagraph"/>
        <w:numPr>
          <w:ilvl w:val="0"/>
          <w:numId w:val="28"/>
        </w:numPr>
      </w:pPr>
      <w:r>
        <w:t xml:space="preserve">Other election results may be found by reviewing </w:t>
      </w:r>
      <w:hyperlink r:id="rId30" w:anchor="/ballotmeasure/4/0" w:history="1">
        <w:r w:rsidR="00D528D9" w:rsidRPr="00D528D9">
          <w:rPr>
            <w:rStyle w:val="Hyperlink"/>
          </w:rPr>
          <w:t>THIS WEBSITE</w:t>
        </w:r>
      </w:hyperlink>
      <w:r>
        <w:t xml:space="preserve"> from the </w:t>
      </w:r>
      <w:r w:rsidR="00D528D9">
        <w:t>Arizona Secretary of State</w:t>
      </w:r>
      <w:r>
        <w:t>.</w:t>
      </w:r>
    </w:p>
    <w:p w14:paraId="3473AFEF" w14:textId="77777777" w:rsidR="00D528D9" w:rsidRDefault="00D528D9" w:rsidP="00954C88"/>
    <w:p w14:paraId="027ABB5B" w14:textId="6CFAFDC1" w:rsidR="00954C88" w:rsidRDefault="00954C88" w:rsidP="00954C88">
      <w:r>
        <w:lastRenderedPageBreak/>
        <w:t>2019 Convention:</w:t>
      </w:r>
    </w:p>
    <w:p w14:paraId="76ECF650" w14:textId="3D1E53BA" w:rsidR="00D528D9" w:rsidRDefault="00D528D9" w:rsidP="00D528D9">
      <w:pPr>
        <w:spacing w:before="0" w:after="0" w:line="240" w:lineRule="auto"/>
        <w:ind w:left="360"/>
      </w:pPr>
      <w:r>
        <w:t>When: January 26, 2019</w:t>
      </w:r>
    </w:p>
    <w:p w14:paraId="5CDDC5B4" w14:textId="31624A54" w:rsidR="00D528D9" w:rsidRDefault="00D528D9" w:rsidP="00D528D9">
      <w:pPr>
        <w:spacing w:before="0" w:after="0" w:line="240" w:lineRule="auto"/>
        <w:ind w:left="360"/>
      </w:pPr>
      <w:r>
        <w:t xml:space="preserve">Where: </w:t>
      </w:r>
      <w:r w:rsidR="003D788A">
        <w:t>Phoenix, AZ (Exact Location TBD)</w:t>
      </w:r>
    </w:p>
    <w:p w14:paraId="547DBA51" w14:textId="115D5ECE" w:rsidR="003D788A" w:rsidRDefault="003D788A" w:rsidP="003D788A">
      <w:pPr>
        <w:spacing w:before="0" w:after="0" w:line="240" w:lineRule="auto"/>
        <w:ind w:left="360"/>
      </w:pPr>
      <w:r>
        <w:t>Website: TBD</w:t>
      </w:r>
    </w:p>
    <w:p w14:paraId="6E78D3E4" w14:textId="57D1A3D1" w:rsidR="00D528D9" w:rsidRDefault="00D528D9" w:rsidP="00D528D9">
      <w:pPr>
        <w:spacing w:before="0" w:after="0" w:line="240" w:lineRule="auto"/>
        <w:ind w:left="360"/>
      </w:pPr>
      <w:r>
        <w:t>Theme: Coming Together – Building a Libertarian Future</w:t>
      </w:r>
    </w:p>
    <w:p w14:paraId="65857800" w14:textId="7F2F2904" w:rsidR="00D528D9" w:rsidRDefault="00D528D9" w:rsidP="00D528D9">
      <w:pPr>
        <w:spacing w:before="0" w:after="0" w:line="240" w:lineRule="auto"/>
        <w:ind w:left="360"/>
      </w:pPr>
      <w:r>
        <w:t xml:space="preserve">Notable Speakers: Nicholas </w:t>
      </w:r>
      <w:proofErr w:type="spellStart"/>
      <w:r>
        <w:t>Sarwarck</w:t>
      </w:r>
      <w:proofErr w:type="spellEnd"/>
      <w:r>
        <w:t xml:space="preserve">, Evan </w:t>
      </w:r>
      <w:proofErr w:type="spellStart"/>
      <w:r>
        <w:t>McCahan</w:t>
      </w:r>
      <w:proofErr w:type="spellEnd"/>
    </w:p>
    <w:p w14:paraId="4F458327" w14:textId="77777777" w:rsidR="00D528D9" w:rsidRDefault="00D528D9" w:rsidP="00D528D9">
      <w:pPr>
        <w:spacing w:before="0" w:after="0" w:line="240" w:lineRule="auto"/>
        <w:ind w:left="360"/>
      </w:pPr>
    </w:p>
    <w:p w14:paraId="436A783E" w14:textId="77777777" w:rsidR="00A76E93" w:rsidRPr="00D528D9" w:rsidRDefault="00A76E93" w:rsidP="00A76E93">
      <w:pPr>
        <w:spacing w:before="0" w:after="0" w:line="240" w:lineRule="auto"/>
        <w:ind w:left="360"/>
        <w:rPr>
          <w:b/>
        </w:rPr>
      </w:pPr>
      <w:r>
        <w:rPr>
          <w:b/>
        </w:rPr>
        <w:t>The Region 1 Representative has made plans to attend this convention in 2019.</w:t>
      </w:r>
    </w:p>
    <w:p w14:paraId="525AFAB9" w14:textId="623764A7" w:rsidR="00A76E93" w:rsidRDefault="00A76E93" w:rsidP="00D528D9">
      <w:pPr>
        <w:spacing w:before="0" w:after="0" w:line="240" w:lineRule="auto"/>
        <w:ind w:left="360"/>
        <w:rPr>
          <w:b/>
        </w:rPr>
      </w:pPr>
    </w:p>
    <w:p w14:paraId="021D3662" w14:textId="065CB715" w:rsidR="00A76E93" w:rsidRDefault="00A76E93" w:rsidP="00D528D9">
      <w:pPr>
        <w:spacing w:before="0" w:after="0" w:line="240" w:lineRule="auto"/>
        <w:ind w:left="360"/>
        <w:rPr>
          <w:b/>
        </w:rPr>
      </w:pPr>
    </w:p>
    <w:p w14:paraId="2DE84FC3" w14:textId="08C308F1" w:rsidR="00A76E93" w:rsidRDefault="00A76E93" w:rsidP="00D528D9">
      <w:pPr>
        <w:spacing w:before="0" w:after="0" w:line="240" w:lineRule="auto"/>
        <w:ind w:left="360"/>
        <w:rPr>
          <w:b/>
        </w:rPr>
      </w:pPr>
    </w:p>
    <w:p w14:paraId="3D3AB608" w14:textId="7E6E0EB2" w:rsidR="00A76E93" w:rsidRDefault="00A76E93" w:rsidP="00D528D9">
      <w:pPr>
        <w:spacing w:before="0" w:after="0" w:line="240" w:lineRule="auto"/>
        <w:ind w:left="360"/>
        <w:rPr>
          <w:b/>
        </w:rPr>
      </w:pPr>
    </w:p>
    <w:p w14:paraId="5F36C8C9" w14:textId="42EAF39C" w:rsidR="00A76E93" w:rsidRDefault="00A76E93" w:rsidP="00D528D9">
      <w:pPr>
        <w:spacing w:before="0" w:after="0" w:line="240" w:lineRule="auto"/>
        <w:ind w:left="360"/>
        <w:rPr>
          <w:b/>
        </w:rPr>
      </w:pPr>
    </w:p>
    <w:p w14:paraId="4A90821C" w14:textId="16AF4FC8" w:rsidR="00A76E93" w:rsidRDefault="00A76E93" w:rsidP="00D528D9">
      <w:pPr>
        <w:spacing w:before="0" w:after="0" w:line="240" w:lineRule="auto"/>
        <w:ind w:left="360"/>
        <w:rPr>
          <w:b/>
        </w:rPr>
      </w:pPr>
    </w:p>
    <w:p w14:paraId="5E9479A8" w14:textId="68D5C6EF" w:rsidR="00A76E93" w:rsidRDefault="00A76E93" w:rsidP="00D528D9">
      <w:pPr>
        <w:spacing w:before="0" w:after="0" w:line="240" w:lineRule="auto"/>
        <w:ind w:left="360"/>
        <w:rPr>
          <w:b/>
        </w:rPr>
      </w:pPr>
    </w:p>
    <w:p w14:paraId="6C3DC086" w14:textId="575AF9D2" w:rsidR="00A76E93" w:rsidRDefault="00A76E93" w:rsidP="00D528D9">
      <w:pPr>
        <w:spacing w:before="0" w:after="0" w:line="240" w:lineRule="auto"/>
        <w:ind w:left="360"/>
        <w:rPr>
          <w:b/>
        </w:rPr>
      </w:pPr>
    </w:p>
    <w:p w14:paraId="582EC7BA" w14:textId="55C515FE" w:rsidR="00A76E93" w:rsidRDefault="00A76E93" w:rsidP="00D528D9">
      <w:pPr>
        <w:spacing w:before="0" w:after="0" w:line="240" w:lineRule="auto"/>
        <w:ind w:left="360"/>
        <w:rPr>
          <w:b/>
        </w:rPr>
      </w:pPr>
    </w:p>
    <w:p w14:paraId="04E99D79" w14:textId="02C59BC9" w:rsidR="00A76E93" w:rsidRDefault="00A76E93" w:rsidP="00D528D9">
      <w:pPr>
        <w:spacing w:before="0" w:after="0" w:line="240" w:lineRule="auto"/>
        <w:ind w:left="360"/>
        <w:rPr>
          <w:b/>
        </w:rPr>
      </w:pPr>
    </w:p>
    <w:p w14:paraId="71F60F5C" w14:textId="6D06B570" w:rsidR="00A76E93" w:rsidRDefault="00A76E93" w:rsidP="00D528D9">
      <w:pPr>
        <w:spacing w:before="0" w:after="0" w:line="240" w:lineRule="auto"/>
        <w:ind w:left="360"/>
        <w:rPr>
          <w:b/>
        </w:rPr>
      </w:pPr>
    </w:p>
    <w:p w14:paraId="356B8791" w14:textId="1D02C3D4" w:rsidR="00A76E93" w:rsidRDefault="00A76E93" w:rsidP="00D528D9">
      <w:pPr>
        <w:spacing w:before="0" w:after="0" w:line="240" w:lineRule="auto"/>
        <w:ind w:left="360"/>
        <w:rPr>
          <w:b/>
        </w:rPr>
      </w:pPr>
    </w:p>
    <w:p w14:paraId="0E1F563D" w14:textId="340F2494" w:rsidR="00A76E93" w:rsidRDefault="00A76E93" w:rsidP="00D528D9">
      <w:pPr>
        <w:spacing w:before="0" w:after="0" w:line="240" w:lineRule="auto"/>
        <w:ind w:left="360"/>
        <w:rPr>
          <w:b/>
        </w:rPr>
      </w:pPr>
    </w:p>
    <w:p w14:paraId="43FB16E2" w14:textId="77777777" w:rsidR="00A76E93" w:rsidRPr="00D528D9" w:rsidRDefault="00A76E93" w:rsidP="00D528D9">
      <w:pPr>
        <w:spacing w:before="0" w:after="0" w:line="240" w:lineRule="auto"/>
        <w:ind w:left="360"/>
        <w:rPr>
          <w:b/>
        </w:rPr>
      </w:pPr>
    </w:p>
    <w:p w14:paraId="48514042" w14:textId="21EDD9EF" w:rsidR="00261EC5" w:rsidRDefault="00261EC5" w:rsidP="008B112E"/>
    <w:p w14:paraId="3CCE7AB8" w14:textId="3D493515" w:rsidR="00A76E93" w:rsidRDefault="00A76E93" w:rsidP="008B112E"/>
    <w:p w14:paraId="3C863514" w14:textId="4460DD29" w:rsidR="00A76E93" w:rsidRDefault="00A76E93" w:rsidP="008B112E"/>
    <w:p w14:paraId="5311412D" w14:textId="3CE52944" w:rsidR="00A76E93" w:rsidRDefault="00A76E93" w:rsidP="008B112E"/>
    <w:p w14:paraId="3E6CDC10" w14:textId="6E7BB907" w:rsidR="00A76E93" w:rsidRDefault="00A76E93" w:rsidP="008B112E"/>
    <w:p w14:paraId="1B763AA1" w14:textId="4F45CBEA" w:rsidR="00A76E93" w:rsidRDefault="00A76E93" w:rsidP="008B112E"/>
    <w:p w14:paraId="43ACBCF4" w14:textId="3FB57FF8" w:rsidR="00A76E93" w:rsidRDefault="00A76E93" w:rsidP="008B112E"/>
    <w:p w14:paraId="30FB1686" w14:textId="1CC5A39D" w:rsidR="00A76E93" w:rsidRDefault="00A76E93" w:rsidP="008B112E"/>
    <w:p w14:paraId="6522770E" w14:textId="46BB6909" w:rsidR="00A76E93" w:rsidRDefault="00A76E93" w:rsidP="008B112E"/>
    <w:p w14:paraId="1EB95F4E" w14:textId="317329FE" w:rsidR="00A76E93" w:rsidRDefault="00A76E93" w:rsidP="008B112E"/>
    <w:p w14:paraId="2A1EC646" w14:textId="103453B6" w:rsidR="00A76E93" w:rsidRDefault="00A76E93" w:rsidP="008B112E"/>
    <w:p w14:paraId="427C174D" w14:textId="77777777" w:rsidR="00A76E93" w:rsidRPr="008B112E" w:rsidRDefault="00A76E93" w:rsidP="008B112E"/>
    <w:p w14:paraId="4022C80C" w14:textId="6458EAB9" w:rsidR="00360333" w:rsidRDefault="00360333" w:rsidP="008B112E">
      <w:pPr>
        <w:pStyle w:val="Heading1"/>
        <w:jc w:val="both"/>
      </w:pPr>
      <w:r>
        <w:lastRenderedPageBreak/>
        <w:t>Colorado</w:t>
      </w:r>
    </w:p>
    <w:p w14:paraId="40152DE6" w14:textId="5171B0D4" w:rsidR="00AF7526" w:rsidRDefault="0076654D" w:rsidP="00AF7526">
      <w:r>
        <w:rPr>
          <w:noProof/>
        </w:rPr>
        <w:drawing>
          <wp:inline distT="0" distB="0" distL="0" distR="0" wp14:anchorId="3227ADBA" wp14:editId="5E89926A">
            <wp:extent cx="1426464" cy="1426464"/>
            <wp:effectExtent l="0" t="0" r="2540" b="2540"/>
            <wp:docPr id="289" name="Picture 289" descr="https://scontent-dfw5-2.xx.fbcdn.net/v/t1.0-1/p320x320/23795866_10155295011564141_5695147371386797287_n.png?_nc_cat=109&amp;oh=f4a3de2eec80fd3b1b1d669da70caf39&amp;oe=5C2A8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dfw5-2.xx.fbcdn.net/v/t1.0-1/p320x320/23795866_10155295011564141_5695147371386797287_n.png?_nc_cat=109&amp;oh=f4a3de2eec80fd3b1b1d669da70caf39&amp;oe=5C2A8D2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078E9844" w14:textId="7CDA1588" w:rsidR="00AF7526" w:rsidRDefault="00AF7526" w:rsidP="00AF7526">
      <w:pPr>
        <w:spacing w:before="0" w:after="0" w:line="240" w:lineRule="auto"/>
      </w:pPr>
      <w:r>
        <w:t xml:space="preserve">Chair: </w:t>
      </w:r>
      <w:r w:rsidR="0076654D">
        <w:t xml:space="preserve">Wayne </w:t>
      </w:r>
      <w:proofErr w:type="spellStart"/>
      <w:r w:rsidR="0076654D">
        <w:t>Harlos</w:t>
      </w:r>
      <w:proofErr w:type="spellEnd"/>
    </w:p>
    <w:p w14:paraId="047415AA" w14:textId="6516C2C2" w:rsidR="00AF7526" w:rsidRDefault="00AF7526" w:rsidP="00AF7526">
      <w:pPr>
        <w:spacing w:before="0" w:after="0" w:line="240" w:lineRule="auto"/>
      </w:pPr>
      <w:r>
        <w:t xml:space="preserve">Email: </w:t>
      </w:r>
      <w:hyperlink r:id="rId32" w:history="1">
        <w:r w:rsidR="0076654D" w:rsidRPr="00F656ED">
          <w:rPr>
            <w:rStyle w:val="Hyperlink"/>
          </w:rPr>
          <w:t>statechair@lpcolorado.org</w:t>
        </w:r>
      </w:hyperlink>
      <w:r w:rsidR="0076654D">
        <w:t xml:space="preserve"> </w:t>
      </w:r>
    </w:p>
    <w:p w14:paraId="746FCDA2" w14:textId="2E29C1CB" w:rsidR="00AF7526" w:rsidRDefault="00AF7526" w:rsidP="00AF7526">
      <w:pPr>
        <w:spacing w:before="0" w:after="0" w:line="240" w:lineRule="auto"/>
      </w:pPr>
      <w:r>
        <w:t xml:space="preserve">Phone: </w:t>
      </w:r>
      <w:r w:rsidR="0076654D" w:rsidRPr="0076654D">
        <w:t>(303) 837-9393</w:t>
      </w:r>
    </w:p>
    <w:p w14:paraId="0030A682" w14:textId="363E606A" w:rsidR="00AF7526" w:rsidRDefault="00AF7526" w:rsidP="00AF7526">
      <w:pPr>
        <w:spacing w:before="0" w:after="0" w:line="240" w:lineRule="auto"/>
      </w:pPr>
      <w:r>
        <w:t xml:space="preserve">Website: </w:t>
      </w:r>
      <w:hyperlink r:id="rId33" w:history="1">
        <w:r w:rsidR="0076654D" w:rsidRPr="00F656ED">
          <w:rPr>
            <w:rStyle w:val="Hyperlink"/>
          </w:rPr>
          <w:t>https://www.lpcolorado.org/</w:t>
        </w:r>
      </w:hyperlink>
      <w:r w:rsidR="0076654D">
        <w:t xml:space="preserve"> </w:t>
      </w:r>
    </w:p>
    <w:p w14:paraId="548BEA05" w14:textId="7A262A63" w:rsidR="00AF7526" w:rsidRDefault="00AF7526" w:rsidP="00AF7526">
      <w:pPr>
        <w:pBdr>
          <w:bottom w:val="single" w:sz="6" w:space="1" w:color="auto"/>
        </w:pBdr>
        <w:spacing w:before="0" w:after="0" w:line="240" w:lineRule="auto"/>
      </w:pPr>
      <w:r>
        <w:t xml:space="preserve">Facebook: </w:t>
      </w:r>
      <w:hyperlink r:id="rId34" w:history="1">
        <w:r w:rsidR="0076654D" w:rsidRPr="00F656ED">
          <w:rPr>
            <w:rStyle w:val="Hyperlink"/>
          </w:rPr>
          <w:t>https://www.facebook.com/pg/lpcolorado/</w:t>
        </w:r>
      </w:hyperlink>
      <w:r w:rsidR="0076654D">
        <w:t xml:space="preserve"> </w:t>
      </w:r>
    </w:p>
    <w:p w14:paraId="5214F44B" w14:textId="77777777" w:rsidR="00AF7526" w:rsidRDefault="00AF7526" w:rsidP="00AF7526">
      <w:pPr>
        <w:spacing w:before="0" w:after="0" w:line="240" w:lineRule="auto"/>
      </w:pPr>
    </w:p>
    <w:p w14:paraId="589BF8E6" w14:textId="6CE32698" w:rsidR="00AF7526" w:rsidRDefault="00AF7526" w:rsidP="00AF7526">
      <w:pPr>
        <w:spacing w:before="0" w:after="0" w:line="240" w:lineRule="auto"/>
      </w:pPr>
      <w:r>
        <w:t xml:space="preserve">From the Chair: </w:t>
      </w:r>
      <w:r w:rsidR="00D528D9">
        <w:t>The State Chair encouraged a call at any time for updates but did not supply a written statement for this report.</w:t>
      </w:r>
    </w:p>
    <w:p w14:paraId="57477CD4" w14:textId="60AF0FDE" w:rsidR="00261EC5" w:rsidRDefault="00AF7526" w:rsidP="008B112E">
      <w:r>
        <w:t>Requests to the LNC: No requests at this time.</w:t>
      </w:r>
    </w:p>
    <w:p w14:paraId="70A6B4E7" w14:textId="77777777" w:rsidR="00D528D9" w:rsidRDefault="00D528D9" w:rsidP="00D528D9">
      <w:r>
        <w:t>Election Results:</w:t>
      </w:r>
    </w:p>
    <w:p w14:paraId="63CC463D" w14:textId="56274120" w:rsidR="00D528D9" w:rsidRDefault="001D0EA1" w:rsidP="001D0EA1">
      <w:pPr>
        <w:pStyle w:val="ListParagraph"/>
        <w:numPr>
          <w:ilvl w:val="0"/>
          <w:numId w:val="28"/>
        </w:numPr>
      </w:pPr>
      <w:r>
        <w:t>Amendment A passed. The Amendment</w:t>
      </w:r>
      <w:r w:rsidRPr="001D0EA1">
        <w:t xml:space="preserve"> </w:t>
      </w:r>
      <w:r>
        <w:t xml:space="preserve">changes the </w:t>
      </w:r>
      <w:r w:rsidRPr="001D0EA1">
        <w:t xml:space="preserve">Colorado constitution </w:t>
      </w:r>
      <w:r>
        <w:t>to prohibit</w:t>
      </w:r>
      <w:r w:rsidRPr="001D0EA1">
        <w:t xml:space="preserve"> slavery and involuntary servitude as punishment for a crime and thereby prohibits slavery and involuntary servitude in all circumstances</w:t>
      </w:r>
    </w:p>
    <w:p w14:paraId="2EAF89D2" w14:textId="4FC268A8" w:rsidR="00D528D9" w:rsidRDefault="00D528D9" w:rsidP="00D528D9">
      <w:pPr>
        <w:pStyle w:val="ListParagraph"/>
        <w:numPr>
          <w:ilvl w:val="0"/>
          <w:numId w:val="28"/>
        </w:numPr>
      </w:pPr>
      <w:r>
        <w:t xml:space="preserve">Other election results may be found by reviewing </w:t>
      </w:r>
      <w:hyperlink r:id="rId35" w:anchor="/" w:history="1">
        <w:r w:rsidRPr="00D528D9">
          <w:rPr>
            <w:rStyle w:val="Hyperlink"/>
          </w:rPr>
          <w:t>THIS WEBSITE</w:t>
        </w:r>
      </w:hyperlink>
      <w:r>
        <w:t xml:space="preserve"> from the Colorado Secretary of State.</w:t>
      </w:r>
    </w:p>
    <w:p w14:paraId="1F471A34" w14:textId="77777777" w:rsidR="00D528D9" w:rsidRDefault="00D528D9" w:rsidP="00D528D9">
      <w:r>
        <w:t>2019 Convention:</w:t>
      </w:r>
    </w:p>
    <w:p w14:paraId="05C4F95D" w14:textId="62C7AD42" w:rsidR="00D528D9" w:rsidRDefault="00D528D9" w:rsidP="00D528D9">
      <w:pPr>
        <w:spacing w:before="0" w:after="0" w:line="240" w:lineRule="auto"/>
        <w:ind w:left="360"/>
      </w:pPr>
      <w:r>
        <w:t xml:space="preserve">When: </w:t>
      </w:r>
      <w:r w:rsidR="001D0EA1">
        <w:t>April</w:t>
      </w:r>
      <w:r>
        <w:t xml:space="preserve"> 26</w:t>
      </w:r>
      <w:r w:rsidR="001D0EA1">
        <w:t>-28</w:t>
      </w:r>
      <w:r>
        <w:t>, 2019</w:t>
      </w:r>
    </w:p>
    <w:p w14:paraId="709F084C" w14:textId="7D406E5F" w:rsidR="00D528D9" w:rsidRDefault="00D528D9" w:rsidP="00D528D9">
      <w:pPr>
        <w:spacing w:before="0" w:after="0" w:line="240" w:lineRule="auto"/>
        <w:ind w:left="360"/>
      </w:pPr>
      <w:r>
        <w:t xml:space="preserve">Where: </w:t>
      </w:r>
      <w:r w:rsidR="001D0EA1" w:rsidRPr="001D0EA1">
        <w:t xml:space="preserve">Hotel </w:t>
      </w:r>
      <w:proofErr w:type="spellStart"/>
      <w:r w:rsidR="001D0EA1" w:rsidRPr="001D0EA1">
        <w:t>Elegan</w:t>
      </w:r>
      <w:r w:rsidR="001D0EA1">
        <w:t>te</w:t>
      </w:r>
      <w:proofErr w:type="spellEnd"/>
      <w:r w:rsidR="001D0EA1">
        <w:t xml:space="preserve">, </w:t>
      </w:r>
      <w:r w:rsidR="001D0EA1" w:rsidRPr="001D0EA1">
        <w:t>2886 S Circle</w:t>
      </w:r>
      <w:r w:rsidR="001D0EA1">
        <w:t xml:space="preserve"> </w:t>
      </w:r>
      <w:proofErr w:type="spellStart"/>
      <w:r w:rsidR="001D0EA1">
        <w:t>Dr</w:t>
      </w:r>
      <w:proofErr w:type="spellEnd"/>
      <w:r w:rsidR="001D0EA1">
        <w:t>, Colorado Springs, CO 80906</w:t>
      </w:r>
    </w:p>
    <w:p w14:paraId="4EE6E60C" w14:textId="2E5E0715" w:rsidR="003D788A" w:rsidRDefault="003D788A" w:rsidP="003D788A">
      <w:pPr>
        <w:spacing w:before="0" w:after="0" w:line="240" w:lineRule="auto"/>
        <w:ind w:left="360"/>
      </w:pPr>
      <w:r>
        <w:t>Website: TBD</w:t>
      </w:r>
    </w:p>
    <w:p w14:paraId="200E4F8F" w14:textId="6A27F75E" w:rsidR="00D528D9" w:rsidRDefault="00D528D9" w:rsidP="00D528D9">
      <w:pPr>
        <w:spacing w:before="0" w:after="0" w:line="240" w:lineRule="auto"/>
        <w:ind w:left="360"/>
      </w:pPr>
      <w:r>
        <w:t xml:space="preserve">Theme: </w:t>
      </w:r>
      <w:r w:rsidR="00D94940">
        <w:t>Retro</w:t>
      </w:r>
      <w:r w:rsidR="001D0EA1">
        <w:t xml:space="preserve"> Liberty</w:t>
      </w:r>
    </w:p>
    <w:p w14:paraId="600EF5D7" w14:textId="431397D6" w:rsidR="00D528D9" w:rsidRDefault="00D528D9" w:rsidP="00D528D9">
      <w:pPr>
        <w:spacing w:before="0" w:after="0" w:line="240" w:lineRule="auto"/>
        <w:ind w:left="360"/>
      </w:pPr>
      <w:r>
        <w:t xml:space="preserve">Notable Speakers: </w:t>
      </w:r>
      <w:r w:rsidR="001D0EA1">
        <w:t>TBD</w:t>
      </w:r>
    </w:p>
    <w:p w14:paraId="38FA3197" w14:textId="77777777" w:rsidR="00D528D9" w:rsidRDefault="00D528D9" w:rsidP="00D528D9">
      <w:pPr>
        <w:spacing w:before="0" w:after="0" w:line="240" w:lineRule="auto"/>
        <w:ind w:left="360"/>
      </w:pPr>
    </w:p>
    <w:p w14:paraId="714D4AB0" w14:textId="3213BE85" w:rsidR="00D528D9" w:rsidRPr="00D528D9" w:rsidRDefault="00D528D9" w:rsidP="00D528D9">
      <w:pPr>
        <w:spacing w:before="0" w:after="0" w:line="240" w:lineRule="auto"/>
        <w:ind w:left="360"/>
        <w:rPr>
          <w:b/>
        </w:rPr>
      </w:pPr>
      <w:r>
        <w:rPr>
          <w:b/>
        </w:rPr>
        <w:t xml:space="preserve">The Region 1 Representative </w:t>
      </w:r>
      <w:r w:rsidR="00A76E93">
        <w:rPr>
          <w:b/>
        </w:rPr>
        <w:t>has made plans to attend</w:t>
      </w:r>
      <w:r>
        <w:rPr>
          <w:b/>
        </w:rPr>
        <w:t xml:space="preserve"> this convention in 2019.</w:t>
      </w:r>
    </w:p>
    <w:p w14:paraId="3700AB43" w14:textId="00CA19BC" w:rsidR="00D528D9" w:rsidRDefault="00D528D9" w:rsidP="008B112E"/>
    <w:p w14:paraId="644A0016" w14:textId="66637D99" w:rsidR="00A76E93" w:rsidRDefault="00A76E93" w:rsidP="008B112E"/>
    <w:p w14:paraId="11D63B10" w14:textId="77777777" w:rsidR="00A76E93" w:rsidRPr="008B112E" w:rsidRDefault="00A76E93" w:rsidP="008B112E"/>
    <w:p w14:paraId="4A6B54F9" w14:textId="1B9A8699" w:rsidR="00360333" w:rsidRDefault="00360333" w:rsidP="00360333">
      <w:pPr>
        <w:pStyle w:val="Heading1"/>
        <w:jc w:val="both"/>
      </w:pPr>
      <w:r>
        <w:lastRenderedPageBreak/>
        <w:t>Hawaii</w:t>
      </w:r>
    </w:p>
    <w:p w14:paraId="50AC46B1" w14:textId="67BA817B" w:rsidR="00AF7526" w:rsidRDefault="0076654D" w:rsidP="00AF7526">
      <w:r>
        <w:rPr>
          <w:noProof/>
        </w:rPr>
        <w:drawing>
          <wp:inline distT="0" distB="0" distL="0" distR="0" wp14:anchorId="519ADBD4" wp14:editId="5B8A0AE3">
            <wp:extent cx="1426464" cy="1426464"/>
            <wp:effectExtent l="0" t="0" r="2540" b="2540"/>
            <wp:docPr id="290" name="Picture 290" descr="https://scontent-dfw5-2.xx.fbcdn.net/v/t1.0-1/c188.0.320.320/p320x320/10390234_524395057683835_1857424705646143610_n.jpg?_nc_cat=101&amp;oh=89777a65a8b5503afdd58dee891823cf&amp;oe=5C5A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dfw5-2.xx.fbcdn.net/v/t1.0-1/c188.0.320.320/p320x320/10390234_524395057683835_1857424705646143610_n.jpg?_nc_cat=101&amp;oh=89777a65a8b5503afdd58dee891823cf&amp;oe=5C5ADAC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C20E1EB" w14:textId="65C56AEF" w:rsidR="00AF7526" w:rsidRDefault="00AF7526" w:rsidP="00AF7526">
      <w:pPr>
        <w:spacing w:before="0" w:after="0" w:line="240" w:lineRule="auto"/>
      </w:pPr>
      <w:r>
        <w:t xml:space="preserve">Chair: </w:t>
      </w:r>
      <w:r w:rsidR="00A779FA">
        <w:t>Tracy Ryan</w:t>
      </w:r>
    </w:p>
    <w:p w14:paraId="1487EA9C" w14:textId="410B0EC4" w:rsidR="00AF7526" w:rsidRDefault="00AF7526" w:rsidP="00AF7526">
      <w:pPr>
        <w:spacing w:before="0" w:after="0" w:line="240" w:lineRule="auto"/>
      </w:pPr>
      <w:r>
        <w:t xml:space="preserve">Email: </w:t>
      </w:r>
      <w:hyperlink r:id="rId37" w:history="1">
        <w:r w:rsidR="00A779FA" w:rsidRPr="00F656ED">
          <w:rPr>
            <w:rStyle w:val="Hyperlink"/>
          </w:rPr>
          <w:t>tracyar@hawaiiantel.net</w:t>
        </w:r>
      </w:hyperlink>
      <w:r w:rsidR="00A779FA">
        <w:t xml:space="preserve"> </w:t>
      </w:r>
      <w:r>
        <w:t xml:space="preserve"> </w:t>
      </w:r>
    </w:p>
    <w:p w14:paraId="3D402E6D" w14:textId="41B83F84" w:rsidR="00AF7526" w:rsidRDefault="00AF7526" w:rsidP="00AF7526">
      <w:pPr>
        <w:spacing w:before="0" w:after="0" w:line="240" w:lineRule="auto"/>
      </w:pPr>
      <w:r>
        <w:t xml:space="preserve">Phone: </w:t>
      </w:r>
      <w:r w:rsidR="00A779FA" w:rsidRPr="00A779FA">
        <w:t>(808) 927-1126</w:t>
      </w:r>
    </w:p>
    <w:p w14:paraId="6241D793" w14:textId="099EB0E3" w:rsidR="00AF7526" w:rsidRDefault="00AF7526" w:rsidP="00AF7526">
      <w:pPr>
        <w:spacing w:before="0" w:after="0" w:line="240" w:lineRule="auto"/>
      </w:pPr>
      <w:r>
        <w:t xml:space="preserve">Website: </w:t>
      </w:r>
      <w:hyperlink r:id="rId38" w:history="1">
        <w:r w:rsidR="00A779FA" w:rsidRPr="00F656ED">
          <w:rPr>
            <w:rStyle w:val="Hyperlink"/>
          </w:rPr>
          <w:t>http://www.libertarianpartyofhawaii.org</w:t>
        </w:r>
      </w:hyperlink>
      <w:r w:rsidR="00A779FA">
        <w:t xml:space="preserve"> </w:t>
      </w:r>
    </w:p>
    <w:p w14:paraId="379DEDF0" w14:textId="079155ED" w:rsidR="00AF7526" w:rsidRDefault="00AF7526" w:rsidP="00AF7526">
      <w:pPr>
        <w:pBdr>
          <w:bottom w:val="single" w:sz="6" w:space="1" w:color="auto"/>
        </w:pBdr>
        <w:spacing w:before="0" w:after="0" w:line="240" w:lineRule="auto"/>
      </w:pPr>
      <w:r>
        <w:t xml:space="preserve">Facebook: </w:t>
      </w:r>
      <w:hyperlink r:id="rId39" w:history="1">
        <w:r w:rsidR="00A779FA" w:rsidRPr="00F656ED">
          <w:rPr>
            <w:rStyle w:val="Hyperlink"/>
          </w:rPr>
          <w:t>https://www.facebook.com/pg/LibertarianPartyOfHawaii/</w:t>
        </w:r>
      </w:hyperlink>
      <w:r w:rsidR="00A779FA">
        <w:t xml:space="preserve"> </w:t>
      </w:r>
      <w:r>
        <w:t xml:space="preserve"> </w:t>
      </w:r>
    </w:p>
    <w:p w14:paraId="2DB8AD90" w14:textId="77777777" w:rsidR="00AF7526" w:rsidRDefault="00AF7526" w:rsidP="00AF7526">
      <w:pPr>
        <w:spacing w:before="0" w:after="0" w:line="240" w:lineRule="auto"/>
      </w:pPr>
    </w:p>
    <w:p w14:paraId="3033516E" w14:textId="77777777" w:rsidR="00A76E93" w:rsidRDefault="00AF7526" w:rsidP="00A76E93">
      <w:pPr>
        <w:spacing w:before="0" w:after="0" w:line="240" w:lineRule="auto"/>
        <w:ind w:left="360" w:hanging="360"/>
      </w:pPr>
      <w:r>
        <w:t xml:space="preserve">From the Chair: </w:t>
      </w:r>
    </w:p>
    <w:p w14:paraId="0390A360" w14:textId="4FCB198E" w:rsidR="00A76E93" w:rsidRDefault="00A76E93" w:rsidP="00A76E93">
      <w:pPr>
        <w:spacing w:before="0" w:after="0" w:line="240" w:lineRule="auto"/>
        <w:ind w:left="360"/>
      </w:pPr>
      <w:r>
        <w:t xml:space="preserve">“This was the weakest field and results in several years. Only five candidates </w:t>
      </w:r>
      <w:proofErr w:type="spellStart"/>
      <w:r>
        <w:t>Tippens</w:t>
      </w:r>
      <w:proofErr w:type="spellEnd"/>
      <w:r>
        <w:t xml:space="preserve"> in US House I,  </w:t>
      </w:r>
      <w:proofErr w:type="spellStart"/>
      <w:r>
        <w:t>Arianoff</w:t>
      </w:r>
      <w:proofErr w:type="spellEnd"/>
      <w:r>
        <w:t xml:space="preserve"> in State Senate 1 and Last in State Senate 2, and two folks for State House….</w:t>
      </w:r>
      <w:proofErr w:type="spellStart"/>
      <w:r>
        <w:t>Fogel</w:t>
      </w:r>
      <w:proofErr w:type="spellEnd"/>
      <w:r>
        <w:t xml:space="preserve"> in district 3 and </w:t>
      </w:r>
      <w:proofErr w:type="spellStart"/>
      <w:r>
        <w:t>Yim</w:t>
      </w:r>
      <w:proofErr w:type="spellEnd"/>
      <w:r>
        <w:t xml:space="preserve"> in district 17.  None of these people spent more than a few hundred dollars or did a lot of campaigning.  About the only positive is </w:t>
      </w:r>
      <w:proofErr w:type="spellStart"/>
      <w:r>
        <w:t>Tippens</w:t>
      </w:r>
      <w:proofErr w:type="spellEnd"/>
      <w:r>
        <w:t xml:space="preserve"> finishing ahead of two other candidates.  Our ballot access is not at issue this year as we qualified for five elections after the result in 2016.  If it had been we’d have lost it.</w:t>
      </w:r>
    </w:p>
    <w:p w14:paraId="5ED8469B" w14:textId="77777777" w:rsidR="00A76E93" w:rsidRDefault="00A76E93" w:rsidP="00A76E93">
      <w:pPr>
        <w:spacing w:before="0" w:after="0" w:line="240" w:lineRule="auto"/>
        <w:ind w:left="360" w:hanging="360"/>
      </w:pPr>
    </w:p>
    <w:p w14:paraId="35E04147" w14:textId="2D68115D" w:rsidR="00AF7526" w:rsidRDefault="00A76E93" w:rsidP="00A76E93">
      <w:pPr>
        <w:spacing w:before="0" w:after="0" w:line="240" w:lineRule="auto"/>
        <w:ind w:left="360"/>
      </w:pPr>
      <w:r>
        <w:t>On the results posted above [linked in the Election Results section] do note that the percentages include all ballots cast in the district and not just votes cast in the election for the particular office. So you will see blank votes from the folks who may have voted for some other office, but not the one listed.  Add them in to get 100%.  With the blank votes deleted the LPH percentage would obviously appear higher.”</w:t>
      </w:r>
    </w:p>
    <w:p w14:paraId="593729C5" w14:textId="49F66922" w:rsidR="00261EC5" w:rsidRDefault="00AF7526" w:rsidP="008B112E">
      <w:r>
        <w:t>Requests to the LNC: No requests at this time.</w:t>
      </w:r>
    </w:p>
    <w:p w14:paraId="5849D1E5" w14:textId="6F8823D7" w:rsidR="00A76E93" w:rsidRDefault="00A76E93" w:rsidP="00A76E93">
      <w:r>
        <w:t>Election Results:</w:t>
      </w:r>
    </w:p>
    <w:p w14:paraId="230617A8" w14:textId="4D72D42B" w:rsidR="00A76E93" w:rsidRDefault="00A76E93" w:rsidP="00A76E93">
      <w:pPr>
        <w:pStyle w:val="ListParagraph"/>
        <w:numPr>
          <w:ilvl w:val="0"/>
          <w:numId w:val="28"/>
        </w:numPr>
      </w:pPr>
      <w:r>
        <w:t xml:space="preserve">Election results may be found by reviewing </w:t>
      </w:r>
      <w:hyperlink r:id="rId40" w:history="1">
        <w:r w:rsidRPr="00A76E93">
          <w:rPr>
            <w:rStyle w:val="Hyperlink"/>
          </w:rPr>
          <w:t>THIS PDF</w:t>
        </w:r>
      </w:hyperlink>
      <w:r>
        <w:t xml:space="preserve"> from the Hawaii Office of Elections.</w:t>
      </w:r>
    </w:p>
    <w:p w14:paraId="3BC65D3A" w14:textId="77777777" w:rsidR="00A76E93" w:rsidRDefault="00A76E93" w:rsidP="00A76E93">
      <w:r>
        <w:t>2019 Convention:</w:t>
      </w:r>
    </w:p>
    <w:p w14:paraId="6F8C3D72" w14:textId="6067FEAE" w:rsidR="00A76E93" w:rsidRPr="008C4674" w:rsidRDefault="009559FA" w:rsidP="00A76E93">
      <w:pPr>
        <w:spacing w:before="0" w:after="0" w:line="240" w:lineRule="auto"/>
        <w:ind w:left="360"/>
        <w:rPr>
          <w:b/>
        </w:rPr>
      </w:pPr>
      <w:r>
        <w:t xml:space="preserve">All information is currently TBD. I have not been given any information to date about a Convention in </w:t>
      </w:r>
      <w:r>
        <w:t>Hawaii</w:t>
      </w:r>
      <w:r>
        <w:t xml:space="preserve"> for 2019.</w:t>
      </w:r>
      <w:r>
        <w:rPr>
          <w:b/>
        </w:rPr>
        <w:t xml:space="preserve"> </w:t>
      </w:r>
    </w:p>
    <w:p w14:paraId="0D2C1685" w14:textId="61D5A336" w:rsidR="00261EC5" w:rsidRDefault="00261EC5" w:rsidP="008B112E"/>
    <w:p w14:paraId="5BE34215" w14:textId="77777777" w:rsidR="008C4674" w:rsidRPr="008B112E" w:rsidRDefault="008C4674" w:rsidP="008B112E"/>
    <w:p w14:paraId="0038D77D" w14:textId="16D9132B" w:rsidR="00360333" w:rsidRDefault="00360333" w:rsidP="008B112E">
      <w:pPr>
        <w:pStyle w:val="Heading1"/>
        <w:jc w:val="both"/>
      </w:pPr>
      <w:r>
        <w:lastRenderedPageBreak/>
        <w:t>Kansas</w:t>
      </w:r>
    </w:p>
    <w:p w14:paraId="5A7BEC88" w14:textId="4238E0B9" w:rsidR="00AF7526" w:rsidRDefault="00A779FA" w:rsidP="00AF7526">
      <w:r>
        <w:rPr>
          <w:noProof/>
        </w:rPr>
        <w:drawing>
          <wp:inline distT="0" distB="0" distL="0" distR="0" wp14:anchorId="7A919CCC" wp14:editId="51FF15E1">
            <wp:extent cx="1426464" cy="1426464"/>
            <wp:effectExtent l="0" t="0" r="2540" b="2540"/>
            <wp:docPr id="291" name="Picture 291" descr="https://scontent-dfw5-2.xx.fbcdn.net/v/t1.0-1/1002503_564088930331066_1446669094_n.jpg?_nc_cat=105&amp;oh=71d734e4b388c88582190006822ba855&amp;oe=5C2DE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dfw5-2.xx.fbcdn.net/v/t1.0-1/1002503_564088930331066_1446669094_n.jpg?_nc_cat=105&amp;oh=71d734e4b388c88582190006822ba855&amp;oe=5C2DED5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5F2DF7C5" w14:textId="68960385" w:rsidR="00AF7526" w:rsidRDefault="00AF7526" w:rsidP="00AF7526">
      <w:pPr>
        <w:spacing w:before="0" w:after="0" w:line="240" w:lineRule="auto"/>
      </w:pPr>
      <w:r>
        <w:t xml:space="preserve">Chair: </w:t>
      </w:r>
      <w:r w:rsidR="00A779FA">
        <w:t>Kris Logan</w:t>
      </w:r>
    </w:p>
    <w:p w14:paraId="01871CA8" w14:textId="05EC0FA4" w:rsidR="00AF7526" w:rsidRDefault="00AF7526" w:rsidP="00AF7526">
      <w:pPr>
        <w:spacing w:before="0" w:after="0" w:line="240" w:lineRule="auto"/>
      </w:pPr>
      <w:r>
        <w:t xml:space="preserve">Email: </w:t>
      </w:r>
      <w:hyperlink r:id="rId42" w:history="1">
        <w:r w:rsidR="00A76E93" w:rsidRPr="005374B1">
          <w:rPr>
            <w:rStyle w:val="Hyperlink"/>
          </w:rPr>
          <w:t>Chair@lpks.org</w:t>
        </w:r>
      </w:hyperlink>
      <w:r w:rsidR="00A779FA">
        <w:t xml:space="preserve"> </w:t>
      </w:r>
    </w:p>
    <w:p w14:paraId="37631593" w14:textId="735D16D1" w:rsidR="00AF7526" w:rsidRDefault="00AF7526" w:rsidP="00AF7526">
      <w:pPr>
        <w:spacing w:before="0" w:after="0" w:line="240" w:lineRule="auto"/>
      </w:pPr>
      <w:r>
        <w:t xml:space="preserve">Phone: </w:t>
      </w:r>
      <w:r w:rsidR="00A779FA" w:rsidRPr="00A779FA">
        <w:t>(913) 240.9008</w:t>
      </w:r>
    </w:p>
    <w:p w14:paraId="30B2E56C" w14:textId="77777777" w:rsidR="00A779FA" w:rsidRDefault="00AF7526" w:rsidP="00A779FA">
      <w:pPr>
        <w:spacing w:before="0" w:after="0" w:line="240" w:lineRule="auto"/>
      </w:pPr>
      <w:r>
        <w:t xml:space="preserve">Website: </w:t>
      </w:r>
      <w:hyperlink r:id="rId43" w:history="1">
        <w:r w:rsidR="00A779FA" w:rsidRPr="00F656ED">
          <w:rPr>
            <w:rStyle w:val="Hyperlink"/>
          </w:rPr>
          <w:t>http://www.LPKS.org</w:t>
        </w:r>
      </w:hyperlink>
      <w:r w:rsidR="00A779FA">
        <w:t xml:space="preserve"> </w:t>
      </w:r>
    </w:p>
    <w:p w14:paraId="7232A9F4" w14:textId="08412369" w:rsidR="00A779FA" w:rsidRDefault="00AF7526" w:rsidP="00AF7526">
      <w:pPr>
        <w:pBdr>
          <w:bottom w:val="single" w:sz="6" w:space="1" w:color="auto"/>
        </w:pBdr>
        <w:spacing w:before="0" w:after="0" w:line="240" w:lineRule="auto"/>
      </w:pPr>
      <w:r>
        <w:t xml:space="preserve">Facebook: </w:t>
      </w:r>
      <w:hyperlink r:id="rId44" w:history="1">
        <w:r w:rsidR="00A779FA" w:rsidRPr="00F656ED">
          <w:rPr>
            <w:rStyle w:val="Hyperlink"/>
          </w:rPr>
          <w:t>https://www.facebook.com/pg/KansasLP/</w:t>
        </w:r>
      </w:hyperlink>
      <w:r w:rsidR="00A779FA">
        <w:t xml:space="preserve"> </w:t>
      </w:r>
    </w:p>
    <w:p w14:paraId="11E7EBEC" w14:textId="77777777" w:rsidR="00A779FA" w:rsidRDefault="00A779FA" w:rsidP="00AF7526">
      <w:pPr>
        <w:spacing w:before="0" w:after="0" w:line="240" w:lineRule="auto"/>
      </w:pPr>
    </w:p>
    <w:p w14:paraId="3D97C7B2" w14:textId="5B096155" w:rsidR="00AF7526" w:rsidRDefault="00A779FA" w:rsidP="00AF7526">
      <w:pPr>
        <w:spacing w:before="0" w:after="0" w:line="240" w:lineRule="auto"/>
      </w:pPr>
      <w:r>
        <w:t>F</w:t>
      </w:r>
      <w:r w:rsidR="00AF7526">
        <w:t>rom the Chair: Nothing submitted by the Chair for this report.</w:t>
      </w:r>
    </w:p>
    <w:p w14:paraId="38CAA2D5" w14:textId="17BD971B" w:rsidR="00261EC5" w:rsidRDefault="00AF7526" w:rsidP="008B112E">
      <w:r>
        <w:t>Requests to the LNC: No requests at this time.</w:t>
      </w:r>
    </w:p>
    <w:p w14:paraId="29172A0E" w14:textId="77777777" w:rsidR="002A0D1F" w:rsidRDefault="002A0D1F" w:rsidP="002A0D1F">
      <w:r>
        <w:t>Election Results:</w:t>
      </w:r>
    </w:p>
    <w:p w14:paraId="78B52569" w14:textId="030C6862" w:rsidR="002A0D1F" w:rsidRDefault="002A0D1F" w:rsidP="002A0D1F">
      <w:pPr>
        <w:pStyle w:val="ListParagraph"/>
        <w:numPr>
          <w:ilvl w:val="0"/>
          <w:numId w:val="28"/>
        </w:numPr>
      </w:pPr>
      <w:r>
        <w:t xml:space="preserve">Election results may be found by reviewing </w:t>
      </w:r>
      <w:hyperlink r:id="rId45" w:history="1">
        <w:r w:rsidRPr="002A0D1F">
          <w:rPr>
            <w:rStyle w:val="Hyperlink"/>
          </w:rPr>
          <w:t>THIS WEBSITE</w:t>
        </w:r>
      </w:hyperlink>
      <w:r>
        <w:t xml:space="preserve"> from the Kansas Secretary of State.</w:t>
      </w:r>
    </w:p>
    <w:p w14:paraId="5869348A" w14:textId="77777777" w:rsidR="002A0D1F" w:rsidRDefault="002A0D1F" w:rsidP="002A0D1F">
      <w:r>
        <w:t>2019 Convention:</w:t>
      </w:r>
    </w:p>
    <w:p w14:paraId="571174AA" w14:textId="0B458B46" w:rsidR="002A0D1F" w:rsidRPr="00D528D9" w:rsidRDefault="002A0D1F" w:rsidP="002A0D1F">
      <w:pPr>
        <w:spacing w:before="0" w:after="0" w:line="240" w:lineRule="auto"/>
        <w:ind w:left="360"/>
        <w:rPr>
          <w:b/>
        </w:rPr>
      </w:pPr>
      <w:r>
        <w:t>All information is currently TBD. I have not been given any information to date about a Convention in Kansas for 2019.</w:t>
      </w:r>
    </w:p>
    <w:p w14:paraId="5F5AA30D" w14:textId="3BE888C9" w:rsidR="002A0D1F" w:rsidRDefault="002A0D1F" w:rsidP="008B112E"/>
    <w:p w14:paraId="62D45B89" w14:textId="29960409" w:rsidR="002A0D1F" w:rsidRDefault="002A0D1F" w:rsidP="008B112E"/>
    <w:p w14:paraId="7B25A0BD" w14:textId="2450ED71" w:rsidR="002A0D1F" w:rsidRDefault="002A0D1F" w:rsidP="008B112E"/>
    <w:p w14:paraId="4FB1D4EE" w14:textId="38A49E66" w:rsidR="002A0D1F" w:rsidRDefault="002A0D1F" w:rsidP="008B112E"/>
    <w:p w14:paraId="1E5D79FC" w14:textId="716A81D3" w:rsidR="002A0D1F" w:rsidRDefault="002A0D1F" w:rsidP="008B112E"/>
    <w:p w14:paraId="1E036C1F" w14:textId="4C2AD1AC" w:rsidR="002A0D1F" w:rsidRDefault="002A0D1F" w:rsidP="008B112E"/>
    <w:p w14:paraId="21BA9C89" w14:textId="54AB21B7" w:rsidR="002A0D1F" w:rsidRDefault="002A0D1F" w:rsidP="008B112E"/>
    <w:p w14:paraId="05CDA16D" w14:textId="6DD169C9" w:rsidR="002A0D1F" w:rsidRDefault="002A0D1F" w:rsidP="008B112E"/>
    <w:p w14:paraId="15D43BFC" w14:textId="77777777" w:rsidR="002A0D1F" w:rsidRPr="008B112E" w:rsidRDefault="002A0D1F" w:rsidP="008B112E"/>
    <w:p w14:paraId="4A6E2CE4" w14:textId="0BE98E23" w:rsidR="00360333" w:rsidRDefault="00360333" w:rsidP="008B112E">
      <w:pPr>
        <w:pStyle w:val="Heading1"/>
        <w:jc w:val="both"/>
      </w:pPr>
      <w:r>
        <w:lastRenderedPageBreak/>
        <w:t>Montana</w:t>
      </w:r>
    </w:p>
    <w:p w14:paraId="28879A0B" w14:textId="77A4FD97" w:rsidR="00AF7526" w:rsidRDefault="002C1E50" w:rsidP="00AF7526">
      <w:r>
        <w:rPr>
          <w:noProof/>
        </w:rPr>
        <w:drawing>
          <wp:inline distT="0" distB="0" distL="0" distR="0" wp14:anchorId="4D8A81D0" wp14:editId="0E90B70D">
            <wp:extent cx="1426464" cy="1426464"/>
            <wp:effectExtent l="0" t="0" r="2540" b="2540"/>
            <wp:docPr id="293" name="Picture 293" descr="https://scontent-dfw5-2.xx.fbcdn.net/v/t1.0-1/p320x320/25994609_1968604003413431_5447103662286782952_n.png?_nc_cat=108&amp;oh=4c96bbdca8f6a6be0c2b70f0785803bb&amp;oe=5C61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dfw5-2.xx.fbcdn.net/v/t1.0-1/p320x320/25994609_1968604003413431_5447103662286782952_n.png?_nc_cat=108&amp;oh=4c96bbdca8f6a6be0c2b70f0785803bb&amp;oe=5C61DBA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52D50F0" w14:textId="54361493" w:rsidR="00AF7526" w:rsidRDefault="00AF7526" w:rsidP="00AF7526">
      <w:pPr>
        <w:spacing w:before="0" w:after="0" w:line="240" w:lineRule="auto"/>
      </w:pPr>
      <w:r>
        <w:t xml:space="preserve">Chair: </w:t>
      </w:r>
      <w:r w:rsidR="002C1E50">
        <w:t>Francis Wendt</w:t>
      </w:r>
    </w:p>
    <w:p w14:paraId="66870930" w14:textId="32F60576" w:rsidR="00AF7526" w:rsidRDefault="00AF7526" w:rsidP="00AF7526">
      <w:pPr>
        <w:spacing w:before="0" w:after="0" w:line="240" w:lineRule="auto"/>
      </w:pPr>
      <w:r>
        <w:t xml:space="preserve">Email: </w:t>
      </w:r>
      <w:hyperlink r:id="rId47" w:history="1">
        <w:r w:rsidR="002A0D1F" w:rsidRPr="005374B1">
          <w:rPr>
            <w:rStyle w:val="Hyperlink"/>
          </w:rPr>
          <w:t>francis.wendt@mtlp.org</w:t>
        </w:r>
      </w:hyperlink>
      <w:r w:rsidR="002C1E50">
        <w:t xml:space="preserve"> </w:t>
      </w:r>
      <w:r>
        <w:t xml:space="preserve"> </w:t>
      </w:r>
    </w:p>
    <w:p w14:paraId="657855F8" w14:textId="5B33E78E" w:rsidR="00AF7526" w:rsidRDefault="00AF7526" w:rsidP="00AF7526">
      <w:pPr>
        <w:spacing w:before="0" w:after="0" w:line="240" w:lineRule="auto"/>
      </w:pPr>
      <w:r>
        <w:t xml:space="preserve">Phone: </w:t>
      </w:r>
      <w:r w:rsidR="002C1E50" w:rsidRPr="002C1E50">
        <w:t>(406) 404-6453</w:t>
      </w:r>
    </w:p>
    <w:p w14:paraId="5486FBA3" w14:textId="478C0891" w:rsidR="00AF7526" w:rsidRDefault="00AF7526" w:rsidP="00AF7526">
      <w:pPr>
        <w:spacing w:before="0" w:after="0" w:line="240" w:lineRule="auto"/>
      </w:pPr>
      <w:r>
        <w:t xml:space="preserve">Website: </w:t>
      </w:r>
      <w:hyperlink r:id="rId48" w:history="1">
        <w:r w:rsidR="002C1E50" w:rsidRPr="00F656ED">
          <w:rPr>
            <w:rStyle w:val="Hyperlink"/>
          </w:rPr>
          <w:t>https://www.mtlp.org/</w:t>
        </w:r>
      </w:hyperlink>
      <w:r w:rsidR="002C1E50">
        <w:t xml:space="preserve"> </w:t>
      </w:r>
    </w:p>
    <w:p w14:paraId="783AAF30" w14:textId="32EF78F9" w:rsidR="00AF7526" w:rsidRDefault="00AF7526" w:rsidP="00AF7526">
      <w:pPr>
        <w:pBdr>
          <w:bottom w:val="single" w:sz="6" w:space="1" w:color="auto"/>
        </w:pBdr>
        <w:spacing w:before="0" w:after="0" w:line="240" w:lineRule="auto"/>
      </w:pPr>
      <w:r>
        <w:t xml:space="preserve">Facebook: </w:t>
      </w:r>
      <w:hyperlink r:id="rId49" w:history="1">
        <w:r w:rsidR="002C1E50" w:rsidRPr="00F656ED">
          <w:rPr>
            <w:rStyle w:val="Hyperlink"/>
          </w:rPr>
          <w:t>https://www.facebook.com/pg/MontanaLibertarianParty/</w:t>
        </w:r>
      </w:hyperlink>
      <w:r w:rsidR="002C1E50">
        <w:t xml:space="preserve"> </w:t>
      </w:r>
    </w:p>
    <w:p w14:paraId="1EB97299" w14:textId="77777777" w:rsidR="00AF7526" w:rsidRDefault="00AF7526" w:rsidP="00AF7526">
      <w:pPr>
        <w:spacing w:before="0" w:after="0" w:line="240" w:lineRule="auto"/>
      </w:pPr>
    </w:p>
    <w:p w14:paraId="2BFA59B5" w14:textId="7D39F411" w:rsidR="00AF7526" w:rsidRDefault="00AF7526" w:rsidP="00AF7526">
      <w:pPr>
        <w:spacing w:before="0" w:after="0" w:line="240" w:lineRule="auto"/>
      </w:pPr>
      <w:r>
        <w:t xml:space="preserve">From the Chair: </w:t>
      </w:r>
      <w:r w:rsidR="002C1E50">
        <w:t>The Chair submitted an extensive report.</w:t>
      </w:r>
      <w:r w:rsidR="0011379E">
        <w:t xml:space="preserve"> These are some of the highlights</w:t>
      </w:r>
      <w:r w:rsidR="000A7A13">
        <w:t>, paraphrased</w:t>
      </w:r>
      <w:r w:rsidR="0011379E">
        <w:t>. Francis has indicated that I may share the report in entirety with the LNC for internal use and I will do so upon request.</w:t>
      </w:r>
      <w:r w:rsidR="002C1E50">
        <w:t xml:space="preserve"> </w:t>
      </w:r>
    </w:p>
    <w:p w14:paraId="6F296CF8" w14:textId="5DEF985B" w:rsidR="0011379E" w:rsidRDefault="00185020" w:rsidP="00185020">
      <w:pPr>
        <w:pStyle w:val="ListParagraph"/>
        <w:numPr>
          <w:ilvl w:val="0"/>
          <w:numId w:val="27"/>
        </w:numPr>
        <w:spacing w:before="0" w:after="0" w:line="240" w:lineRule="auto"/>
      </w:pPr>
      <w:r>
        <w:t>Election Results and Recap</w:t>
      </w:r>
      <w:r w:rsidR="0011379E">
        <w:t xml:space="preserve">: </w:t>
      </w:r>
      <w:r>
        <w:t>I encourage each LNC member to request the report for an extensive analysis. From Francis: “Across the state, the MTLP and its candidates performed admirably. Despite the confusion surrounding Rick Breckenridge’s statements about his opponent Matt Rosendale and dark money, I believe that the party has gained significant ground this year. During the election questions were raised about pursuit of legal action against Montana PBS, the Secretary of State, and other parties. It is my conclusion that we should let these matters rest, and focus our attention, time, energy, and resources on strengthening the party. It won’t benefit our future candidates if we are fighting old battles, so I strongly suggest that we concentrate on the upcoming 2019 and 2020 elections. This year we beat most expectations, but the MTLP cannot rest on its laurels.”</w:t>
      </w:r>
    </w:p>
    <w:p w14:paraId="7406CAA8" w14:textId="1302A28A" w:rsidR="0011379E" w:rsidRDefault="0011379E" w:rsidP="0011379E">
      <w:pPr>
        <w:pStyle w:val="ListParagraph"/>
        <w:numPr>
          <w:ilvl w:val="0"/>
          <w:numId w:val="27"/>
        </w:numPr>
        <w:spacing w:before="0" w:after="0" w:line="240" w:lineRule="auto"/>
      </w:pPr>
      <w:r>
        <w:t xml:space="preserve">County Growth Project: The MTLP is working to establish a county growth program. They currently have model Constitution and Bylaws and </w:t>
      </w:r>
      <w:r w:rsidR="00185020">
        <w:t>are continuing to focus on party growth</w:t>
      </w:r>
      <w:r>
        <w:t xml:space="preserve">. Francis is </w:t>
      </w:r>
      <w:r w:rsidR="00185020">
        <w:t xml:space="preserve">perpetually </w:t>
      </w:r>
      <w:r>
        <w:t xml:space="preserve">working on </w:t>
      </w:r>
      <w:r w:rsidR="00185020">
        <w:t>this project and making adjustments as necessary. It is his and my intent to</w:t>
      </w:r>
      <w:r>
        <w:t xml:space="preserve"> </w:t>
      </w:r>
      <w:r w:rsidR="00185020">
        <w:t xml:space="preserve">his share model, once fully functional, </w:t>
      </w:r>
      <w:r>
        <w:t>with the Region to grow membership</w:t>
      </w:r>
      <w:r w:rsidR="00185020">
        <w:t xml:space="preserve"> in other states</w:t>
      </w:r>
      <w:r>
        <w:t>.</w:t>
      </w:r>
    </w:p>
    <w:p w14:paraId="560F9EBE" w14:textId="25C9A990" w:rsidR="0011379E" w:rsidRDefault="0011379E" w:rsidP="0011379E">
      <w:pPr>
        <w:pStyle w:val="ListParagraph"/>
        <w:numPr>
          <w:ilvl w:val="0"/>
          <w:numId w:val="27"/>
        </w:numPr>
        <w:spacing w:before="0" w:after="0" w:line="240" w:lineRule="auto"/>
      </w:pPr>
      <w:r>
        <w:t xml:space="preserve">2019 </w:t>
      </w:r>
      <w:r w:rsidR="00185020">
        <w:t>Goals</w:t>
      </w:r>
      <w:r>
        <w:t xml:space="preserve">: Working on finding candidates for local offices for 2019 as well as internal offices </w:t>
      </w:r>
      <w:r w:rsidR="003174C9">
        <w:t xml:space="preserve">and bylaw updates </w:t>
      </w:r>
      <w:r>
        <w:t>for their upcoming Convention.</w:t>
      </w:r>
      <w:r w:rsidR="00185020">
        <w:t xml:space="preserve"> Most of the candidate recruitment work will be on county leadership with state support as needed.</w:t>
      </w:r>
    </w:p>
    <w:p w14:paraId="7D6996B3" w14:textId="258008DD" w:rsidR="003174C9" w:rsidRDefault="00185020" w:rsidP="0011379E">
      <w:pPr>
        <w:pStyle w:val="ListParagraph"/>
        <w:numPr>
          <w:ilvl w:val="0"/>
          <w:numId w:val="27"/>
        </w:numPr>
        <w:spacing w:before="0" w:after="0" w:line="240" w:lineRule="auto"/>
      </w:pPr>
      <w:r>
        <w:t>2019</w:t>
      </w:r>
      <w:r w:rsidR="003174C9">
        <w:t xml:space="preserve"> </w:t>
      </w:r>
      <w:r>
        <w:t>Convention and Officer Elections</w:t>
      </w:r>
      <w:r w:rsidR="003174C9">
        <w:t xml:space="preserve">: </w:t>
      </w:r>
      <w:r>
        <w:t>Convention is in the planning stages for their convention. Details are listed below for what they have so far. The MTLP requests that the LNC consider having their Sum</w:t>
      </w:r>
      <w:r w:rsidR="000A7A13">
        <w:t>mer meeting in MT this year on the same weekend as their convention (projected June). They are beginning to populate committees to plan the details.</w:t>
      </w:r>
    </w:p>
    <w:p w14:paraId="18157D7C" w14:textId="7E2C82E4" w:rsidR="003174C9" w:rsidRDefault="000A7A13" w:rsidP="0011379E">
      <w:pPr>
        <w:pStyle w:val="ListParagraph"/>
        <w:numPr>
          <w:ilvl w:val="0"/>
          <w:numId w:val="27"/>
        </w:numPr>
        <w:spacing w:before="0" w:after="0" w:line="240" w:lineRule="auto"/>
      </w:pPr>
      <w:r>
        <w:lastRenderedPageBreak/>
        <w:t>Information Technology</w:t>
      </w:r>
      <w:r w:rsidR="003174C9">
        <w:t xml:space="preserve">: </w:t>
      </w:r>
      <w:r>
        <w:t>The MTLP is attempting to get access to all leaders in the party for their membership database (</w:t>
      </w:r>
      <w:proofErr w:type="spellStart"/>
      <w:r>
        <w:t>CiviCRM</w:t>
      </w:r>
      <w:proofErr w:type="spellEnd"/>
      <w:r>
        <w:t>).</w:t>
      </w:r>
    </w:p>
    <w:p w14:paraId="0CA66675" w14:textId="413FFEA0" w:rsidR="000A7A13" w:rsidRDefault="000A7A13" w:rsidP="000A7A13">
      <w:pPr>
        <w:pStyle w:val="ListParagraph"/>
        <w:numPr>
          <w:ilvl w:val="0"/>
          <w:numId w:val="27"/>
        </w:numPr>
        <w:spacing w:before="0" w:after="0" w:line="240" w:lineRule="auto"/>
      </w:pPr>
      <w:r>
        <w:t>Final Notes: “In this report I had detailed my analysis, perspective, ideas, plans, and goals for the MTLP to affect the political landscape in Montana. The most critical factor to implementing these strategies is getting more people into the mix. That is our primary goal above all else. Please feel free to contact me with any questions concerning this report via email at chair@mtlp.org.”</w:t>
      </w:r>
    </w:p>
    <w:p w14:paraId="3E5047A0" w14:textId="3BF10ECB" w:rsidR="00AF7526" w:rsidRDefault="00AF7526" w:rsidP="00AF7526">
      <w:r>
        <w:t>Requests to the LNC:</w:t>
      </w:r>
    </w:p>
    <w:p w14:paraId="5DA31F6D" w14:textId="533FFEB9" w:rsidR="00B86674" w:rsidRDefault="00B86674" w:rsidP="003174C9">
      <w:pPr>
        <w:pStyle w:val="ListParagraph"/>
        <w:numPr>
          <w:ilvl w:val="0"/>
          <w:numId w:val="27"/>
        </w:numPr>
      </w:pPr>
      <w:r>
        <w:t>When the LNC considers the Summer meeting location Montana would like to be considered and perhaps a joint event be coordinated.</w:t>
      </w:r>
    </w:p>
    <w:p w14:paraId="224EBDC8" w14:textId="77777777" w:rsidR="000A7A13" w:rsidRDefault="000A7A13" w:rsidP="000A7A13">
      <w:r>
        <w:t>Election Results:</w:t>
      </w:r>
    </w:p>
    <w:p w14:paraId="04C5C70F" w14:textId="2DD1EFB9" w:rsidR="000A7A13" w:rsidRDefault="000A7A13" w:rsidP="000A7A13">
      <w:pPr>
        <w:pStyle w:val="ListParagraph"/>
        <w:numPr>
          <w:ilvl w:val="0"/>
          <w:numId w:val="28"/>
        </w:numPr>
      </w:pPr>
      <w:r>
        <w:t>Ballot Access is retained through 2022.</w:t>
      </w:r>
    </w:p>
    <w:p w14:paraId="41D35C07" w14:textId="26BEC387" w:rsidR="000A7A13" w:rsidRDefault="000A7A13" w:rsidP="000A7A13">
      <w:pPr>
        <w:pStyle w:val="ListParagraph"/>
        <w:numPr>
          <w:ilvl w:val="0"/>
          <w:numId w:val="28"/>
        </w:numPr>
      </w:pPr>
      <w:r>
        <w:t xml:space="preserve">Election results may be found by reviewing </w:t>
      </w:r>
      <w:hyperlink r:id="rId50" w:history="1">
        <w:r w:rsidRPr="002A0D1F">
          <w:rPr>
            <w:rStyle w:val="Hyperlink"/>
          </w:rPr>
          <w:t>THIS WEBSITE</w:t>
        </w:r>
      </w:hyperlink>
      <w:r>
        <w:t xml:space="preserve"> from the </w:t>
      </w:r>
      <w:r w:rsidR="00915670">
        <w:t>Montana</w:t>
      </w:r>
      <w:r>
        <w:t xml:space="preserve"> Secretary of State.</w:t>
      </w:r>
    </w:p>
    <w:p w14:paraId="647E3F20" w14:textId="77777777" w:rsidR="000A7A13" w:rsidRDefault="000A7A13" w:rsidP="000A7A13">
      <w:r>
        <w:t>2019 Convention:</w:t>
      </w:r>
    </w:p>
    <w:p w14:paraId="6663454F" w14:textId="7EB61447" w:rsidR="000A7A13" w:rsidRDefault="000A7A13" w:rsidP="000A7A13">
      <w:pPr>
        <w:spacing w:before="0" w:after="0" w:line="240" w:lineRule="auto"/>
        <w:ind w:left="360"/>
      </w:pPr>
      <w:r>
        <w:t>When: June 2019 (Exact Date TBD)</w:t>
      </w:r>
    </w:p>
    <w:p w14:paraId="0966D5C6" w14:textId="058F9085" w:rsidR="000A7A13" w:rsidRDefault="000A7A13" w:rsidP="000A7A13">
      <w:pPr>
        <w:spacing w:before="0" w:after="0" w:line="240" w:lineRule="auto"/>
        <w:ind w:left="360"/>
      </w:pPr>
      <w:r>
        <w:t>Where: TBD</w:t>
      </w:r>
    </w:p>
    <w:p w14:paraId="0D4AFEB5" w14:textId="33E97892" w:rsidR="003D788A" w:rsidRDefault="003D788A" w:rsidP="000A7A13">
      <w:pPr>
        <w:spacing w:before="0" w:after="0" w:line="240" w:lineRule="auto"/>
        <w:ind w:left="360"/>
      </w:pPr>
      <w:r>
        <w:t>Website: TBD</w:t>
      </w:r>
    </w:p>
    <w:p w14:paraId="4923B9E3" w14:textId="7EAEA709" w:rsidR="000A7A13" w:rsidRDefault="000A7A13" w:rsidP="000A7A13">
      <w:pPr>
        <w:spacing w:before="0" w:after="0" w:line="240" w:lineRule="auto"/>
        <w:ind w:left="360"/>
      </w:pPr>
      <w:r>
        <w:t>Theme: TBD</w:t>
      </w:r>
    </w:p>
    <w:p w14:paraId="1AF27AC0" w14:textId="25ECC4EF" w:rsidR="000A7A13" w:rsidRDefault="000A7A13" w:rsidP="000A7A13">
      <w:pPr>
        <w:spacing w:before="0" w:after="0" w:line="240" w:lineRule="auto"/>
        <w:ind w:left="360"/>
      </w:pPr>
      <w:r>
        <w:t>Notable Speakers: TBD</w:t>
      </w:r>
    </w:p>
    <w:p w14:paraId="074BCA70" w14:textId="06B14129" w:rsidR="000A7A13" w:rsidRDefault="000A7A13" w:rsidP="000A7A13">
      <w:pPr>
        <w:spacing w:before="0" w:after="0" w:line="240" w:lineRule="auto"/>
        <w:ind w:left="360"/>
      </w:pPr>
    </w:p>
    <w:p w14:paraId="591D64F6" w14:textId="14961071" w:rsidR="00915670" w:rsidRDefault="00915670" w:rsidP="000A7A13">
      <w:pPr>
        <w:spacing w:before="0" w:after="0" w:line="240" w:lineRule="auto"/>
        <w:ind w:left="360"/>
      </w:pPr>
    </w:p>
    <w:p w14:paraId="5C018435" w14:textId="6D59A568" w:rsidR="00915670" w:rsidRDefault="00915670" w:rsidP="000A7A13">
      <w:pPr>
        <w:spacing w:before="0" w:after="0" w:line="240" w:lineRule="auto"/>
        <w:ind w:left="360"/>
      </w:pPr>
    </w:p>
    <w:p w14:paraId="232B6B7D" w14:textId="69B11D4C" w:rsidR="00915670" w:rsidRDefault="00915670" w:rsidP="000A7A13">
      <w:pPr>
        <w:spacing w:before="0" w:after="0" w:line="240" w:lineRule="auto"/>
        <w:ind w:left="360"/>
      </w:pPr>
    </w:p>
    <w:p w14:paraId="4ABDD92E" w14:textId="515D2ED5" w:rsidR="00915670" w:rsidRDefault="00915670" w:rsidP="000A7A13">
      <w:pPr>
        <w:spacing w:before="0" w:after="0" w:line="240" w:lineRule="auto"/>
        <w:ind w:left="360"/>
      </w:pPr>
    </w:p>
    <w:p w14:paraId="7EDA901F" w14:textId="23FD7193" w:rsidR="00915670" w:rsidRDefault="00915670" w:rsidP="000A7A13">
      <w:pPr>
        <w:spacing w:before="0" w:after="0" w:line="240" w:lineRule="auto"/>
        <w:ind w:left="360"/>
      </w:pPr>
    </w:p>
    <w:p w14:paraId="4CFADCDC" w14:textId="5C003EC2" w:rsidR="00915670" w:rsidRDefault="00915670" w:rsidP="000A7A13">
      <w:pPr>
        <w:spacing w:before="0" w:after="0" w:line="240" w:lineRule="auto"/>
        <w:ind w:left="360"/>
      </w:pPr>
    </w:p>
    <w:p w14:paraId="10747517" w14:textId="528120C7" w:rsidR="00915670" w:rsidRDefault="00915670" w:rsidP="000A7A13">
      <w:pPr>
        <w:spacing w:before="0" w:after="0" w:line="240" w:lineRule="auto"/>
        <w:ind w:left="360"/>
      </w:pPr>
    </w:p>
    <w:p w14:paraId="3ED34637" w14:textId="31BBC18A" w:rsidR="00915670" w:rsidRDefault="00915670" w:rsidP="000A7A13">
      <w:pPr>
        <w:spacing w:before="0" w:after="0" w:line="240" w:lineRule="auto"/>
        <w:ind w:left="360"/>
      </w:pPr>
    </w:p>
    <w:p w14:paraId="0AFCA19B" w14:textId="1718B13F" w:rsidR="00915670" w:rsidRDefault="00915670" w:rsidP="000A7A13">
      <w:pPr>
        <w:spacing w:before="0" w:after="0" w:line="240" w:lineRule="auto"/>
        <w:ind w:left="360"/>
      </w:pPr>
    </w:p>
    <w:p w14:paraId="29546C6B" w14:textId="53B5850A" w:rsidR="00915670" w:rsidRDefault="00915670" w:rsidP="000A7A13">
      <w:pPr>
        <w:spacing w:before="0" w:after="0" w:line="240" w:lineRule="auto"/>
        <w:ind w:left="360"/>
      </w:pPr>
    </w:p>
    <w:p w14:paraId="75BDAC44" w14:textId="5A9FEF03" w:rsidR="00915670" w:rsidRDefault="00915670" w:rsidP="000A7A13">
      <w:pPr>
        <w:spacing w:before="0" w:after="0" w:line="240" w:lineRule="auto"/>
        <w:ind w:left="360"/>
      </w:pPr>
    </w:p>
    <w:p w14:paraId="44A13535" w14:textId="5253C11E" w:rsidR="00915670" w:rsidRDefault="00915670" w:rsidP="000A7A13">
      <w:pPr>
        <w:spacing w:before="0" w:after="0" w:line="240" w:lineRule="auto"/>
        <w:ind w:left="360"/>
      </w:pPr>
    </w:p>
    <w:p w14:paraId="72246D45" w14:textId="3BFE4640" w:rsidR="00915670" w:rsidRDefault="00915670" w:rsidP="000A7A13">
      <w:pPr>
        <w:spacing w:before="0" w:after="0" w:line="240" w:lineRule="auto"/>
        <w:ind w:left="360"/>
      </w:pPr>
    </w:p>
    <w:p w14:paraId="24D9D8CC" w14:textId="029761E8" w:rsidR="00915670" w:rsidRDefault="00915670" w:rsidP="000A7A13">
      <w:pPr>
        <w:spacing w:before="0" w:after="0" w:line="240" w:lineRule="auto"/>
        <w:ind w:left="360"/>
      </w:pPr>
    </w:p>
    <w:p w14:paraId="0493AA59" w14:textId="42B721AC" w:rsidR="00915670" w:rsidRDefault="00915670" w:rsidP="000A7A13">
      <w:pPr>
        <w:spacing w:before="0" w:after="0" w:line="240" w:lineRule="auto"/>
        <w:ind w:left="360"/>
      </w:pPr>
    </w:p>
    <w:p w14:paraId="069389FF" w14:textId="0277A966" w:rsidR="00915670" w:rsidRDefault="00915670" w:rsidP="000A7A13">
      <w:pPr>
        <w:spacing w:before="0" w:after="0" w:line="240" w:lineRule="auto"/>
        <w:ind w:left="360"/>
      </w:pPr>
    </w:p>
    <w:p w14:paraId="4943D8E6" w14:textId="7742CC6B" w:rsidR="00915670" w:rsidRDefault="00915670" w:rsidP="00846773">
      <w:pPr>
        <w:spacing w:before="0" w:after="0" w:line="240" w:lineRule="auto"/>
      </w:pPr>
    </w:p>
    <w:p w14:paraId="038DC767" w14:textId="092810BC" w:rsidR="00360333" w:rsidRDefault="00360333" w:rsidP="008B112E">
      <w:pPr>
        <w:pStyle w:val="Heading1"/>
        <w:jc w:val="both"/>
      </w:pPr>
      <w:r>
        <w:lastRenderedPageBreak/>
        <w:t>New Mexico</w:t>
      </w:r>
    </w:p>
    <w:p w14:paraId="4A92ECD3" w14:textId="46353250" w:rsidR="00AF7526" w:rsidRDefault="00AF7526" w:rsidP="00AF7526">
      <w:r>
        <w:rPr>
          <w:noProof/>
        </w:rPr>
        <w:drawing>
          <wp:inline distT="0" distB="0" distL="0" distR="0" wp14:anchorId="1B867916" wp14:editId="373C675D">
            <wp:extent cx="1426464" cy="1014984"/>
            <wp:effectExtent l="0" t="0" r="2540" b="0"/>
            <wp:docPr id="27" name="Picture 27" descr="Image result for new mexico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 mexico libertari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6464" cy="1014984"/>
                    </a:xfrm>
                    <a:prstGeom prst="rect">
                      <a:avLst/>
                    </a:prstGeom>
                    <a:noFill/>
                    <a:ln>
                      <a:noFill/>
                    </a:ln>
                  </pic:spPr>
                </pic:pic>
              </a:graphicData>
            </a:graphic>
          </wp:inline>
        </w:drawing>
      </w:r>
      <w:r>
        <w:rPr>
          <w:noProof/>
        </w:rPr>
        <w:t xml:space="preserve"> </w:t>
      </w:r>
    </w:p>
    <w:p w14:paraId="01943326" w14:textId="08695829" w:rsidR="00AF7526" w:rsidRDefault="00AF7526" w:rsidP="00AF7526">
      <w:pPr>
        <w:spacing w:before="0" w:after="0" w:line="240" w:lineRule="auto"/>
      </w:pPr>
      <w:r>
        <w:t xml:space="preserve">Chair: </w:t>
      </w:r>
      <w:r w:rsidRPr="00AF7526">
        <w:t xml:space="preserve">Chris </w:t>
      </w:r>
      <w:proofErr w:type="spellStart"/>
      <w:r w:rsidRPr="00AF7526">
        <w:t>Luchini</w:t>
      </w:r>
      <w:proofErr w:type="spellEnd"/>
    </w:p>
    <w:p w14:paraId="2D7AD9C6" w14:textId="320DCFF4" w:rsidR="00AF7526" w:rsidRDefault="00AF7526" w:rsidP="00AF7526">
      <w:pPr>
        <w:spacing w:before="0" w:after="0" w:line="240" w:lineRule="auto"/>
      </w:pPr>
      <w:r>
        <w:t xml:space="preserve">Email: </w:t>
      </w:r>
      <w:hyperlink r:id="rId52" w:history="1">
        <w:r w:rsidRPr="00F656ED">
          <w:rPr>
            <w:rStyle w:val="Hyperlink"/>
          </w:rPr>
          <w:t>chair@lpnm.us</w:t>
        </w:r>
      </w:hyperlink>
      <w:r>
        <w:t xml:space="preserve"> </w:t>
      </w:r>
    </w:p>
    <w:p w14:paraId="5D0157C5" w14:textId="76E5E8AA" w:rsidR="00AF7526" w:rsidRDefault="00AF7526" w:rsidP="00AF7526">
      <w:pPr>
        <w:spacing w:before="0" w:after="0" w:line="240" w:lineRule="auto"/>
      </w:pPr>
      <w:r>
        <w:t xml:space="preserve">Phone: </w:t>
      </w:r>
      <w:r w:rsidRPr="00AF7526">
        <w:t>888-LPNM-NOW</w:t>
      </w:r>
    </w:p>
    <w:p w14:paraId="179119EA" w14:textId="60FCA3FD" w:rsidR="00AF7526" w:rsidRDefault="00AF7526" w:rsidP="00AF7526">
      <w:pPr>
        <w:spacing w:before="0" w:after="0" w:line="240" w:lineRule="auto"/>
      </w:pPr>
      <w:r>
        <w:t xml:space="preserve">Website: </w:t>
      </w:r>
      <w:hyperlink r:id="rId53" w:history="1">
        <w:r w:rsidRPr="00F656ED">
          <w:rPr>
            <w:rStyle w:val="Hyperlink"/>
          </w:rPr>
          <w:t>https://lpnm.us/</w:t>
        </w:r>
      </w:hyperlink>
      <w:r>
        <w:t xml:space="preserve">  </w:t>
      </w:r>
    </w:p>
    <w:p w14:paraId="4A27AE18" w14:textId="138E1A9E" w:rsidR="00AF7526" w:rsidRDefault="00AF7526" w:rsidP="00AF7526">
      <w:pPr>
        <w:pBdr>
          <w:bottom w:val="single" w:sz="6" w:space="1" w:color="auto"/>
        </w:pBdr>
        <w:spacing w:before="0" w:after="0" w:line="240" w:lineRule="auto"/>
      </w:pPr>
      <w:r>
        <w:t xml:space="preserve">Facebook: </w:t>
      </w:r>
      <w:hyperlink r:id="rId54" w:history="1">
        <w:r w:rsidRPr="00F656ED">
          <w:rPr>
            <w:rStyle w:val="Hyperlink"/>
          </w:rPr>
          <w:t>https://www.facebook.com/LPNewMexico/</w:t>
        </w:r>
      </w:hyperlink>
      <w:r>
        <w:t xml:space="preserve"> </w:t>
      </w:r>
    </w:p>
    <w:p w14:paraId="4711E7F3" w14:textId="4A0F5B20" w:rsidR="00AF7526" w:rsidRDefault="00AF7526" w:rsidP="00AF7526">
      <w:pPr>
        <w:spacing w:before="0" w:after="0" w:line="240" w:lineRule="auto"/>
      </w:pPr>
      <w:r>
        <w:t>From the Chair: Nothing submitted by the Chair for this report.</w:t>
      </w:r>
    </w:p>
    <w:p w14:paraId="6116AC8D" w14:textId="41454918" w:rsidR="008B112E" w:rsidRDefault="00AF7526" w:rsidP="008B112E">
      <w:r>
        <w:t>Requests to the LNC: No requests at this time.</w:t>
      </w:r>
    </w:p>
    <w:p w14:paraId="72470A6F" w14:textId="77777777" w:rsidR="00915670" w:rsidRDefault="00915670" w:rsidP="00915670">
      <w:r>
        <w:t>Election Results:</w:t>
      </w:r>
    </w:p>
    <w:p w14:paraId="7FAA6FBA" w14:textId="2AB0F700" w:rsidR="00915670" w:rsidRDefault="00915670" w:rsidP="00915670">
      <w:pPr>
        <w:pStyle w:val="ListParagraph"/>
        <w:numPr>
          <w:ilvl w:val="0"/>
          <w:numId w:val="28"/>
        </w:numPr>
      </w:pPr>
      <w:r w:rsidRPr="00915670">
        <w:t>Two-term New Mexico Governor Gary Johnson, the Libertarian Party’s presidential nominee in 2012 and 2016, received more than 15 percent of the votes in a three-way race for the U.S. senate.</w:t>
      </w:r>
    </w:p>
    <w:p w14:paraId="62008254" w14:textId="7821FA71" w:rsidR="00915670" w:rsidRDefault="00915670" w:rsidP="00915670">
      <w:pPr>
        <w:pStyle w:val="ListParagraph"/>
        <w:numPr>
          <w:ilvl w:val="0"/>
          <w:numId w:val="28"/>
        </w:numPr>
      </w:pPr>
      <w:r>
        <w:t>Constitutional Amendment 2 Passed. The Amendment adds language to</w:t>
      </w:r>
      <w:r w:rsidRPr="00915670">
        <w:t xml:space="preserve"> Article 5 of the Constitution of New Mexico to create an independent State Ethics Commission with jurisdiction to investigate, adjudicate and issue advisory opinions concerning civil violations of laws governing ethics, standards of conduct and reporting requirements as provided by law.</w:t>
      </w:r>
    </w:p>
    <w:p w14:paraId="2C28C1CA" w14:textId="77777777" w:rsidR="003D788A" w:rsidRDefault="00915670" w:rsidP="003D788A">
      <w:pPr>
        <w:pStyle w:val="ListParagraph"/>
        <w:numPr>
          <w:ilvl w:val="0"/>
          <w:numId w:val="28"/>
        </w:numPr>
      </w:pPr>
      <w:r>
        <w:t xml:space="preserve">Election results may be found by reviewing </w:t>
      </w:r>
      <w:hyperlink r:id="rId55" w:history="1">
        <w:r w:rsidRPr="002A0D1F">
          <w:rPr>
            <w:rStyle w:val="Hyperlink"/>
          </w:rPr>
          <w:t>THIS WEBSITE</w:t>
        </w:r>
      </w:hyperlink>
      <w:r>
        <w:t xml:space="preserve"> from the New Mexico Secretary of State.</w:t>
      </w:r>
    </w:p>
    <w:p w14:paraId="3726CBC9" w14:textId="1B1267E7" w:rsidR="003D788A" w:rsidRDefault="003D788A" w:rsidP="003D788A">
      <w:r>
        <w:t>2019 Convention:</w:t>
      </w:r>
    </w:p>
    <w:p w14:paraId="6664AB6B" w14:textId="3D2FE859" w:rsidR="003D788A" w:rsidRDefault="003D788A" w:rsidP="003D788A">
      <w:pPr>
        <w:spacing w:before="0" w:after="0" w:line="240" w:lineRule="auto"/>
        <w:ind w:left="360"/>
      </w:pPr>
      <w:r>
        <w:t xml:space="preserve">When: March 23, 2019 </w:t>
      </w:r>
    </w:p>
    <w:p w14:paraId="3F111A10" w14:textId="1F7A2405" w:rsidR="003D788A" w:rsidRDefault="003D788A" w:rsidP="003D788A">
      <w:pPr>
        <w:spacing w:before="0" w:after="0" w:line="240" w:lineRule="auto"/>
        <w:ind w:left="360"/>
      </w:pPr>
      <w:r>
        <w:t>Where: Albuquerque, NM (Exact Location TBD)</w:t>
      </w:r>
    </w:p>
    <w:p w14:paraId="0E21AAC3" w14:textId="729ECCA8" w:rsidR="003D788A" w:rsidRDefault="003D788A" w:rsidP="003D788A">
      <w:pPr>
        <w:spacing w:before="0" w:after="0" w:line="240" w:lineRule="auto"/>
        <w:ind w:left="360"/>
      </w:pPr>
      <w:r>
        <w:t xml:space="preserve">Website: </w:t>
      </w:r>
      <w:hyperlink r:id="rId56" w:history="1">
        <w:r w:rsidRPr="005374B1">
          <w:rPr>
            <w:rStyle w:val="Hyperlink"/>
          </w:rPr>
          <w:t>https://lpnm.us/2019-convention/</w:t>
        </w:r>
      </w:hyperlink>
      <w:r>
        <w:t xml:space="preserve"> </w:t>
      </w:r>
    </w:p>
    <w:p w14:paraId="4C8F7655" w14:textId="77777777" w:rsidR="003D788A" w:rsidRDefault="003D788A" w:rsidP="003D788A">
      <w:pPr>
        <w:spacing w:before="0" w:after="0" w:line="240" w:lineRule="auto"/>
        <w:ind w:left="360"/>
      </w:pPr>
      <w:r>
        <w:t>Theme: TBD</w:t>
      </w:r>
    </w:p>
    <w:p w14:paraId="7BBC460D" w14:textId="7AD15AA5" w:rsidR="003D788A" w:rsidRDefault="003D788A" w:rsidP="003D788A">
      <w:pPr>
        <w:spacing w:before="0" w:after="0" w:line="240" w:lineRule="auto"/>
        <w:ind w:left="360"/>
      </w:pPr>
      <w:r>
        <w:t>Notable Speakers: TBD</w:t>
      </w:r>
    </w:p>
    <w:p w14:paraId="3AE5B18F" w14:textId="77777777" w:rsidR="003D788A" w:rsidRDefault="003D788A" w:rsidP="003D788A">
      <w:pPr>
        <w:spacing w:before="0" w:after="0" w:line="240" w:lineRule="auto"/>
        <w:ind w:left="360"/>
      </w:pPr>
    </w:p>
    <w:p w14:paraId="18D98E0C" w14:textId="77777777" w:rsidR="003D788A" w:rsidRPr="00D528D9" w:rsidRDefault="003D788A" w:rsidP="003D788A">
      <w:pPr>
        <w:spacing w:before="0" w:after="0" w:line="240" w:lineRule="auto"/>
        <w:ind w:left="360"/>
        <w:rPr>
          <w:b/>
        </w:rPr>
      </w:pPr>
      <w:r>
        <w:rPr>
          <w:b/>
        </w:rPr>
        <w:t>The Region 1 Representative has made plans to attend this convention in 2019.</w:t>
      </w:r>
    </w:p>
    <w:p w14:paraId="1A11F4A3" w14:textId="67AC3DCF" w:rsidR="00915670" w:rsidRDefault="00915670" w:rsidP="008B112E"/>
    <w:p w14:paraId="55CC2137" w14:textId="77777777" w:rsidR="00846773" w:rsidRPr="008B112E" w:rsidRDefault="00846773" w:rsidP="008B112E"/>
    <w:p w14:paraId="04241577" w14:textId="1DF1E99A" w:rsidR="00360333" w:rsidRDefault="00360333" w:rsidP="008B112E">
      <w:pPr>
        <w:pStyle w:val="Heading1"/>
        <w:jc w:val="both"/>
      </w:pPr>
      <w:r>
        <w:lastRenderedPageBreak/>
        <w:t>Oregon</w:t>
      </w:r>
    </w:p>
    <w:p w14:paraId="0AAC2110" w14:textId="32EF6EB2" w:rsidR="002B6FC5" w:rsidRDefault="002B6FC5" w:rsidP="002B6FC5">
      <w:r>
        <w:rPr>
          <w:noProof/>
        </w:rPr>
        <w:drawing>
          <wp:inline distT="0" distB="0" distL="0" distR="0" wp14:anchorId="27F4C1A5" wp14:editId="43D04DE2">
            <wp:extent cx="1426464" cy="1426464"/>
            <wp:effectExtent l="0" t="0" r="2540" b="2540"/>
            <wp:docPr id="19" name="Picture 19" descr="https://scontent-dfw5-2.xx.fbcdn.net/v/t1.0-1/37829719_2118395431536060_2020640142624030720_n.png?_nc_cat=105&amp;oh=f3126e227392701113a9e9a920870831&amp;oe=5C61A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dfw5-2.xx.fbcdn.net/v/t1.0-1/37829719_2118395431536060_2020640142624030720_n.png?_nc_cat=105&amp;oh=f3126e227392701113a9e9a920870831&amp;oe=5C61A7B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Pr>
          <w:noProof/>
        </w:rPr>
        <w:t xml:space="preserve"> </w:t>
      </w:r>
    </w:p>
    <w:p w14:paraId="087D1E3C" w14:textId="27DDC5E7" w:rsidR="002B6FC5" w:rsidRDefault="002B6FC5" w:rsidP="002B6FC5">
      <w:pPr>
        <w:spacing w:before="0" w:after="0" w:line="240" w:lineRule="auto"/>
      </w:pPr>
      <w:r>
        <w:t xml:space="preserve">Chair: </w:t>
      </w:r>
      <w:r w:rsidRPr="002B6FC5">
        <w:t>Kyle Markley</w:t>
      </w:r>
    </w:p>
    <w:p w14:paraId="42FD98D9" w14:textId="4B4F3A1C" w:rsidR="002B6FC5" w:rsidRDefault="002B6FC5" w:rsidP="002B6FC5">
      <w:pPr>
        <w:spacing w:before="0" w:after="0" w:line="240" w:lineRule="auto"/>
      </w:pPr>
      <w:r>
        <w:t xml:space="preserve">Email: </w:t>
      </w:r>
      <w:hyperlink r:id="rId58" w:history="1">
        <w:r w:rsidRPr="00F656ED">
          <w:rPr>
            <w:rStyle w:val="Hyperlink"/>
          </w:rPr>
          <w:t>chair@lporegon.org</w:t>
        </w:r>
      </w:hyperlink>
      <w:r>
        <w:t xml:space="preserve">  </w:t>
      </w:r>
    </w:p>
    <w:p w14:paraId="15DD8763" w14:textId="372DF090" w:rsidR="002B6FC5" w:rsidRDefault="002B6FC5" w:rsidP="002B6FC5">
      <w:pPr>
        <w:spacing w:before="0" w:after="0" w:line="240" w:lineRule="auto"/>
      </w:pPr>
      <w:r>
        <w:t xml:space="preserve">Phone: </w:t>
      </w:r>
      <w:r w:rsidRPr="002B6FC5">
        <w:t>(971) 266-0028</w:t>
      </w:r>
    </w:p>
    <w:p w14:paraId="7E7CA3ED" w14:textId="4256843E" w:rsidR="002B6FC5" w:rsidRPr="00846773" w:rsidRDefault="002B6FC5" w:rsidP="002B6FC5">
      <w:pPr>
        <w:spacing w:before="0" w:after="0" w:line="240" w:lineRule="auto"/>
        <w:rPr>
          <w:rStyle w:val="Hyperlink"/>
        </w:rPr>
      </w:pPr>
      <w:r>
        <w:t xml:space="preserve">Website: </w:t>
      </w:r>
      <w:r w:rsidR="00846773">
        <w:rPr>
          <w:color w:val="002060"/>
        </w:rPr>
        <w:fldChar w:fldCharType="begin"/>
      </w:r>
      <w:r w:rsidR="00846773">
        <w:rPr>
          <w:color w:val="002060"/>
        </w:rPr>
        <w:instrText xml:space="preserve"> HYPERLINK "https://lporegon.org/" </w:instrText>
      </w:r>
      <w:r w:rsidR="00846773">
        <w:rPr>
          <w:color w:val="002060"/>
        </w:rPr>
        <w:fldChar w:fldCharType="separate"/>
      </w:r>
      <w:r w:rsidRPr="00846773">
        <w:rPr>
          <w:rStyle w:val="Hyperlink"/>
        </w:rPr>
        <w:t xml:space="preserve">https://lporegon.org/ </w:t>
      </w:r>
    </w:p>
    <w:p w14:paraId="70AD3E35" w14:textId="0E65B2BC" w:rsidR="00AF7526" w:rsidRDefault="00846773" w:rsidP="00AF7526">
      <w:pPr>
        <w:pBdr>
          <w:bottom w:val="single" w:sz="6" w:space="1" w:color="auto"/>
        </w:pBdr>
        <w:spacing w:before="0" w:after="0" w:line="240" w:lineRule="auto"/>
      </w:pPr>
      <w:r>
        <w:rPr>
          <w:color w:val="002060"/>
        </w:rPr>
        <w:fldChar w:fldCharType="end"/>
      </w:r>
      <w:r w:rsidR="002B6FC5">
        <w:t xml:space="preserve">Facebook: </w:t>
      </w:r>
      <w:hyperlink r:id="rId59" w:history="1">
        <w:r w:rsidR="002B6FC5" w:rsidRPr="00F656ED">
          <w:rPr>
            <w:rStyle w:val="Hyperlink"/>
          </w:rPr>
          <w:t>https://www.facebook.com/pg/LibertarianPartyOfOregon/</w:t>
        </w:r>
      </w:hyperlink>
      <w:r w:rsidR="002B6FC5">
        <w:t xml:space="preserve">  </w:t>
      </w:r>
    </w:p>
    <w:p w14:paraId="184F7B5F" w14:textId="77777777" w:rsidR="00AF7526" w:rsidRDefault="00AF7526" w:rsidP="00AF7526">
      <w:pPr>
        <w:spacing w:before="0" w:after="0" w:line="240" w:lineRule="auto"/>
      </w:pPr>
    </w:p>
    <w:p w14:paraId="3CA3BF54" w14:textId="022C2716" w:rsidR="00261EC5" w:rsidRDefault="002B6FC5" w:rsidP="00261EC5">
      <w:pPr>
        <w:spacing w:before="0" w:after="0" w:line="240" w:lineRule="auto"/>
      </w:pPr>
      <w:r>
        <w:t xml:space="preserve">From the Chair: </w:t>
      </w:r>
      <w:r w:rsidR="00842842">
        <w:t>Nothing submitted by the Chair for this report.</w:t>
      </w:r>
    </w:p>
    <w:p w14:paraId="649B8273" w14:textId="75A9CC30" w:rsidR="008B112E" w:rsidRDefault="002B6FC5" w:rsidP="00261EC5">
      <w:r>
        <w:t>Requests to the LNC: No requests at this time.</w:t>
      </w:r>
    </w:p>
    <w:p w14:paraId="36A67985" w14:textId="77777777" w:rsidR="00915670" w:rsidRDefault="00915670" w:rsidP="00915670">
      <w:r>
        <w:t>Election Results:</w:t>
      </w:r>
    </w:p>
    <w:p w14:paraId="2B90AAE0" w14:textId="2EE725CF" w:rsidR="00915670" w:rsidRDefault="00915670" w:rsidP="00915670">
      <w:pPr>
        <w:pStyle w:val="ListParagraph"/>
        <w:numPr>
          <w:ilvl w:val="0"/>
          <w:numId w:val="28"/>
        </w:numPr>
      </w:pPr>
      <w:r>
        <w:t xml:space="preserve">Election results may be found by reviewing </w:t>
      </w:r>
      <w:hyperlink r:id="rId60" w:history="1">
        <w:r w:rsidRPr="002A0D1F">
          <w:rPr>
            <w:rStyle w:val="Hyperlink"/>
          </w:rPr>
          <w:t>THIS WEBSITE</w:t>
        </w:r>
      </w:hyperlink>
      <w:r>
        <w:t xml:space="preserve"> from the </w:t>
      </w:r>
      <w:r w:rsidR="00842842">
        <w:t>Oregon</w:t>
      </w:r>
      <w:r>
        <w:t xml:space="preserve"> Secretary of State.</w:t>
      </w:r>
    </w:p>
    <w:p w14:paraId="67F818C2" w14:textId="77777777" w:rsidR="00915670" w:rsidRDefault="00915670" w:rsidP="00915670">
      <w:r>
        <w:t>2019 Convention:</w:t>
      </w:r>
    </w:p>
    <w:p w14:paraId="33DAABF6" w14:textId="47DAFA6B" w:rsidR="00915670" w:rsidRPr="00D528D9" w:rsidRDefault="00915670" w:rsidP="00915670">
      <w:pPr>
        <w:spacing w:before="0" w:after="0" w:line="240" w:lineRule="auto"/>
        <w:ind w:left="360"/>
        <w:rPr>
          <w:b/>
        </w:rPr>
      </w:pPr>
      <w:r>
        <w:t xml:space="preserve">All information is currently TBD. I have not been given any information to date about a Convention in </w:t>
      </w:r>
      <w:r w:rsidR="00D81460">
        <w:t>Oregon</w:t>
      </w:r>
      <w:r>
        <w:t xml:space="preserve"> for 2019.</w:t>
      </w:r>
    </w:p>
    <w:p w14:paraId="0E0B4733" w14:textId="7463B63C" w:rsidR="00915670" w:rsidRDefault="00915670" w:rsidP="00261EC5"/>
    <w:p w14:paraId="3053170E" w14:textId="6C68033D" w:rsidR="00D81460" w:rsidRDefault="00D81460" w:rsidP="00261EC5"/>
    <w:p w14:paraId="6D513B96" w14:textId="573CDB44" w:rsidR="00D81460" w:rsidRDefault="00D81460" w:rsidP="00261EC5"/>
    <w:p w14:paraId="54B49C50" w14:textId="69E6A8F6" w:rsidR="00D81460" w:rsidRDefault="00D81460" w:rsidP="00261EC5"/>
    <w:p w14:paraId="50ECD35D" w14:textId="12BCC3B4" w:rsidR="00D81460" w:rsidRDefault="00D81460" w:rsidP="00261EC5"/>
    <w:p w14:paraId="6EAC8D9B" w14:textId="4C6207DC" w:rsidR="00D81460" w:rsidRDefault="00D81460" w:rsidP="00261EC5"/>
    <w:p w14:paraId="67D4618E" w14:textId="4CBE614F" w:rsidR="00D81460" w:rsidRDefault="00D81460" w:rsidP="00261EC5"/>
    <w:p w14:paraId="3EA80391" w14:textId="77777777" w:rsidR="00D81460" w:rsidRPr="008B112E" w:rsidRDefault="00D81460" w:rsidP="00261EC5"/>
    <w:p w14:paraId="0432EF13" w14:textId="5F6EA81F" w:rsidR="00360333" w:rsidRDefault="00360333" w:rsidP="008B112E">
      <w:pPr>
        <w:pStyle w:val="Heading1"/>
        <w:jc w:val="both"/>
      </w:pPr>
      <w:r>
        <w:lastRenderedPageBreak/>
        <w:t>Utah</w:t>
      </w:r>
    </w:p>
    <w:p w14:paraId="65716652" w14:textId="369CB22B" w:rsidR="0008388A" w:rsidRDefault="002B6FC5" w:rsidP="0008388A">
      <w:r>
        <w:rPr>
          <w:noProof/>
        </w:rPr>
        <w:t xml:space="preserve"> </w:t>
      </w:r>
      <w:r w:rsidR="00A76E93">
        <w:rPr>
          <w:noProof/>
        </w:rPr>
        <w:drawing>
          <wp:inline distT="0" distB="0" distL="0" distR="0" wp14:anchorId="0CFAF93C" wp14:editId="4B8FCD04">
            <wp:extent cx="1426464" cy="1426464"/>
            <wp:effectExtent l="0" t="0" r="2540" b="2540"/>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4A6F41D0" w14:textId="02571435" w:rsidR="0008388A" w:rsidRDefault="0008388A" w:rsidP="0008388A">
      <w:pPr>
        <w:spacing w:before="0" w:after="0" w:line="240" w:lineRule="auto"/>
      </w:pPr>
      <w:r>
        <w:t>Chair: Joseph Buchman</w:t>
      </w:r>
    </w:p>
    <w:p w14:paraId="4B72B9B9" w14:textId="77777777" w:rsidR="002B6FC5" w:rsidRDefault="0008388A" w:rsidP="0008388A">
      <w:pPr>
        <w:spacing w:before="0" w:after="0" w:line="240" w:lineRule="auto"/>
      </w:pPr>
      <w:r>
        <w:t xml:space="preserve">Email: </w:t>
      </w:r>
      <w:hyperlink r:id="rId62" w:history="1">
        <w:r w:rsidR="002B6FC5" w:rsidRPr="00F656ED">
          <w:rPr>
            <w:rStyle w:val="Hyperlink"/>
          </w:rPr>
          <w:t>chair@libertarianutah.org</w:t>
        </w:r>
      </w:hyperlink>
      <w:r w:rsidR="002B6FC5">
        <w:t xml:space="preserve"> </w:t>
      </w:r>
    </w:p>
    <w:p w14:paraId="164EB9AC" w14:textId="59E7FAD5" w:rsidR="0008388A" w:rsidRDefault="0008388A" w:rsidP="0008388A">
      <w:pPr>
        <w:spacing w:before="0" w:after="0" w:line="240" w:lineRule="auto"/>
      </w:pPr>
      <w:r>
        <w:t xml:space="preserve">Phone: </w:t>
      </w:r>
      <w:r w:rsidR="002B6FC5" w:rsidRPr="002B6FC5">
        <w:t>801-742-1163</w:t>
      </w:r>
    </w:p>
    <w:p w14:paraId="4E62D91E" w14:textId="77777777" w:rsidR="0008388A" w:rsidRDefault="0008388A" w:rsidP="0008388A">
      <w:pPr>
        <w:spacing w:before="0" w:after="0" w:line="240" w:lineRule="auto"/>
      </w:pPr>
      <w:r>
        <w:t xml:space="preserve">Website: </w:t>
      </w:r>
      <w:hyperlink r:id="rId63" w:history="1">
        <w:r w:rsidRPr="00F656ED">
          <w:rPr>
            <w:rStyle w:val="Hyperlink"/>
          </w:rPr>
          <w:t>http://www.libertarianutah.org/</w:t>
        </w:r>
      </w:hyperlink>
      <w:r>
        <w:t xml:space="preserve"> </w:t>
      </w:r>
    </w:p>
    <w:p w14:paraId="5FED67A4" w14:textId="77777777" w:rsidR="00AF7526" w:rsidRDefault="0008388A" w:rsidP="00AF7526">
      <w:pPr>
        <w:pBdr>
          <w:bottom w:val="single" w:sz="6" w:space="1" w:color="auto"/>
        </w:pBdr>
        <w:spacing w:before="0" w:after="0" w:line="240" w:lineRule="auto"/>
      </w:pPr>
      <w:r>
        <w:t xml:space="preserve">Facebook: </w:t>
      </w:r>
      <w:hyperlink r:id="rId64" w:history="1">
        <w:r w:rsidRPr="00F656ED">
          <w:rPr>
            <w:rStyle w:val="Hyperlink"/>
          </w:rPr>
          <w:t>https://www.facebook.com/lputah/</w:t>
        </w:r>
      </w:hyperlink>
      <w:r>
        <w:t xml:space="preserve"> </w:t>
      </w:r>
    </w:p>
    <w:p w14:paraId="4FB7A316" w14:textId="77777777" w:rsidR="00AF7526" w:rsidRDefault="00AF7526" w:rsidP="00AF7526">
      <w:pPr>
        <w:spacing w:before="0" w:after="0" w:line="240" w:lineRule="auto"/>
      </w:pPr>
    </w:p>
    <w:p w14:paraId="0AE8A71A" w14:textId="77777777" w:rsidR="00465F3E" w:rsidRDefault="00465F3E" w:rsidP="00D81460">
      <w:pPr>
        <w:spacing w:before="0" w:after="0" w:line="240" w:lineRule="auto"/>
      </w:pPr>
      <w:r>
        <w:t>From Utah State Leadership</w:t>
      </w:r>
      <w:r w:rsidR="0008388A">
        <w:t xml:space="preserve">: </w:t>
      </w:r>
    </w:p>
    <w:p w14:paraId="377B62D5" w14:textId="77777777" w:rsidR="00465F3E" w:rsidRDefault="00465F3E" w:rsidP="00465F3E">
      <w:pPr>
        <w:spacing w:before="0" w:after="0" w:line="240" w:lineRule="auto"/>
        <w:ind w:left="360"/>
      </w:pPr>
      <w:r>
        <w:t>“</w:t>
      </w:r>
      <w:r>
        <w:t>The 2018 election was notable in a few ways:</w:t>
      </w:r>
    </w:p>
    <w:p w14:paraId="138B5B8D" w14:textId="33E87F95" w:rsidR="00465F3E" w:rsidRDefault="00465F3E" w:rsidP="00857020">
      <w:pPr>
        <w:pStyle w:val="ListParagraph"/>
        <w:numPr>
          <w:ilvl w:val="0"/>
          <w:numId w:val="28"/>
        </w:numPr>
        <w:spacing w:before="0" w:after="0" w:line="240" w:lineRule="auto"/>
      </w:pPr>
      <w:r>
        <w:t xml:space="preserve">Daniel Holloway, running for House District 74, received 23.75% in his race. </w:t>
      </w:r>
    </w:p>
    <w:p w14:paraId="6443DF5A" w14:textId="2E20B6E4" w:rsidR="00465F3E" w:rsidRDefault="00465F3E" w:rsidP="00857020">
      <w:pPr>
        <w:pStyle w:val="ListParagraph"/>
        <w:numPr>
          <w:ilvl w:val="0"/>
          <w:numId w:val="28"/>
        </w:numPr>
        <w:spacing w:before="0" w:after="0" w:line="240" w:lineRule="auto"/>
      </w:pPr>
      <w:r>
        <w:t xml:space="preserve">Craig Bowden, running for the US Senate, </w:t>
      </w:r>
      <w:proofErr w:type="gramStart"/>
      <w:r>
        <w:t>was able to</w:t>
      </w:r>
      <w:proofErr w:type="gramEnd"/>
      <w:r>
        <w:t xml:space="preserve"> extend Utah ballot access until 2024</w:t>
      </w:r>
      <w:r w:rsidR="00857020">
        <w:t>.</w:t>
      </w:r>
      <w:r w:rsidR="00857020" w:rsidRPr="00857020">
        <w:t xml:space="preserve"> </w:t>
      </w:r>
      <w:r w:rsidR="00857020">
        <w:t xml:space="preserve">Craig </w:t>
      </w:r>
      <w:r w:rsidR="00857020">
        <w:t>also</w:t>
      </w:r>
      <w:r w:rsidR="00857020">
        <w:t xml:space="preserve"> raised more money than any other third party candidate in Utah history from individual donors.</w:t>
      </w:r>
    </w:p>
    <w:p w14:paraId="13D67DC3" w14:textId="716C96DF" w:rsidR="00465F3E" w:rsidRDefault="00465F3E" w:rsidP="00857020">
      <w:pPr>
        <w:pStyle w:val="ListParagraph"/>
        <w:numPr>
          <w:ilvl w:val="0"/>
          <w:numId w:val="28"/>
        </w:numPr>
        <w:spacing w:before="0" w:after="0" w:line="240" w:lineRule="auto"/>
      </w:pPr>
      <w:r>
        <w:t>Several candidates running for either Utah's House or Senate exceeded 7%.</w:t>
      </w:r>
    </w:p>
    <w:p w14:paraId="2C6F8906" w14:textId="77777777" w:rsidR="00857020" w:rsidRDefault="00857020" w:rsidP="00465F3E">
      <w:pPr>
        <w:spacing w:before="0" w:after="0" w:line="240" w:lineRule="auto"/>
        <w:ind w:left="360"/>
      </w:pPr>
    </w:p>
    <w:p w14:paraId="26A35A56" w14:textId="3461F137" w:rsidR="00465F3E" w:rsidRDefault="00465F3E" w:rsidP="00465F3E">
      <w:pPr>
        <w:spacing w:before="0" w:after="0" w:line="240" w:lineRule="auto"/>
        <w:ind w:left="360"/>
      </w:pPr>
      <w:r>
        <w:t xml:space="preserve">Utah is planning on holding its annual convention in April of 2019. </w:t>
      </w:r>
      <w:proofErr w:type="gramStart"/>
      <w:r>
        <w:t>At this time</w:t>
      </w:r>
      <w:proofErr w:type="gramEnd"/>
      <w:r>
        <w:t>, no date has been selected but will be finalized at the next Executive Committee meeting. Utah is very active in outreach and social events.</w:t>
      </w:r>
    </w:p>
    <w:p w14:paraId="63CD6D6E" w14:textId="77777777" w:rsidR="00465F3E" w:rsidRDefault="00465F3E" w:rsidP="00465F3E">
      <w:pPr>
        <w:spacing w:before="0" w:after="0" w:line="240" w:lineRule="auto"/>
        <w:ind w:left="360"/>
      </w:pPr>
    </w:p>
    <w:p w14:paraId="5AEC0D25" w14:textId="77777777" w:rsidR="00465F3E" w:rsidRDefault="00465F3E" w:rsidP="00465F3E">
      <w:pPr>
        <w:spacing w:before="0" w:after="0" w:line="240" w:lineRule="auto"/>
        <w:ind w:left="360"/>
      </w:pPr>
      <w:r>
        <w:t xml:space="preserve">Of note, Utah has had a 26% increase in voters affiliating as Libertarians on their voter registration. Monthly donors have increased exponentially. </w:t>
      </w:r>
    </w:p>
    <w:p w14:paraId="2CC12BC5" w14:textId="77777777" w:rsidR="00465F3E" w:rsidRDefault="00465F3E" w:rsidP="00465F3E">
      <w:pPr>
        <w:spacing w:before="0" w:after="0" w:line="240" w:lineRule="auto"/>
        <w:ind w:left="360"/>
      </w:pPr>
    </w:p>
    <w:p w14:paraId="48FC0CF7" w14:textId="707C5E5C" w:rsidR="00A86F63" w:rsidRDefault="00857020" w:rsidP="00465F3E">
      <w:pPr>
        <w:spacing w:before="0" w:after="0" w:line="240" w:lineRule="auto"/>
        <w:ind w:left="360"/>
      </w:pPr>
      <w:r>
        <w:t>Utah has</w:t>
      </w:r>
      <w:r w:rsidR="00465F3E">
        <w:t xml:space="preserve"> taken a priority in getting individuals elected into municipal positions. A new committee has been created to focus on this effort. Other priorities for the Libertarian Party of Utah include continued county party formation, and those counties that have formed parties, organizing into the precinct level.</w:t>
      </w:r>
      <w:r>
        <w:t>”</w:t>
      </w:r>
    </w:p>
    <w:p w14:paraId="445DAF7D" w14:textId="6B10E230" w:rsidR="00261EC5" w:rsidRDefault="0008388A" w:rsidP="008B112E">
      <w:r>
        <w:t xml:space="preserve">Requests to the LNC: No requests </w:t>
      </w:r>
      <w:proofErr w:type="gramStart"/>
      <w:r>
        <w:t>at this time</w:t>
      </w:r>
      <w:proofErr w:type="gramEnd"/>
      <w:r>
        <w:t>.</w:t>
      </w:r>
    </w:p>
    <w:p w14:paraId="0F494C2A" w14:textId="77777777" w:rsidR="00915670" w:rsidRDefault="00915670" w:rsidP="00915670">
      <w:r>
        <w:t>Election Results:</w:t>
      </w:r>
    </w:p>
    <w:p w14:paraId="4EAD911D" w14:textId="38D3957A" w:rsidR="00D81460" w:rsidRDefault="00D81460" w:rsidP="00D81460">
      <w:pPr>
        <w:pStyle w:val="ListParagraph"/>
        <w:numPr>
          <w:ilvl w:val="0"/>
          <w:numId w:val="28"/>
        </w:numPr>
      </w:pPr>
      <w:r>
        <w:t>Proposition 2 Passed. Proposition 2 legalizes</w:t>
      </w:r>
      <w:r w:rsidRPr="00D81460">
        <w:t xml:space="preserve"> the medical use of marijuana for individuals with qualifying medical illnesses.</w:t>
      </w:r>
    </w:p>
    <w:p w14:paraId="09FB8E26" w14:textId="67F0E511" w:rsidR="00915670" w:rsidRDefault="00915670" w:rsidP="00915670">
      <w:pPr>
        <w:pStyle w:val="ListParagraph"/>
        <w:numPr>
          <w:ilvl w:val="0"/>
          <w:numId w:val="28"/>
        </w:numPr>
      </w:pPr>
      <w:r>
        <w:t xml:space="preserve">Election results may be found by reviewing </w:t>
      </w:r>
      <w:hyperlink r:id="rId65" w:history="1">
        <w:r w:rsidRPr="002A0D1F">
          <w:rPr>
            <w:rStyle w:val="Hyperlink"/>
          </w:rPr>
          <w:t>THIS WEBSITE</w:t>
        </w:r>
      </w:hyperlink>
      <w:r>
        <w:t xml:space="preserve"> from the </w:t>
      </w:r>
      <w:r w:rsidR="00D81460">
        <w:t>Utah’s</w:t>
      </w:r>
      <w:r>
        <w:t xml:space="preserve"> </w:t>
      </w:r>
      <w:r w:rsidR="00D81460">
        <w:t>Office of Elections</w:t>
      </w:r>
      <w:r>
        <w:t>.</w:t>
      </w:r>
    </w:p>
    <w:p w14:paraId="2BF2F0EF" w14:textId="77777777" w:rsidR="00D81460" w:rsidRDefault="00D81460" w:rsidP="00D81460">
      <w:r>
        <w:lastRenderedPageBreak/>
        <w:t>2019 Convention:</w:t>
      </w:r>
    </w:p>
    <w:p w14:paraId="2211DB44" w14:textId="2EF98E25" w:rsidR="00D81460" w:rsidRDefault="00D81460" w:rsidP="00D81460">
      <w:pPr>
        <w:spacing w:before="0" w:after="0" w:line="240" w:lineRule="auto"/>
        <w:ind w:left="360"/>
      </w:pPr>
      <w:r>
        <w:t xml:space="preserve">When: </w:t>
      </w:r>
      <w:r w:rsidR="00857020">
        <w:t>April</w:t>
      </w:r>
      <w:r>
        <w:t xml:space="preserve"> 2019 </w:t>
      </w:r>
    </w:p>
    <w:p w14:paraId="22157C66" w14:textId="5F56F6A7" w:rsidR="00D81460" w:rsidRDefault="00D81460" w:rsidP="00D81460">
      <w:pPr>
        <w:spacing w:before="0" w:after="0" w:line="240" w:lineRule="auto"/>
        <w:ind w:left="360"/>
      </w:pPr>
      <w:r>
        <w:t xml:space="preserve">Where: </w:t>
      </w:r>
      <w:r w:rsidR="00857020">
        <w:t>Salt Lake City, UT</w:t>
      </w:r>
      <w:r>
        <w:t xml:space="preserve"> (Exact Location TBD)</w:t>
      </w:r>
    </w:p>
    <w:p w14:paraId="2D520D7A" w14:textId="63A90B9D" w:rsidR="00D81460" w:rsidRDefault="00D81460" w:rsidP="00D81460">
      <w:pPr>
        <w:spacing w:before="0" w:after="0" w:line="240" w:lineRule="auto"/>
        <w:ind w:left="360"/>
      </w:pPr>
      <w:r>
        <w:t xml:space="preserve">Website: </w:t>
      </w:r>
      <w:r w:rsidR="00857020">
        <w:t>TBD</w:t>
      </w:r>
    </w:p>
    <w:p w14:paraId="3FDBD28B" w14:textId="77777777" w:rsidR="00D81460" w:rsidRDefault="00D81460" w:rsidP="00D81460">
      <w:pPr>
        <w:spacing w:before="0" w:after="0" w:line="240" w:lineRule="auto"/>
        <w:ind w:left="360"/>
      </w:pPr>
      <w:r>
        <w:t>Theme: TBD</w:t>
      </w:r>
    </w:p>
    <w:p w14:paraId="6F28F470" w14:textId="77777777" w:rsidR="00D81460" w:rsidRDefault="00D81460" w:rsidP="00D81460">
      <w:pPr>
        <w:spacing w:before="0" w:after="0" w:line="240" w:lineRule="auto"/>
        <w:ind w:left="360"/>
      </w:pPr>
      <w:r>
        <w:t>Notable Speakers: TBD</w:t>
      </w:r>
    </w:p>
    <w:p w14:paraId="3CDDCFD6" w14:textId="3CC11608" w:rsidR="00846773" w:rsidRDefault="00846773" w:rsidP="008B112E"/>
    <w:p w14:paraId="56771216" w14:textId="068C358E" w:rsidR="00846773" w:rsidRDefault="00846773" w:rsidP="008B112E"/>
    <w:p w14:paraId="4BEF3ACA" w14:textId="301002AF" w:rsidR="00846773" w:rsidRDefault="00846773" w:rsidP="008B112E"/>
    <w:p w14:paraId="7143C086" w14:textId="24AFE945" w:rsidR="00846773" w:rsidRDefault="00846773" w:rsidP="008B112E"/>
    <w:p w14:paraId="0B94BDDB" w14:textId="38B1262B" w:rsidR="00857020" w:rsidRDefault="00857020" w:rsidP="008B112E"/>
    <w:p w14:paraId="7F12163C" w14:textId="3D1FE7C7" w:rsidR="00857020" w:rsidRDefault="00857020" w:rsidP="008B112E"/>
    <w:p w14:paraId="0C0B9DA7" w14:textId="3100A9ED" w:rsidR="00857020" w:rsidRDefault="00857020" w:rsidP="008B112E"/>
    <w:p w14:paraId="0183BF92" w14:textId="3E0060AF" w:rsidR="00857020" w:rsidRDefault="00857020" w:rsidP="008B112E"/>
    <w:p w14:paraId="2F89FB35" w14:textId="60BE09F7" w:rsidR="00857020" w:rsidRDefault="00857020" w:rsidP="008B112E"/>
    <w:p w14:paraId="75913E24" w14:textId="4D6975AA" w:rsidR="00857020" w:rsidRDefault="00857020" w:rsidP="008B112E"/>
    <w:p w14:paraId="61D3CB9B" w14:textId="0A540435" w:rsidR="00857020" w:rsidRDefault="00857020" w:rsidP="008B112E"/>
    <w:p w14:paraId="54321D13" w14:textId="7E9B176C" w:rsidR="00857020" w:rsidRDefault="00857020" w:rsidP="008B112E"/>
    <w:p w14:paraId="1EDE96F4" w14:textId="623A14F7" w:rsidR="00857020" w:rsidRDefault="00857020" w:rsidP="008B112E"/>
    <w:p w14:paraId="694328AF" w14:textId="5C5C2F42" w:rsidR="00857020" w:rsidRDefault="00857020" w:rsidP="008B112E"/>
    <w:p w14:paraId="578DDB74" w14:textId="4DAF8243" w:rsidR="00857020" w:rsidRDefault="00857020" w:rsidP="008B112E"/>
    <w:p w14:paraId="61251855" w14:textId="584A2411" w:rsidR="00857020" w:rsidRDefault="00857020" w:rsidP="008B112E"/>
    <w:p w14:paraId="2F5673A6" w14:textId="0ABCF004" w:rsidR="00857020" w:rsidRDefault="00857020" w:rsidP="008B112E"/>
    <w:p w14:paraId="0D507643" w14:textId="3E27DF96" w:rsidR="00857020" w:rsidRDefault="00857020" w:rsidP="008B112E"/>
    <w:p w14:paraId="1AB96126" w14:textId="433716E6" w:rsidR="00857020" w:rsidRDefault="00857020" w:rsidP="008B112E"/>
    <w:p w14:paraId="3376517E" w14:textId="60887185" w:rsidR="00857020" w:rsidRDefault="00857020" w:rsidP="008B112E"/>
    <w:p w14:paraId="6D77D261" w14:textId="77777777" w:rsidR="00857020" w:rsidRPr="008B112E" w:rsidRDefault="00857020" w:rsidP="008B112E"/>
    <w:p w14:paraId="1E76427F" w14:textId="1C9D067F" w:rsidR="00360333" w:rsidRDefault="00360333" w:rsidP="008B112E">
      <w:pPr>
        <w:pStyle w:val="Heading1"/>
        <w:jc w:val="both"/>
      </w:pPr>
      <w:bookmarkStart w:id="2" w:name="_GoBack"/>
      <w:bookmarkEnd w:id="2"/>
      <w:r>
        <w:lastRenderedPageBreak/>
        <w:t>Washington</w:t>
      </w:r>
    </w:p>
    <w:p w14:paraId="7C4B935C" w14:textId="6CC1516C" w:rsidR="008B112E" w:rsidRDefault="00C83A7D" w:rsidP="008B112E">
      <w:r>
        <w:rPr>
          <w:noProof/>
        </w:rPr>
        <w:drawing>
          <wp:inline distT="0" distB="0" distL="0" distR="0" wp14:anchorId="74BC7474" wp14:editId="0CE47506">
            <wp:extent cx="1426464" cy="1426464"/>
            <wp:effectExtent l="0" t="0" r="2540" b="2540"/>
            <wp:docPr id="15" name="Picture 15" descr="https://scontent-atl3-1.xx.fbcdn.net/v/t1.0-1/p320x320/36663521_1790461297688462_6997883038206001152_n.png?_nc_cat=104&amp;oh=7c35d16bc89f5d480eab4a18ddd2341c&amp;oe=5C1AA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tl3-1.xx.fbcdn.net/v/t1.0-1/p320x320/36663521_1790461297688462_6997883038206001152_n.png?_nc_cat=104&amp;oh=7c35d16bc89f5d480eab4a18ddd2341c&amp;oe=5C1AAE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09EE0973" w14:textId="72F8DC45" w:rsidR="00C83A7D" w:rsidRDefault="008B112E" w:rsidP="008B112E">
      <w:pPr>
        <w:spacing w:before="0" w:after="0" w:line="240" w:lineRule="auto"/>
      </w:pPr>
      <w:r>
        <w:t xml:space="preserve">Chair: </w:t>
      </w:r>
      <w:r w:rsidR="0008388A">
        <w:t xml:space="preserve">Randy </w:t>
      </w:r>
      <w:proofErr w:type="spellStart"/>
      <w:r w:rsidR="0008388A">
        <w:t>McGlenn</w:t>
      </w:r>
      <w:proofErr w:type="spellEnd"/>
    </w:p>
    <w:p w14:paraId="7E62328F" w14:textId="39DE7F3A" w:rsidR="008B112E" w:rsidRDefault="00C83A7D" w:rsidP="008B112E">
      <w:pPr>
        <w:spacing w:before="0" w:after="0" w:line="240" w:lineRule="auto"/>
      </w:pPr>
      <w:r>
        <w:t xml:space="preserve">Email: </w:t>
      </w:r>
      <w:hyperlink r:id="rId67" w:history="1">
        <w:r w:rsidRPr="00F656ED">
          <w:rPr>
            <w:rStyle w:val="Hyperlink"/>
          </w:rPr>
          <w:t>info@lpwa.org</w:t>
        </w:r>
      </w:hyperlink>
      <w:r>
        <w:t xml:space="preserve"> </w:t>
      </w:r>
    </w:p>
    <w:p w14:paraId="183A8293" w14:textId="528080E1" w:rsidR="008B112E" w:rsidRDefault="008B112E" w:rsidP="008B112E">
      <w:pPr>
        <w:spacing w:before="0" w:after="0" w:line="240" w:lineRule="auto"/>
      </w:pPr>
      <w:r>
        <w:t xml:space="preserve">Website: </w:t>
      </w:r>
      <w:hyperlink r:id="rId68" w:history="1">
        <w:r w:rsidR="00C83A7D" w:rsidRPr="00F656ED">
          <w:rPr>
            <w:rStyle w:val="Hyperlink"/>
          </w:rPr>
          <w:t>https://lpwa.org/</w:t>
        </w:r>
      </w:hyperlink>
      <w:r w:rsidR="00C83A7D">
        <w:t xml:space="preserve"> </w:t>
      </w:r>
    </w:p>
    <w:p w14:paraId="17B0072A" w14:textId="76694A72" w:rsidR="008B112E" w:rsidRDefault="008B112E" w:rsidP="008B112E">
      <w:pPr>
        <w:pBdr>
          <w:bottom w:val="single" w:sz="6" w:space="1" w:color="auto"/>
        </w:pBdr>
        <w:spacing w:before="0" w:after="0" w:line="240" w:lineRule="auto"/>
      </w:pPr>
      <w:r>
        <w:t xml:space="preserve">Facebook: </w:t>
      </w:r>
      <w:hyperlink r:id="rId69" w:history="1">
        <w:r w:rsidR="00C83A7D" w:rsidRPr="00F656ED">
          <w:rPr>
            <w:rStyle w:val="Hyperlink"/>
          </w:rPr>
          <w:t>https://www.facebook.com/pg/libertarianpartyofWA/</w:t>
        </w:r>
      </w:hyperlink>
      <w:r w:rsidR="00C83A7D">
        <w:t xml:space="preserve"> </w:t>
      </w:r>
    </w:p>
    <w:p w14:paraId="570F8DDB" w14:textId="77777777" w:rsidR="008B112E" w:rsidRDefault="008B112E" w:rsidP="008B112E">
      <w:pPr>
        <w:spacing w:before="0" w:after="0" w:line="240" w:lineRule="auto"/>
      </w:pPr>
    </w:p>
    <w:p w14:paraId="4F0EF095" w14:textId="0F225110" w:rsidR="008B112E" w:rsidRDefault="008B112E" w:rsidP="008B112E">
      <w:r>
        <w:t xml:space="preserve">From the </w:t>
      </w:r>
      <w:r w:rsidR="0008388A">
        <w:t>Chair</w:t>
      </w:r>
      <w:r>
        <w:t>:</w:t>
      </w:r>
      <w:r w:rsidR="0008388A">
        <w:t xml:space="preserve"> </w:t>
      </w:r>
      <w:r w:rsidR="00846773">
        <w:t>Nothing submitted by the Chair for this report.</w:t>
      </w:r>
    </w:p>
    <w:p w14:paraId="5D605E82" w14:textId="3492F3BC" w:rsidR="0008388A" w:rsidRDefault="0008388A" w:rsidP="008B112E">
      <w:r>
        <w:t>Requests to the LNC: No requests at this time.</w:t>
      </w:r>
    </w:p>
    <w:p w14:paraId="34F540E2" w14:textId="77777777" w:rsidR="00915670" w:rsidRDefault="00915670" w:rsidP="00915670">
      <w:r>
        <w:t>Election Results:</w:t>
      </w:r>
    </w:p>
    <w:p w14:paraId="177AC38B" w14:textId="441296F4" w:rsidR="00846773" w:rsidRDefault="00846773" w:rsidP="00846773">
      <w:pPr>
        <w:pStyle w:val="ListParagraph"/>
        <w:numPr>
          <w:ilvl w:val="0"/>
          <w:numId w:val="28"/>
        </w:numPr>
      </w:pPr>
      <w:r w:rsidRPr="00846773">
        <w:t>Brian Luke received 27 percent of the vote in his run for the U.</w:t>
      </w:r>
      <w:r>
        <w:t>S. house in the 2nd District</w:t>
      </w:r>
    </w:p>
    <w:p w14:paraId="4A6CD1DB" w14:textId="4134890E" w:rsidR="00846773" w:rsidRDefault="00846773" w:rsidP="00846773">
      <w:pPr>
        <w:pStyle w:val="ListParagraph"/>
        <w:numPr>
          <w:ilvl w:val="0"/>
          <w:numId w:val="28"/>
        </w:numPr>
      </w:pPr>
      <w:r w:rsidRPr="00846773">
        <w:t>Allen Acosta garnered 30 percent for state House, 22nd District.</w:t>
      </w:r>
    </w:p>
    <w:p w14:paraId="095B10A8" w14:textId="4DB17B23" w:rsidR="00846773" w:rsidRDefault="00846773" w:rsidP="00846773">
      <w:pPr>
        <w:pStyle w:val="ListParagraph"/>
        <w:numPr>
          <w:ilvl w:val="0"/>
          <w:numId w:val="28"/>
        </w:numPr>
      </w:pPr>
      <w:r>
        <w:t xml:space="preserve">Washington Initiative 1634 Passed. Initiative 1634 </w:t>
      </w:r>
      <w:r w:rsidRPr="00846773">
        <w:t>prohibit</w:t>
      </w:r>
      <w:r>
        <w:t>s</w:t>
      </w:r>
      <w:r w:rsidRPr="00846773">
        <w:t xml:space="preserve"> local governments from enacting taxes on groceries.</w:t>
      </w:r>
    </w:p>
    <w:p w14:paraId="3FC6F971" w14:textId="696F0F90" w:rsidR="00915670" w:rsidRDefault="00915670" w:rsidP="00915670">
      <w:pPr>
        <w:pStyle w:val="ListParagraph"/>
        <w:numPr>
          <w:ilvl w:val="0"/>
          <w:numId w:val="28"/>
        </w:numPr>
      </w:pPr>
      <w:r>
        <w:t xml:space="preserve">Election results may be found by reviewing </w:t>
      </w:r>
      <w:hyperlink r:id="rId70" w:history="1">
        <w:r w:rsidRPr="002A0D1F">
          <w:rPr>
            <w:rStyle w:val="Hyperlink"/>
          </w:rPr>
          <w:t>THIS WEBSITE</w:t>
        </w:r>
      </w:hyperlink>
      <w:r>
        <w:t xml:space="preserve"> from the </w:t>
      </w:r>
      <w:r w:rsidR="00846773">
        <w:t>Washington</w:t>
      </w:r>
      <w:r>
        <w:t xml:space="preserve"> Secretary of State.</w:t>
      </w:r>
    </w:p>
    <w:p w14:paraId="4F5C27A3" w14:textId="77777777" w:rsidR="00915670" w:rsidRDefault="00915670" w:rsidP="00915670">
      <w:r>
        <w:t>2019 Convention:</w:t>
      </w:r>
    </w:p>
    <w:p w14:paraId="141AA447" w14:textId="11505682" w:rsidR="00846773" w:rsidRDefault="00846773" w:rsidP="00846773">
      <w:pPr>
        <w:spacing w:before="0" w:after="0" w:line="240" w:lineRule="auto"/>
        <w:ind w:left="360"/>
      </w:pPr>
      <w:r>
        <w:t xml:space="preserve">When: March </w:t>
      </w:r>
      <w:r w:rsidR="003C6F22">
        <w:t>29-31</w:t>
      </w:r>
      <w:r>
        <w:t xml:space="preserve">, 2019 </w:t>
      </w:r>
    </w:p>
    <w:p w14:paraId="5D1CEB0B" w14:textId="39BCA1B0" w:rsidR="00846773" w:rsidRDefault="00846773" w:rsidP="00846773">
      <w:pPr>
        <w:spacing w:before="0" w:after="0" w:line="240" w:lineRule="auto"/>
        <w:ind w:left="360"/>
      </w:pPr>
      <w:r>
        <w:t xml:space="preserve">Where: </w:t>
      </w:r>
      <w:r w:rsidR="003C6F22">
        <w:t>Issaquah</w:t>
      </w:r>
      <w:r>
        <w:t xml:space="preserve">, </w:t>
      </w:r>
      <w:r w:rsidR="003C6F22">
        <w:t>WA</w:t>
      </w:r>
      <w:r>
        <w:t xml:space="preserve"> (Exact Location TBD)</w:t>
      </w:r>
    </w:p>
    <w:p w14:paraId="3971E820" w14:textId="10E2279D" w:rsidR="00846773" w:rsidRDefault="00846773" w:rsidP="00846773">
      <w:pPr>
        <w:spacing w:before="0" w:after="0" w:line="240" w:lineRule="auto"/>
        <w:ind w:left="360"/>
      </w:pPr>
      <w:r>
        <w:t xml:space="preserve">Website: </w:t>
      </w:r>
      <w:r w:rsidR="003C6F22">
        <w:t>TBD</w:t>
      </w:r>
    </w:p>
    <w:p w14:paraId="61E2F960" w14:textId="77777777" w:rsidR="00846773" w:rsidRDefault="00846773" w:rsidP="00846773">
      <w:pPr>
        <w:spacing w:before="0" w:after="0" w:line="240" w:lineRule="auto"/>
        <w:ind w:left="360"/>
      </w:pPr>
      <w:r>
        <w:t>Theme: TBD</w:t>
      </w:r>
    </w:p>
    <w:p w14:paraId="5B85CB57" w14:textId="77777777" w:rsidR="00846773" w:rsidRDefault="00846773" w:rsidP="00846773">
      <w:pPr>
        <w:spacing w:before="0" w:after="0" w:line="240" w:lineRule="auto"/>
        <w:ind w:left="360"/>
      </w:pPr>
      <w:r>
        <w:t>Notable Speakers: TBD</w:t>
      </w:r>
    </w:p>
    <w:p w14:paraId="36D69EEC" w14:textId="77777777" w:rsidR="00846773" w:rsidRDefault="00846773" w:rsidP="00846773">
      <w:pPr>
        <w:spacing w:before="0" w:after="0" w:line="240" w:lineRule="auto"/>
        <w:ind w:left="360"/>
      </w:pPr>
    </w:p>
    <w:p w14:paraId="1D696BEA" w14:textId="0B909536" w:rsidR="00915670" w:rsidRPr="00D528D9" w:rsidRDefault="00846773" w:rsidP="00846773">
      <w:pPr>
        <w:spacing w:before="0" w:after="0" w:line="240" w:lineRule="auto"/>
        <w:ind w:left="360"/>
        <w:rPr>
          <w:b/>
        </w:rPr>
      </w:pPr>
      <w:r w:rsidRPr="00D81460">
        <w:rPr>
          <w:b/>
        </w:rPr>
        <w:t xml:space="preserve">The Region 1 Representative has </w:t>
      </w:r>
      <w:r w:rsidR="003C6F22">
        <w:rPr>
          <w:b/>
        </w:rPr>
        <w:t xml:space="preserve">tentatively </w:t>
      </w:r>
      <w:r w:rsidRPr="00D81460">
        <w:rPr>
          <w:b/>
        </w:rPr>
        <w:t>made plans to attend this convention in 2019</w:t>
      </w:r>
      <w:r w:rsidR="003C6F22">
        <w:rPr>
          <w:b/>
        </w:rPr>
        <w:t>, however, there may be a job conflict. The Regional Alternate has been asked to see if his schedule is available to attend</w:t>
      </w:r>
      <w:r w:rsidRPr="00D81460">
        <w:rPr>
          <w:b/>
        </w:rPr>
        <w:t>.</w:t>
      </w:r>
    </w:p>
    <w:p w14:paraId="049D34A3" w14:textId="77777777" w:rsidR="00915670" w:rsidRPr="008B112E" w:rsidRDefault="00915670" w:rsidP="008B112E"/>
    <w:p w14:paraId="31A27622" w14:textId="6659EF19" w:rsidR="00360333" w:rsidRDefault="00360333" w:rsidP="00360333">
      <w:pPr>
        <w:pStyle w:val="Heading1"/>
        <w:jc w:val="both"/>
      </w:pPr>
      <w:r>
        <w:lastRenderedPageBreak/>
        <w:t>Wyoming</w:t>
      </w:r>
      <w:r w:rsidR="008B112E" w:rsidRPr="008B112E">
        <w:t xml:space="preserve"> </w:t>
      </w:r>
    </w:p>
    <w:p w14:paraId="21EBFE54" w14:textId="2611E745" w:rsidR="008B112E" w:rsidRDefault="008B112E" w:rsidP="008B112E">
      <w:r>
        <w:rPr>
          <w:noProof/>
        </w:rPr>
        <w:drawing>
          <wp:inline distT="0" distB="0" distL="0" distR="0" wp14:anchorId="17E20BA6" wp14:editId="55E5A104">
            <wp:extent cx="1428115" cy="1428115"/>
            <wp:effectExtent l="0" t="0" r="635" b="635"/>
            <wp:docPr id="13" name="Picture 13" descr="https://upload.wikimedia.org/wikipedia/en/2/2d/Libertarian_Party_of_Wyo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2/2d/Libertarian_Party_of_Wyoming.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4D3C3896" w14:textId="0FB73476" w:rsidR="00C83A7D" w:rsidRDefault="008B112E" w:rsidP="008B112E">
      <w:pPr>
        <w:spacing w:before="0" w:after="0" w:line="240" w:lineRule="auto"/>
      </w:pPr>
      <w:r>
        <w:t xml:space="preserve">Chair: </w:t>
      </w:r>
      <w:r w:rsidR="00C83A7D">
        <w:t>Dee Cozzens</w:t>
      </w:r>
    </w:p>
    <w:p w14:paraId="7EB6EB05" w14:textId="44FF232D" w:rsidR="008B112E" w:rsidRDefault="00C83A7D" w:rsidP="008B112E">
      <w:pPr>
        <w:spacing w:before="0" w:after="0" w:line="240" w:lineRule="auto"/>
      </w:pPr>
      <w:r>
        <w:t xml:space="preserve">Email: </w:t>
      </w:r>
      <w:hyperlink r:id="rId72" w:history="1">
        <w:r w:rsidR="008B112E" w:rsidRPr="00F656ED">
          <w:rPr>
            <w:rStyle w:val="Hyperlink"/>
          </w:rPr>
          <w:t>rdeecozzens@outlook.com</w:t>
        </w:r>
      </w:hyperlink>
    </w:p>
    <w:p w14:paraId="2B4AD7DA" w14:textId="6A82DC99" w:rsidR="008B112E" w:rsidRDefault="008B112E" w:rsidP="008B112E">
      <w:pPr>
        <w:spacing w:before="0" w:after="0" w:line="240" w:lineRule="auto"/>
      </w:pPr>
      <w:r>
        <w:t xml:space="preserve">Phone: </w:t>
      </w:r>
      <w:r w:rsidRPr="008B112E">
        <w:t>307-250-6892</w:t>
      </w:r>
    </w:p>
    <w:p w14:paraId="309BC9E0" w14:textId="024A6C57" w:rsidR="008B112E" w:rsidRDefault="008B112E" w:rsidP="008B112E">
      <w:pPr>
        <w:spacing w:before="0" w:after="0" w:line="240" w:lineRule="auto"/>
      </w:pPr>
      <w:r>
        <w:t xml:space="preserve">Website: </w:t>
      </w:r>
      <w:hyperlink r:id="rId73" w:history="1">
        <w:r w:rsidR="00C83A7D" w:rsidRPr="00F656ED">
          <w:rPr>
            <w:rStyle w:val="Hyperlink"/>
          </w:rPr>
          <w:t>https://lpwy.org/</w:t>
        </w:r>
      </w:hyperlink>
      <w:r w:rsidR="00C83A7D">
        <w:t xml:space="preserve"> </w:t>
      </w:r>
    </w:p>
    <w:p w14:paraId="03E2AB1A" w14:textId="474B4396" w:rsidR="008B112E" w:rsidRDefault="008B112E" w:rsidP="008B112E">
      <w:pPr>
        <w:pBdr>
          <w:bottom w:val="single" w:sz="6" w:space="1" w:color="auto"/>
        </w:pBdr>
        <w:spacing w:before="0" w:after="0" w:line="240" w:lineRule="auto"/>
      </w:pPr>
      <w:r>
        <w:t xml:space="preserve">Facebook: </w:t>
      </w:r>
      <w:hyperlink r:id="rId74" w:history="1">
        <w:r w:rsidRPr="00F656ED">
          <w:rPr>
            <w:rStyle w:val="Hyperlink"/>
          </w:rPr>
          <w:t>https://www.facebook.com/libertariansWY/</w:t>
        </w:r>
      </w:hyperlink>
    </w:p>
    <w:p w14:paraId="2E3B6CED" w14:textId="77777777" w:rsidR="008B112E" w:rsidRDefault="008B112E" w:rsidP="008B112E">
      <w:pPr>
        <w:spacing w:before="0" w:after="0" w:line="240" w:lineRule="auto"/>
      </w:pPr>
    </w:p>
    <w:bookmarkEnd w:id="1"/>
    <w:p w14:paraId="16B45676" w14:textId="64D145CF" w:rsidR="003C6F22" w:rsidRDefault="003C6F22" w:rsidP="003C6F22">
      <w:r>
        <w:t>From the Chair: Nothing submitted by the Chair or Executive Director for this report.</w:t>
      </w:r>
    </w:p>
    <w:p w14:paraId="2DA8FACE" w14:textId="378BE870" w:rsidR="0008388A" w:rsidRDefault="0008388A" w:rsidP="008B112E">
      <w:r>
        <w:t>Requests to the LNC: No requests at this time.</w:t>
      </w:r>
    </w:p>
    <w:p w14:paraId="7E5264E7" w14:textId="77777777" w:rsidR="00915670" w:rsidRDefault="00915670" w:rsidP="00915670">
      <w:r>
        <w:t>Election Results:</w:t>
      </w:r>
    </w:p>
    <w:p w14:paraId="78E0F24D" w14:textId="38A66F94" w:rsidR="003C6F22" w:rsidRDefault="003C6F22" w:rsidP="003C6F22">
      <w:pPr>
        <w:pStyle w:val="ListParagraph"/>
        <w:numPr>
          <w:ilvl w:val="0"/>
          <w:numId w:val="28"/>
        </w:numPr>
      </w:pPr>
      <w:r w:rsidRPr="003C6F22">
        <w:t xml:space="preserve">Bethany </w:t>
      </w:r>
      <w:proofErr w:type="spellStart"/>
      <w:r w:rsidRPr="003C6F22">
        <w:t>Baldes</w:t>
      </w:r>
      <w:proofErr w:type="spellEnd"/>
      <w:r w:rsidRPr="003C6F22">
        <w:t xml:space="preserve"> lost by a mere 53 votes after having been prematurely declared the winner of her race against the Republican incumbent in Wyoming’s state House, 55th District. Before the absentee ballots were counted, yielding her result of 49.2 percent, the media had reported widely about her supposed 194-vote margin of victory, prompting an eventual apology from the CEO of media company </w:t>
      </w:r>
      <w:proofErr w:type="spellStart"/>
      <w:r w:rsidRPr="003C6F22">
        <w:t>PitchEngine</w:t>
      </w:r>
      <w:proofErr w:type="spellEnd"/>
      <w:r w:rsidRPr="003C6F22">
        <w:t xml:space="preserve"> along with his kudos on </w:t>
      </w:r>
      <w:proofErr w:type="spellStart"/>
      <w:r w:rsidRPr="003C6F22">
        <w:t>Baldes’s</w:t>
      </w:r>
      <w:proofErr w:type="spellEnd"/>
      <w:r w:rsidRPr="003C6F22">
        <w:t xml:space="preserve"> “great campaign.”</w:t>
      </w:r>
    </w:p>
    <w:p w14:paraId="64134579" w14:textId="3317B2EF" w:rsidR="003C6F22" w:rsidRDefault="003C6F22" w:rsidP="003C6F22">
      <w:pPr>
        <w:pStyle w:val="ListParagraph"/>
        <w:numPr>
          <w:ilvl w:val="0"/>
          <w:numId w:val="28"/>
        </w:numPr>
      </w:pPr>
      <w:r>
        <w:t>Ballot Access was secured for the next election cycle.</w:t>
      </w:r>
    </w:p>
    <w:p w14:paraId="39F5DEB7" w14:textId="51A2A591" w:rsidR="00915670" w:rsidRDefault="00915670" w:rsidP="00915670">
      <w:pPr>
        <w:pStyle w:val="ListParagraph"/>
        <w:numPr>
          <w:ilvl w:val="0"/>
          <w:numId w:val="28"/>
        </w:numPr>
      </w:pPr>
      <w:r>
        <w:t xml:space="preserve">Election results may be found by reviewing </w:t>
      </w:r>
      <w:hyperlink r:id="rId75" w:history="1">
        <w:r w:rsidRPr="002A0D1F">
          <w:rPr>
            <w:rStyle w:val="Hyperlink"/>
          </w:rPr>
          <w:t>THIS WEBSITE</w:t>
        </w:r>
      </w:hyperlink>
      <w:r>
        <w:t xml:space="preserve"> from the </w:t>
      </w:r>
      <w:r w:rsidR="003C6F22">
        <w:t>Wyoming</w:t>
      </w:r>
      <w:r>
        <w:t xml:space="preserve"> Secretary of State.</w:t>
      </w:r>
    </w:p>
    <w:p w14:paraId="286DE26E" w14:textId="77777777" w:rsidR="00915670" w:rsidRDefault="00915670" w:rsidP="00915670">
      <w:r>
        <w:t>2019 Convention:</w:t>
      </w:r>
    </w:p>
    <w:p w14:paraId="06B3E019" w14:textId="2F207608" w:rsidR="003C6F22" w:rsidRDefault="003C6F22" w:rsidP="003C6F22">
      <w:pPr>
        <w:spacing w:before="0" w:after="0" w:line="240" w:lineRule="auto"/>
        <w:ind w:left="360"/>
      </w:pPr>
      <w:r>
        <w:t xml:space="preserve">When: March 2019 </w:t>
      </w:r>
    </w:p>
    <w:p w14:paraId="3DA8E36B" w14:textId="11C0B77C" w:rsidR="003C6F22" w:rsidRDefault="003C6F22" w:rsidP="003C6F22">
      <w:pPr>
        <w:spacing w:before="0" w:after="0" w:line="240" w:lineRule="auto"/>
        <w:ind w:left="360"/>
      </w:pPr>
      <w:r>
        <w:t>Where: TBD</w:t>
      </w:r>
    </w:p>
    <w:p w14:paraId="13294C87" w14:textId="77777777" w:rsidR="003C6F22" w:rsidRDefault="003C6F22" w:rsidP="003C6F22">
      <w:pPr>
        <w:spacing w:before="0" w:after="0" w:line="240" w:lineRule="auto"/>
        <w:ind w:left="360"/>
      </w:pPr>
      <w:r>
        <w:t>Website: TBD</w:t>
      </w:r>
    </w:p>
    <w:p w14:paraId="3269838D" w14:textId="77777777" w:rsidR="003C6F22" w:rsidRDefault="003C6F22" w:rsidP="003C6F22">
      <w:pPr>
        <w:spacing w:before="0" w:after="0" w:line="240" w:lineRule="auto"/>
        <w:ind w:left="360"/>
      </w:pPr>
      <w:r>
        <w:t>Theme: TBD</w:t>
      </w:r>
    </w:p>
    <w:p w14:paraId="14E88E05" w14:textId="77777777" w:rsidR="003C6F22" w:rsidRDefault="003C6F22" w:rsidP="003C6F22">
      <w:pPr>
        <w:spacing w:before="0" w:after="0" w:line="240" w:lineRule="auto"/>
        <w:ind w:left="360"/>
      </w:pPr>
      <w:r>
        <w:t>Notable Speakers: TBD</w:t>
      </w:r>
    </w:p>
    <w:p w14:paraId="1A946889" w14:textId="2A187100" w:rsidR="00915670" w:rsidRPr="00D528D9" w:rsidRDefault="00915670" w:rsidP="00915670">
      <w:pPr>
        <w:spacing w:before="0" w:after="0" w:line="240" w:lineRule="auto"/>
        <w:ind w:left="360"/>
        <w:rPr>
          <w:b/>
        </w:rPr>
      </w:pPr>
    </w:p>
    <w:p w14:paraId="0D60E3DC" w14:textId="77777777" w:rsidR="00915670" w:rsidRDefault="00915670" w:rsidP="008B112E"/>
    <w:sectPr w:rsidR="00915670" w:rsidSect="0076654D">
      <w:headerReference w:type="even" r:id="rId76"/>
      <w:headerReference w:type="default" r:id="rId77"/>
      <w:headerReference w:type="first" r:id="rId78"/>
      <w:pgSz w:w="12240" w:h="15840" w:code="1"/>
      <w:pgMar w:top="1890" w:right="1080" w:bottom="720"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38ECE" w14:textId="77777777" w:rsidR="000D1A30" w:rsidRDefault="000D1A30">
      <w:pPr>
        <w:spacing w:before="0" w:after="0" w:line="240" w:lineRule="auto"/>
      </w:pPr>
      <w:r>
        <w:separator/>
      </w:r>
    </w:p>
  </w:endnote>
  <w:endnote w:type="continuationSeparator" w:id="0">
    <w:p w14:paraId="0746CBFD" w14:textId="77777777" w:rsidR="000D1A30" w:rsidRDefault="000D1A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Trajan Pro">
    <w:altName w:val="Calibri"/>
    <w:charset w:val="00"/>
    <w:family w:val="auto"/>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C5E0" w14:textId="77777777" w:rsidR="00915670" w:rsidRDefault="0091567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B1E83" w14:textId="77777777" w:rsidR="00915670" w:rsidRDefault="00915670" w:rsidP="002573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17DD" w14:textId="0F48F3FF" w:rsidR="00915670" w:rsidRDefault="0091567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0329">
      <w:rPr>
        <w:rStyle w:val="PageNumber"/>
        <w:noProof/>
      </w:rPr>
      <w:t>17</w:t>
    </w:r>
    <w:r>
      <w:rPr>
        <w:rStyle w:val="PageNumber"/>
      </w:rPr>
      <w:fldChar w:fldCharType="end"/>
    </w:r>
  </w:p>
  <w:p w14:paraId="563B70D4" w14:textId="77777777" w:rsidR="00915670" w:rsidRDefault="00915670" w:rsidP="002573B1">
    <w:pPr>
      <w:pStyle w:val="Footer"/>
      <w:ind w:right="360"/>
    </w:pPr>
  </w:p>
  <w:p w14:paraId="41644A0F" w14:textId="77777777" w:rsidR="00915670" w:rsidRDefault="00915670">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D286" w14:textId="28AA6326" w:rsidR="00915670" w:rsidRDefault="0091567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0329">
      <w:rPr>
        <w:rStyle w:val="PageNumber"/>
        <w:noProof/>
      </w:rPr>
      <w:t>2</w:t>
    </w:r>
    <w:r>
      <w:rPr>
        <w:rStyle w:val="PageNumber"/>
      </w:rPr>
      <w:fldChar w:fldCharType="end"/>
    </w:r>
  </w:p>
  <w:p w14:paraId="29398DD0" w14:textId="77777777" w:rsidR="00915670" w:rsidRDefault="00915670" w:rsidP="002573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3F078" w14:textId="77777777" w:rsidR="000D1A30" w:rsidRDefault="000D1A30">
      <w:pPr>
        <w:spacing w:before="0" w:after="0" w:line="240" w:lineRule="auto"/>
      </w:pPr>
      <w:r>
        <w:separator/>
      </w:r>
    </w:p>
  </w:footnote>
  <w:footnote w:type="continuationSeparator" w:id="0">
    <w:p w14:paraId="0DAC7091" w14:textId="77777777" w:rsidR="000D1A30" w:rsidRDefault="000D1A3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CF463" w14:textId="21046CC5" w:rsidR="002A0C02" w:rsidRDefault="002A0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155"/>
      <w:gridCol w:w="5155"/>
    </w:tblGrid>
    <w:tr w:rsidR="00915670" w14:paraId="4732F51B" w14:textId="77777777">
      <w:sdt>
        <w:sdtPr>
          <w:rPr>
            <w:noProof/>
          </w:rPr>
          <w:alias w:val="Click icon to replace logo"/>
          <w:tag w:val="Click icon to replace logo"/>
          <w:id w:val="-2131699329"/>
          <w:picture/>
        </w:sdtPr>
        <w:sdtEndPr/>
        <w:sdtContent>
          <w:tc>
            <w:tcPr>
              <w:tcW w:w="5148" w:type="dxa"/>
              <w:tcMar>
                <w:left w:w="115" w:type="dxa"/>
                <w:right w:w="115" w:type="dxa"/>
              </w:tcMar>
              <w:vAlign w:val="bottom"/>
            </w:tcPr>
            <w:p w14:paraId="13B28879" w14:textId="58B059DA" w:rsidR="00915670" w:rsidRDefault="00915670">
              <w:pPr>
                <w:pStyle w:val="NoSpacing"/>
                <w:spacing w:after="80"/>
              </w:pPr>
              <w:r>
                <w:rPr>
                  <w:noProof/>
                </w:rPr>
                <w:drawing>
                  <wp:inline distT="0" distB="0" distL="0" distR="0" wp14:anchorId="1D285070" wp14:editId="2EA29BE6">
                    <wp:extent cx="476250" cy="4877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033" cy="490586"/>
                            </a:xfrm>
                            <a:prstGeom prst="rect">
                              <a:avLst/>
                            </a:prstGeom>
                            <a:noFill/>
                            <a:ln>
                              <a:noFill/>
                            </a:ln>
                          </pic:spPr>
                        </pic:pic>
                      </a:graphicData>
                    </a:graphic>
                  </wp:inline>
                </w:drawing>
              </w:r>
            </w:p>
          </w:tc>
        </w:sdtContent>
      </w:sdt>
      <w:tc>
        <w:tcPr>
          <w:tcW w:w="5148" w:type="dxa"/>
          <w:tcMar>
            <w:left w:w="115" w:type="dxa"/>
            <w:right w:w="115" w:type="dxa"/>
          </w:tcMar>
          <w:vAlign w:val="bottom"/>
        </w:tcPr>
        <w:p w14:paraId="432A4201" w14:textId="373D4040" w:rsidR="00915670" w:rsidRDefault="00690329">
          <w:pPr>
            <w:pStyle w:val="ReportName"/>
          </w:pPr>
          <w:sdt>
            <w:sdtPr>
              <w:alias w:val="Report Title"/>
              <w:tag w:val="Report Title"/>
              <w:id w:val="96685959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15670">
                <w:t xml:space="preserve">     </w:t>
              </w:r>
            </w:sdtContent>
          </w:sdt>
          <w:r w:rsidR="00915670">
            <w:t xml:space="preserve"> | </w:t>
          </w:r>
          <w:r w:rsidR="00915670">
            <w:rPr>
              <w:rStyle w:val="PageNumber"/>
              <w:color w:val="F95F56" w:themeColor="accent1" w:themeTint="BF"/>
            </w:rPr>
            <w:fldChar w:fldCharType="begin"/>
          </w:r>
          <w:r w:rsidR="00915670">
            <w:rPr>
              <w:rStyle w:val="PageNumber"/>
              <w:color w:val="F95F56" w:themeColor="accent1" w:themeTint="BF"/>
            </w:rPr>
            <w:instrText xml:space="preserve"> PAGE  \* Arabic  \* MERGEFORMAT </w:instrText>
          </w:r>
          <w:r w:rsidR="00915670">
            <w:rPr>
              <w:rStyle w:val="PageNumber"/>
              <w:color w:val="F95F56" w:themeColor="accent1" w:themeTint="BF"/>
            </w:rPr>
            <w:fldChar w:fldCharType="separate"/>
          </w:r>
          <w:r w:rsidR="00915670">
            <w:rPr>
              <w:rStyle w:val="PageNumber"/>
              <w:noProof/>
              <w:color w:val="F95F56" w:themeColor="accent1" w:themeTint="BF"/>
            </w:rPr>
            <w:t>2</w:t>
          </w:r>
          <w:r w:rsidR="00915670">
            <w:rPr>
              <w:rStyle w:val="PageNumber"/>
              <w:color w:val="F95F56" w:themeColor="accent1" w:themeTint="BF"/>
            </w:rPr>
            <w:fldChar w:fldCharType="end"/>
          </w:r>
        </w:p>
      </w:tc>
    </w:tr>
  </w:tbl>
  <w:p w14:paraId="08F1F75C" w14:textId="41CD82D4" w:rsidR="00915670" w:rsidRDefault="009156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1BEE2" w14:textId="2813F756" w:rsidR="002A0C02" w:rsidRDefault="002A0C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B4538" w14:textId="7C5FAD64" w:rsidR="00915670" w:rsidRDefault="009156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0FBD" w14:textId="7D8BC21F" w:rsidR="00915670" w:rsidRPr="002573B1" w:rsidRDefault="00915670" w:rsidP="002573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662B" w14:textId="0420E0E0" w:rsidR="00915670" w:rsidRDefault="009156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7768" w14:textId="0C7F7B0D" w:rsidR="00915670" w:rsidRDefault="009156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D46C8" w14:textId="11A062B0" w:rsidR="00915670" w:rsidRDefault="009156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040"/>
      <w:gridCol w:w="5040"/>
    </w:tblGrid>
    <w:tr w:rsidR="00915670" w14:paraId="7EA0BF2E" w14:textId="77777777" w:rsidTr="005B568F">
      <w:trPr>
        <w:trHeight w:val="1076"/>
      </w:trPr>
      <w:sdt>
        <w:sdtPr>
          <w:rPr>
            <w:noProof/>
          </w:rPr>
          <w:alias w:val="Click icon to replace logo"/>
          <w:tag w:val="Click icon to replace logo"/>
          <w:id w:val="67022946"/>
          <w:picture/>
        </w:sdtPr>
        <w:sdtEndPr/>
        <w:sdtContent>
          <w:tc>
            <w:tcPr>
              <w:tcW w:w="5148" w:type="dxa"/>
              <w:tcMar>
                <w:left w:w="115" w:type="dxa"/>
                <w:right w:w="115" w:type="dxa"/>
              </w:tcMar>
              <w:vAlign w:val="bottom"/>
            </w:tcPr>
            <w:p w14:paraId="6814FF4A" w14:textId="3A7D7AE3" w:rsidR="00915670" w:rsidRDefault="00915670" w:rsidP="005B568F">
              <w:pPr>
                <w:pStyle w:val="NoSpacing"/>
                <w:spacing w:after="80"/>
              </w:pPr>
            </w:p>
          </w:tc>
        </w:sdtContent>
      </w:sdt>
      <w:tc>
        <w:tcPr>
          <w:tcW w:w="5148" w:type="dxa"/>
          <w:tcMar>
            <w:left w:w="115" w:type="dxa"/>
            <w:right w:w="115" w:type="dxa"/>
          </w:tcMar>
          <w:vAlign w:val="bottom"/>
        </w:tcPr>
        <w:p w14:paraId="0892B119" w14:textId="1A9A4851" w:rsidR="00915670" w:rsidRDefault="00690329" w:rsidP="002573B1">
          <w:pPr>
            <w:pStyle w:val="ReportName"/>
          </w:pPr>
          <w:sdt>
            <w:sdtPr>
              <w:alias w:val="Report Title"/>
              <w:tag w:val="Report Title"/>
              <w:id w:val="6702294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15670">
                <w:t xml:space="preserve">     </w:t>
              </w:r>
            </w:sdtContent>
          </w:sdt>
          <w:r w:rsidR="00915670">
            <w:t xml:space="preserve"> </w:t>
          </w:r>
        </w:p>
      </w:tc>
    </w:tr>
  </w:tbl>
  <w:p w14:paraId="77D34344" w14:textId="75A31592" w:rsidR="00915670" w:rsidRDefault="00915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A704B"/>
    <w:multiLevelType w:val="hybridMultilevel"/>
    <w:tmpl w:val="6D220EA0"/>
    <w:lvl w:ilvl="0" w:tplc="2EF841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92813"/>
    <w:multiLevelType w:val="hybridMultilevel"/>
    <w:tmpl w:val="63D6A6F4"/>
    <w:lvl w:ilvl="0" w:tplc="A3B4BE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C1632A"/>
    <w:multiLevelType w:val="hybridMultilevel"/>
    <w:tmpl w:val="E6921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
  </w:num>
  <w:num w:numId="4">
    <w:abstractNumId w:val="0"/>
  </w:num>
  <w:num w:numId="5">
    <w:abstractNumId w:val="11"/>
  </w:num>
  <w:num w:numId="6">
    <w:abstractNumId w:val="17"/>
  </w:num>
  <w:num w:numId="7">
    <w:abstractNumId w:val="15"/>
  </w:num>
  <w:num w:numId="8">
    <w:abstractNumId w:val="20"/>
  </w:num>
  <w:num w:numId="9">
    <w:abstractNumId w:val="13"/>
  </w:num>
  <w:num w:numId="10">
    <w:abstractNumId w:val="7"/>
  </w:num>
  <w:num w:numId="11">
    <w:abstractNumId w:val="8"/>
  </w:num>
  <w:num w:numId="12">
    <w:abstractNumId w:val="25"/>
  </w:num>
  <w:num w:numId="13">
    <w:abstractNumId w:val="3"/>
  </w:num>
  <w:num w:numId="14">
    <w:abstractNumId w:val="27"/>
  </w:num>
  <w:num w:numId="15">
    <w:abstractNumId w:val="14"/>
  </w:num>
  <w:num w:numId="16">
    <w:abstractNumId w:val="10"/>
  </w:num>
  <w:num w:numId="17">
    <w:abstractNumId w:val="16"/>
  </w:num>
  <w:num w:numId="18">
    <w:abstractNumId w:val="18"/>
  </w:num>
  <w:num w:numId="19">
    <w:abstractNumId w:val="4"/>
  </w:num>
  <w:num w:numId="20">
    <w:abstractNumId w:val="2"/>
  </w:num>
  <w:num w:numId="21">
    <w:abstractNumId w:val="24"/>
  </w:num>
  <w:num w:numId="22">
    <w:abstractNumId w:val="19"/>
  </w:num>
  <w:num w:numId="23">
    <w:abstractNumId w:val="5"/>
  </w:num>
  <w:num w:numId="24">
    <w:abstractNumId w:val="23"/>
  </w:num>
  <w:num w:numId="25">
    <w:abstractNumId w:val="6"/>
  </w:num>
  <w:num w:numId="26">
    <w:abstractNumId w:val="26"/>
  </w:num>
  <w:num w:numId="27">
    <w:abstractNumId w:val="2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303"/>
    <w:rsid w:val="000270CC"/>
    <w:rsid w:val="00027F6E"/>
    <w:rsid w:val="000300E8"/>
    <w:rsid w:val="00032F7C"/>
    <w:rsid w:val="000366AE"/>
    <w:rsid w:val="00036A5D"/>
    <w:rsid w:val="000400C4"/>
    <w:rsid w:val="000401E5"/>
    <w:rsid w:val="000432C4"/>
    <w:rsid w:val="00043C1E"/>
    <w:rsid w:val="000471AE"/>
    <w:rsid w:val="00047C02"/>
    <w:rsid w:val="00051DE2"/>
    <w:rsid w:val="0005264D"/>
    <w:rsid w:val="00054696"/>
    <w:rsid w:val="00060FC0"/>
    <w:rsid w:val="00061FD4"/>
    <w:rsid w:val="000630B9"/>
    <w:rsid w:val="00064F15"/>
    <w:rsid w:val="0006774C"/>
    <w:rsid w:val="0007018B"/>
    <w:rsid w:val="000704F5"/>
    <w:rsid w:val="00071D4C"/>
    <w:rsid w:val="00072235"/>
    <w:rsid w:val="00077091"/>
    <w:rsid w:val="00080ED1"/>
    <w:rsid w:val="000815B6"/>
    <w:rsid w:val="00082091"/>
    <w:rsid w:val="0008388A"/>
    <w:rsid w:val="000855E8"/>
    <w:rsid w:val="0008668A"/>
    <w:rsid w:val="00091C17"/>
    <w:rsid w:val="00091E70"/>
    <w:rsid w:val="00096EB2"/>
    <w:rsid w:val="000A4CCA"/>
    <w:rsid w:val="000A57D1"/>
    <w:rsid w:val="000A5CA8"/>
    <w:rsid w:val="000A6AD4"/>
    <w:rsid w:val="000A6CBA"/>
    <w:rsid w:val="000A7A13"/>
    <w:rsid w:val="000B1392"/>
    <w:rsid w:val="000B2A16"/>
    <w:rsid w:val="000B2F2A"/>
    <w:rsid w:val="000B3F8E"/>
    <w:rsid w:val="000B451D"/>
    <w:rsid w:val="000B5C09"/>
    <w:rsid w:val="000B6E62"/>
    <w:rsid w:val="000B768C"/>
    <w:rsid w:val="000B771F"/>
    <w:rsid w:val="000C02AD"/>
    <w:rsid w:val="000C157F"/>
    <w:rsid w:val="000C5BF6"/>
    <w:rsid w:val="000D1A30"/>
    <w:rsid w:val="000D6647"/>
    <w:rsid w:val="000D76C1"/>
    <w:rsid w:val="000E1D94"/>
    <w:rsid w:val="000E258C"/>
    <w:rsid w:val="000E2F95"/>
    <w:rsid w:val="000E3F70"/>
    <w:rsid w:val="000E7E08"/>
    <w:rsid w:val="000F08BB"/>
    <w:rsid w:val="000F1361"/>
    <w:rsid w:val="000F3218"/>
    <w:rsid w:val="000F4B21"/>
    <w:rsid w:val="000F4D77"/>
    <w:rsid w:val="000F7246"/>
    <w:rsid w:val="00104CD7"/>
    <w:rsid w:val="0010669D"/>
    <w:rsid w:val="0011379E"/>
    <w:rsid w:val="00115CEB"/>
    <w:rsid w:val="0011762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47DC4"/>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76AA"/>
    <w:rsid w:val="001802DC"/>
    <w:rsid w:val="00181C18"/>
    <w:rsid w:val="0018271B"/>
    <w:rsid w:val="00182AEB"/>
    <w:rsid w:val="00185020"/>
    <w:rsid w:val="00186E1B"/>
    <w:rsid w:val="001879E7"/>
    <w:rsid w:val="001908C6"/>
    <w:rsid w:val="00190AC4"/>
    <w:rsid w:val="001930B4"/>
    <w:rsid w:val="0019343B"/>
    <w:rsid w:val="00194C89"/>
    <w:rsid w:val="00196267"/>
    <w:rsid w:val="00197F33"/>
    <w:rsid w:val="001A0CB7"/>
    <w:rsid w:val="001A0E65"/>
    <w:rsid w:val="001A3B76"/>
    <w:rsid w:val="001A4846"/>
    <w:rsid w:val="001A5F42"/>
    <w:rsid w:val="001A7786"/>
    <w:rsid w:val="001B25C0"/>
    <w:rsid w:val="001B4F44"/>
    <w:rsid w:val="001B63FD"/>
    <w:rsid w:val="001C1D9E"/>
    <w:rsid w:val="001C2E29"/>
    <w:rsid w:val="001C3617"/>
    <w:rsid w:val="001C4D07"/>
    <w:rsid w:val="001D0867"/>
    <w:rsid w:val="001D0EA1"/>
    <w:rsid w:val="001D1228"/>
    <w:rsid w:val="001D30F8"/>
    <w:rsid w:val="001E0118"/>
    <w:rsid w:val="001E03EF"/>
    <w:rsid w:val="001E126A"/>
    <w:rsid w:val="001E1F5C"/>
    <w:rsid w:val="001E4002"/>
    <w:rsid w:val="001E47C0"/>
    <w:rsid w:val="001E4CA3"/>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1331"/>
    <w:rsid w:val="002321C5"/>
    <w:rsid w:val="00232FCC"/>
    <w:rsid w:val="002332A1"/>
    <w:rsid w:val="00235F18"/>
    <w:rsid w:val="00236CF2"/>
    <w:rsid w:val="00240637"/>
    <w:rsid w:val="00240A2D"/>
    <w:rsid w:val="002460D2"/>
    <w:rsid w:val="0024709A"/>
    <w:rsid w:val="002525B2"/>
    <w:rsid w:val="00253402"/>
    <w:rsid w:val="002546C4"/>
    <w:rsid w:val="0025592C"/>
    <w:rsid w:val="002573B1"/>
    <w:rsid w:val="00257AE3"/>
    <w:rsid w:val="00261EC5"/>
    <w:rsid w:val="00262CCB"/>
    <w:rsid w:val="0026356D"/>
    <w:rsid w:val="00264C58"/>
    <w:rsid w:val="00264CB4"/>
    <w:rsid w:val="00265EDF"/>
    <w:rsid w:val="002676DD"/>
    <w:rsid w:val="00270A57"/>
    <w:rsid w:val="00275962"/>
    <w:rsid w:val="00281304"/>
    <w:rsid w:val="00281412"/>
    <w:rsid w:val="00281713"/>
    <w:rsid w:val="00281C3D"/>
    <w:rsid w:val="00286C16"/>
    <w:rsid w:val="00290C0A"/>
    <w:rsid w:val="002935F5"/>
    <w:rsid w:val="00294D88"/>
    <w:rsid w:val="002A0C02"/>
    <w:rsid w:val="002A0D1F"/>
    <w:rsid w:val="002A1668"/>
    <w:rsid w:val="002A2D36"/>
    <w:rsid w:val="002A30C7"/>
    <w:rsid w:val="002A325A"/>
    <w:rsid w:val="002A4C83"/>
    <w:rsid w:val="002A6975"/>
    <w:rsid w:val="002B0B44"/>
    <w:rsid w:val="002B17C5"/>
    <w:rsid w:val="002B1D93"/>
    <w:rsid w:val="002B64D1"/>
    <w:rsid w:val="002B693E"/>
    <w:rsid w:val="002B6FC5"/>
    <w:rsid w:val="002C078D"/>
    <w:rsid w:val="002C0917"/>
    <w:rsid w:val="002C1D23"/>
    <w:rsid w:val="002C1E50"/>
    <w:rsid w:val="002C2829"/>
    <w:rsid w:val="002C2A91"/>
    <w:rsid w:val="002C3A37"/>
    <w:rsid w:val="002C4270"/>
    <w:rsid w:val="002C4FC4"/>
    <w:rsid w:val="002C70E3"/>
    <w:rsid w:val="002C7D62"/>
    <w:rsid w:val="002C7DA2"/>
    <w:rsid w:val="002D05A9"/>
    <w:rsid w:val="002D0DAA"/>
    <w:rsid w:val="002D254E"/>
    <w:rsid w:val="002D6338"/>
    <w:rsid w:val="002E6D04"/>
    <w:rsid w:val="002E6EC5"/>
    <w:rsid w:val="002E7137"/>
    <w:rsid w:val="002F0328"/>
    <w:rsid w:val="002F0C44"/>
    <w:rsid w:val="002F35D7"/>
    <w:rsid w:val="002F3C0E"/>
    <w:rsid w:val="002F5072"/>
    <w:rsid w:val="003027FD"/>
    <w:rsid w:val="00304357"/>
    <w:rsid w:val="00305502"/>
    <w:rsid w:val="00312633"/>
    <w:rsid w:val="00314712"/>
    <w:rsid w:val="00316BA8"/>
    <w:rsid w:val="003174C9"/>
    <w:rsid w:val="0031798E"/>
    <w:rsid w:val="00321079"/>
    <w:rsid w:val="00321F3D"/>
    <w:rsid w:val="00323CC0"/>
    <w:rsid w:val="0032449C"/>
    <w:rsid w:val="00326FDF"/>
    <w:rsid w:val="003310A3"/>
    <w:rsid w:val="00331A02"/>
    <w:rsid w:val="00334534"/>
    <w:rsid w:val="003378C1"/>
    <w:rsid w:val="00345594"/>
    <w:rsid w:val="00347281"/>
    <w:rsid w:val="00351257"/>
    <w:rsid w:val="003526F4"/>
    <w:rsid w:val="003526FC"/>
    <w:rsid w:val="00356B11"/>
    <w:rsid w:val="00360333"/>
    <w:rsid w:val="003630BE"/>
    <w:rsid w:val="00364CB7"/>
    <w:rsid w:val="003657CD"/>
    <w:rsid w:val="00367429"/>
    <w:rsid w:val="003700CD"/>
    <w:rsid w:val="00370BA8"/>
    <w:rsid w:val="003742B1"/>
    <w:rsid w:val="00381FDF"/>
    <w:rsid w:val="00384166"/>
    <w:rsid w:val="003846A5"/>
    <w:rsid w:val="003900E3"/>
    <w:rsid w:val="0039010D"/>
    <w:rsid w:val="00390FD8"/>
    <w:rsid w:val="00392A69"/>
    <w:rsid w:val="00393E9E"/>
    <w:rsid w:val="00395D71"/>
    <w:rsid w:val="003A223F"/>
    <w:rsid w:val="003A5D55"/>
    <w:rsid w:val="003B0FD6"/>
    <w:rsid w:val="003B225F"/>
    <w:rsid w:val="003B66CC"/>
    <w:rsid w:val="003B6EC4"/>
    <w:rsid w:val="003B732E"/>
    <w:rsid w:val="003B7EAB"/>
    <w:rsid w:val="003C022B"/>
    <w:rsid w:val="003C179D"/>
    <w:rsid w:val="003C1AA0"/>
    <w:rsid w:val="003C1DFB"/>
    <w:rsid w:val="003C33C2"/>
    <w:rsid w:val="003C3488"/>
    <w:rsid w:val="003C6F22"/>
    <w:rsid w:val="003D3475"/>
    <w:rsid w:val="003D567F"/>
    <w:rsid w:val="003D63B9"/>
    <w:rsid w:val="003D6765"/>
    <w:rsid w:val="003D788A"/>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20329"/>
    <w:rsid w:val="00423DE9"/>
    <w:rsid w:val="00424063"/>
    <w:rsid w:val="00425954"/>
    <w:rsid w:val="00430E65"/>
    <w:rsid w:val="0043167E"/>
    <w:rsid w:val="004324EA"/>
    <w:rsid w:val="00433C9A"/>
    <w:rsid w:val="00434C73"/>
    <w:rsid w:val="00435325"/>
    <w:rsid w:val="0043552F"/>
    <w:rsid w:val="00436769"/>
    <w:rsid w:val="0044313F"/>
    <w:rsid w:val="00444B05"/>
    <w:rsid w:val="004453E6"/>
    <w:rsid w:val="004458AF"/>
    <w:rsid w:val="00445BE8"/>
    <w:rsid w:val="00445CC7"/>
    <w:rsid w:val="00447258"/>
    <w:rsid w:val="00447595"/>
    <w:rsid w:val="004527B9"/>
    <w:rsid w:val="004540BB"/>
    <w:rsid w:val="00454AC8"/>
    <w:rsid w:val="0045719E"/>
    <w:rsid w:val="00462885"/>
    <w:rsid w:val="00463034"/>
    <w:rsid w:val="00463944"/>
    <w:rsid w:val="00463B8E"/>
    <w:rsid w:val="00465F3E"/>
    <w:rsid w:val="00466714"/>
    <w:rsid w:val="00467067"/>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0FFC"/>
    <w:rsid w:val="004A1F66"/>
    <w:rsid w:val="004A2EDE"/>
    <w:rsid w:val="004A3E52"/>
    <w:rsid w:val="004A5B39"/>
    <w:rsid w:val="004A62D4"/>
    <w:rsid w:val="004A6A36"/>
    <w:rsid w:val="004A6E00"/>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597E"/>
    <w:rsid w:val="004E6E0F"/>
    <w:rsid w:val="004F071A"/>
    <w:rsid w:val="004F146D"/>
    <w:rsid w:val="004F16B0"/>
    <w:rsid w:val="004F19BD"/>
    <w:rsid w:val="004F25F9"/>
    <w:rsid w:val="004F3AB7"/>
    <w:rsid w:val="004F3FB6"/>
    <w:rsid w:val="004F423B"/>
    <w:rsid w:val="004F64B0"/>
    <w:rsid w:val="00500227"/>
    <w:rsid w:val="00500A7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774C"/>
    <w:rsid w:val="00557DEB"/>
    <w:rsid w:val="00563441"/>
    <w:rsid w:val="00564C37"/>
    <w:rsid w:val="00564C77"/>
    <w:rsid w:val="00565902"/>
    <w:rsid w:val="00566879"/>
    <w:rsid w:val="00572C2F"/>
    <w:rsid w:val="00574AE2"/>
    <w:rsid w:val="00576562"/>
    <w:rsid w:val="0058059B"/>
    <w:rsid w:val="00581BAC"/>
    <w:rsid w:val="00582210"/>
    <w:rsid w:val="005853E6"/>
    <w:rsid w:val="00587AF1"/>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564A"/>
    <w:rsid w:val="0068184B"/>
    <w:rsid w:val="00682493"/>
    <w:rsid w:val="00683130"/>
    <w:rsid w:val="00685917"/>
    <w:rsid w:val="00687250"/>
    <w:rsid w:val="00690329"/>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0A75"/>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5EC2"/>
    <w:rsid w:val="00721454"/>
    <w:rsid w:val="0072228A"/>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6654D"/>
    <w:rsid w:val="007704F5"/>
    <w:rsid w:val="00774588"/>
    <w:rsid w:val="00775703"/>
    <w:rsid w:val="00777067"/>
    <w:rsid w:val="00777DAF"/>
    <w:rsid w:val="00782436"/>
    <w:rsid w:val="00782E0F"/>
    <w:rsid w:val="00782E45"/>
    <w:rsid w:val="00784801"/>
    <w:rsid w:val="007854D4"/>
    <w:rsid w:val="00795245"/>
    <w:rsid w:val="007957F1"/>
    <w:rsid w:val="00796385"/>
    <w:rsid w:val="007A267C"/>
    <w:rsid w:val="007A3389"/>
    <w:rsid w:val="007A3C86"/>
    <w:rsid w:val="007A6E6F"/>
    <w:rsid w:val="007A748A"/>
    <w:rsid w:val="007B1F7B"/>
    <w:rsid w:val="007B3448"/>
    <w:rsid w:val="007B58EA"/>
    <w:rsid w:val="007B6BCD"/>
    <w:rsid w:val="007C1244"/>
    <w:rsid w:val="007C2833"/>
    <w:rsid w:val="007C5AF6"/>
    <w:rsid w:val="007C7112"/>
    <w:rsid w:val="007C7EA9"/>
    <w:rsid w:val="007D0D0E"/>
    <w:rsid w:val="007D1C2D"/>
    <w:rsid w:val="007E01D4"/>
    <w:rsid w:val="007E0796"/>
    <w:rsid w:val="007E2531"/>
    <w:rsid w:val="007E6100"/>
    <w:rsid w:val="007E6F23"/>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2842"/>
    <w:rsid w:val="008449BF"/>
    <w:rsid w:val="00845A18"/>
    <w:rsid w:val="008462F4"/>
    <w:rsid w:val="00846773"/>
    <w:rsid w:val="00851C76"/>
    <w:rsid w:val="00857020"/>
    <w:rsid w:val="00857E01"/>
    <w:rsid w:val="00870D21"/>
    <w:rsid w:val="00874581"/>
    <w:rsid w:val="008750B8"/>
    <w:rsid w:val="008818AB"/>
    <w:rsid w:val="0088283F"/>
    <w:rsid w:val="00882A12"/>
    <w:rsid w:val="00884CD6"/>
    <w:rsid w:val="008878CD"/>
    <w:rsid w:val="00891232"/>
    <w:rsid w:val="00892382"/>
    <w:rsid w:val="008941E3"/>
    <w:rsid w:val="008A3197"/>
    <w:rsid w:val="008A4050"/>
    <w:rsid w:val="008A415E"/>
    <w:rsid w:val="008A7AAD"/>
    <w:rsid w:val="008B037D"/>
    <w:rsid w:val="008B112E"/>
    <w:rsid w:val="008B173C"/>
    <w:rsid w:val="008B6C5E"/>
    <w:rsid w:val="008B7A79"/>
    <w:rsid w:val="008C119E"/>
    <w:rsid w:val="008C1C1B"/>
    <w:rsid w:val="008C4674"/>
    <w:rsid w:val="008C701B"/>
    <w:rsid w:val="008D0357"/>
    <w:rsid w:val="008D094C"/>
    <w:rsid w:val="008D12D2"/>
    <w:rsid w:val="008D2799"/>
    <w:rsid w:val="008D6189"/>
    <w:rsid w:val="008D76F0"/>
    <w:rsid w:val="008E007A"/>
    <w:rsid w:val="008E2619"/>
    <w:rsid w:val="008E36AC"/>
    <w:rsid w:val="008E41ED"/>
    <w:rsid w:val="008E46EC"/>
    <w:rsid w:val="008E5807"/>
    <w:rsid w:val="008E7C4F"/>
    <w:rsid w:val="008E7C70"/>
    <w:rsid w:val="008F7652"/>
    <w:rsid w:val="00900958"/>
    <w:rsid w:val="009021DB"/>
    <w:rsid w:val="00903EE4"/>
    <w:rsid w:val="00904B9F"/>
    <w:rsid w:val="00905CCF"/>
    <w:rsid w:val="00907878"/>
    <w:rsid w:val="009102DE"/>
    <w:rsid w:val="009138E8"/>
    <w:rsid w:val="00913BA7"/>
    <w:rsid w:val="00915670"/>
    <w:rsid w:val="00921602"/>
    <w:rsid w:val="00922470"/>
    <w:rsid w:val="009236B8"/>
    <w:rsid w:val="00936742"/>
    <w:rsid w:val="00942DE4"/>
    <w:rsid w:val="0094529A"/>
    <w:rsid w:val="009461DF"/>
    <w:rsid w:val="009477D1"/>
    <w:rsid w:val="00950435"/>
    <w:rsid w:val="00950A09"/>
    <w:rsid w:val="00952210"/>
    <w:rsid w:val="00953ED3"/>
    <w:rsid w:val="00954C88"/>
    <w:rsid w:val="009559FA"/>
    <w:rsid w:val="009561A6"/>
    <w:rsid w:val="009564C7"/>
    <w:rsid w:val="00960076"/>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878"/>
    <w:rsid w:val="009B0485"/>
    <w:rsid w:val="009B09F5"/>
    <w:rsid w:val="009B2017"/>
    <w:rsid w:val="009B20DB"/>
    <w:rsid w:val="009B2102"/>
    <w:rsid w:val="009B29EC"/>
    <w:rsid w:val="009B626C"/>
    <w:rsid w:val="009B6432"/>
    <w:rsid w:val="009B6DA2"/>
    <w:rsid w:val="009C0E01"/>
    <w:rsid w:val="009C4511"/>
    <w:rsid w:val="009C63FE"/>
    <w:rsid w:val="009D1085"/>
    <w:rsid w:val="009D1847"/>
    <w:rsid w:val="009D1935"/>
    <w:rsid w:val="009D2483"/>
    <w:rsid w:val="009D29AA"/>
    <w:rsid w:val="009D36DE"/>
    <w:rsid w:val="009D45E6"/>
    <w:rsid w:val="009D5111"/>
    <w:rsid w:val="009D76B1"/>
    <w:rsid w:val="009E1162"/>
    <w:rsid w:val="009E2569"/>
    <w:rsid w:val="009E5A1D"/>
    <w:rsid w:val="009E774C"/>
    <w:rsid w:val="009F33BE"/>
    <w:rsid w:val="009F3595"/>
    <w:rsid w:val="009F7494"/>
    <w:rsid w:val="00A01C76"/>
    <w:rsid w:val="00A0390D"/>
    <w:rsid w:val="00A05C11"/>
    <w:rsid w:val="00A11050"/>
    <w:rsid w:val="00A13D45"/>
    <w:rsid w:val="00A1523A"/>
    <w:rsid w:val="00A20422"/>
    <w:rsid w:val="00A23482"/>
    <w:rsid w:val="00A24F43"/>
    <w:rsid w:val="00A26DA0"/>
    <w:rsid w:val="00A27FE6"/>
    <w:rsid w:val="00A32A2D"/>
    <w:rsid w:val="00A34001"/>
    <w:rsid w:val="00A36C2D"/>
    <w:rsid w:val="00A422CD"/>
    <w:rsid w:val="00A46AB2"/>
    <w:rsid w:val="00A50BDB"/>
    <w:rsid w:val="00A53234"/>
    <w:rsid w:val="00A5586E"/>
    <w:rsid w:val="00A560B2"/>
    <w:rsid w:val="00A61190"/>
    <w:rsid w:val="00A62841"/>
    <w:rsid w:val="00A631E7"/>
    <w:rsid w:val="00A65376"/>
    <w:rsid w:val="00A66351"/>
    <w:rsid w:val="00A72A15"/>
    <w:rsid w:val="00A72A36"/>
    <w:rsid w:val="00A7419F"/>
    <w:rsid w:val="00A75170"/>
    <w:rsid w:val="00A76E93"/>
    <w:rsid w:val="00A7726E"/>
    <w:rsid w:val="00A779FA"/>
    <w:rsid w:val="00A826B2"/>
    <w:rsid w:val="00A844AE"/>
    <w:rsid w:val="00A84D89"/>
    <w:rsid w:val="00A86F63"/>
    <w:rsid w:val="00A87F90"/>
    <w:rsid w:val="00A92547"/>
    <w:rsid w:val="00A93E13"/>
    <w:rsid w:val="00A94CF9"/>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D2D4E"/>
    <w:rsid w:val="00AD416D"/>
    <w:rsid w:val="00AD507D"/>
    <w:rsid w:val="00AD606C"/>
    <w:rsid w:val="00AD7459"/>
    <w:rsid w:val="00AE1B20"/>
    <w:rsid w:val="00AE2F45"/>
    <w:rsid w:val="00AE310A"/>
    <w:rsid w:val="00AE532A"/>
    <w:rsid w:val="00AE644C"/>
    <w:rsid w:val="00AF0666"/>
    <w:rsid w:val="00AF0CC0"/>
    <w:rsid w:val="00AF0EDD"/>
    <w:rsid w:val="00AF28FD"/>
    <w:rsid w:val="00AF4AEE"/>
    <w:rsid w:val="00AF7526"/>
    <w:rsid w:val="00B01295"/>
    <w:rsid w:val="00B01729"/>
    <w:rsid w:val="00B0228A"/>
    <w:rsid w:val="00B026B5"/>
    <w:rsid w:val="00B07CA0"/>
    <w:rsid w:val="00B10094"/>
    <w:rsid w:val="00B113E8"/>
    <w:rsid w:val="00B12713"/>
    <w:rsid w:val="00B14A5A"/>
    <w:rsid w:val="00B20D1E"/>
    <w:rsid w:val="00B22388"/>
    <w:rsid w:val="00B224EB"/>
    <w:rsid w:val="00B232E0"/>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64C9"/>
    <w:rsid w:val="00B57A45"/>
    <w:rsid w:val="00B626F3"/>
    <w:rsid w:val="00B6334F"/>
    <w:rsid w:val="00B64E7B"/>
    <w:rsid w:val="00B67946"/>
    <w:rsid w:val="00B70AD6"/>
    <w:rsid w:val="00B71902"/>
    <w:rsid w:val="00B72C8B"/>
    <w:rsid w:val="00B72E5B"/>
    <w:rsid w:val="00B72EC6"/>
    <w:rsid w:val="00B74719"/>
    <w:rsid w:val="00B7753E"/>
    <w:rsid w:val="00B80BB8"/>
    <w:rsid w:val="00B812FB"/>
    <w:rsid w:val="00B81420"/>
    <w:rsid w:val="00B81557"/>
    <w:rsid w:val="00B823A8"/>
    <w:rsid w:val="00B8333F"/>
    <w:rsid w:val="00B86674"/>
    <w:rsid w:val="00B90450"/>
    <w:rsid w:val="00B92C06"/>
    <w:rsid w:val="00B95E8D"/>
    <w:rsid w:val="00BA286D"/>
    <w:rsid w:val="00BA329D"/>
    <w:rsid w:val="00BA4F6A"/>
    <w:rsid w:val="00BB0CA6"/>
    <w:rsid w:val="00BB1464"/>
    <w:rsid w:val="00BB343F"/>
    <w:rsid w:val="00BB4CC2"/>
    <w:rsid w:val="00BB5C4B"/>
    <w:rsid w:val="00BB5DBE"/>
    <w:rsid w:val="00BB5FA9"/>
    <w:rsid w:val="00BC0349"/>
    <w:rsid w:val="00BC1DB9"/>
    <w:rsid w:val="00BC24D1"/>
    <w:rsid w:val="00BC2538"/>
    <w:rsid w:val="00BC3109"/>
    <w:rsid w:val="00BD37CD"/>
    <w:rsid w:val="00BD5B23"/>
    <w:rsid w:val="00BD6CE5"/>
    <w:rsid w:val="00BE0F02"/>
    <w:rsid w:val="00BE12FC"/>
    <w:rsid w:val="00BE2386"/>
    <w:rsid w:val="00BE456F"/>
    <w:rsid w:val="00BE4CA5"/>
    <w:rsid w:val="00BE5630"/>
    <w:rsid w:val="00BE5851"/>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4DA"/>
    <w:rsid w:val="00C41985"/>
    <w:rsid w:val="00C44D27"/>
    <w:rsid w:val="00C46EF5"/>
    <w:rsid w:val="00C571B8"/>
    <w:rsid w:val="00C61C53"/>
    <w:rsid w:val="00C62BD3"/>
    <w:rsid w:val="00C6327B"/>
    <w:rsid w:val="00C66625"/>
    <w:rsid w:val="00C6774B"/>
    <w:rsid w:val="00C67D3B"/>
    <w:rsid w:val="00C752B0"/>
    <w:rsid w:val="00C75DF2"/>
    <w:rsid w:val="00C805F6"/>
    <w:rsid w:val="00C81FED"/>
    <w:rsid w:val="00C8282E"/>
    <w:rsid w:val="00C834E0"/>
    <w:rsid w:val="00C835C6"/>
    <w:rsid w:val="00C83A7D"/>
    <w:rsid w:val="00C8520F"/>
    <w:rsid w:val="00C854BE"/>
    <w:rsid w:val="00C859F4"/>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ADB"/>
    <w:rsid w:val="00CC6F7B"/>
    <w:rsid w:val="00CC7495"/>
    <w:rsid w:val="00CD0D7C"/>
    <w:rsid w:val="00CD1160"/>
    <w:rsid w:val="00CD204D"/>
    <w:rsid w:val="00CD24BE"/>
    <w:rsid w:val="00CE134E"/>
    <w:rsid w:val="00CF68BD"/>
    <w:rsid w:val="00D02864"/>
    <w:rsid w:val="00D05BEB"/>
    <w:rsid w:val="00D062ED"/>
    <w:rsid w:val="00D128D3"/>
    <w:rsid w:val="00D152A3"/>
    <w:rsid w:val="00D16A8C"/>
    <w:rsid w:val="00D20855"/>
    <w:rsid w:val="00D221F1"/>
    <w:rsid w:val="00D271DD"/>
    <w:rsid w:val="00D3154C"/>
    <w:rsid w:val="00D33254"/>
    <w:rsid w:val="00D44992"/>
    <w:rsid w:val="00D45237"/>
    <w:rsid w:val="00D463E5"/>
    <w:rsid w:val="00D472CC"/>
    <w:rsid w:val="00D5182F"/>
    <w:rsid w:val="00D528D9"/>
    <w:rsid w:val="00D52AC0"/>
    <w:rsid w:val="00D544A9"/>
    <w:rsid w:val="00D54C09"/>
    <w:rsid w:val="00D54F33"/>
    <w:rsid w:val="00D56635"/>
    <w:rsid w:val="00D621B2"/>
    <w:rsid w:val="00D6224B"/>
    <w:rsid w:val="00D66B60"/>
    <w:rsid w:val="00D6715C"/>
    <w:rsid w:val="00D671BA"/>
    <w:rsid w:val="00D67223"/>
    <w:rsid w:val="00D73C8D"/>
    <w:rsid w:val="00D81460"/>
    <w:rsid w:val="00D83672"/>
    <w:rsid w:val="00D84DD5"/>
    <w:rsid w:val="00D90137"/>
    <w:rsid w:val="00D91A4B"/>
    <w:rsid w:val="00D92B8E"/>
    <w:rsid w:val="00D941ED"/>
    <w:rsid w:val="00D94940"/>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B1E"/>
    <w:rsid w:val="00E07D12"/>
    <w:rsid w:val="00E10D0F"/>
    <w:rsid w:val="00E129A5"/>
    <w:rsid w:val="00E14FD2"/>
    <w:rsid w:val="00E22DD5"/>
    <w:rsid w:val="00E24610"/>
    <w:rsid w:val="00E32CFF"/>
    <w:rsid w:val="00E35DE4"/>
    <w:rsid w:val="00E37783"/>
    <w:rsid w:val="00E40AF5"/>
    <w:rsid w:val="00E4365A"/>
    <w:rsid w:val="00E465B4"/>
    <w:rsid w:val="00E5225F"/>
    <w:rsid w:val="00E528CC"/>
    <w:rsid w:val="00E55360"/>
    <w:rsid w:val="00E557B5"/>
    <w:rsid w:val="00E5606E"/>
    <w:rsid w:val="00E566F0"/>
    <w:rsid w:val="00E575CE"/>
    <w:rsid w:val="00E672BF"/>
    <w:rsid w:val="00E72AFA"/>
    <w:rsid w:val="00E72D2C"/>
    <w:rsid w:val="00E756CF"/>
    <w:rsid w:val="00E75969"/>
    <w:rsid w:val="00E83CB5"/>
    <w:rsid w:val="00E84B62"/>
    <w:rsid w:val="00E85A4F"/>
    <w:rsid w:val="00E86A7D"/>
    <w:rsid w:val="00E876F4"/>
    <w:rsid w:val="00E9464F"/>
    <w:rsid w:val="00EA0E80"/>
    <w:rsid w:val="00EA5029"/>
    <w:rsid w:val="00EA65E4"/>
    <w:rsid w:val="00EA70A7"/>
    <w:rsid w:val="00EB0413"/>
    <w:rsid w:val="00EB1F1C"/>
    <w:rsid w:val="00EB25E6"/>
    <w:rsid w:val="00EB3C37"/>
    <w:rsid w:val="00EB500F"/>
    <w:rsid w:val="00EC0871"/>
    <w:rsid w:val="00EC479A"/>
    <w:rsid w:val="00EC5606"/>
    <w:rsid w:val="00EC5840"/>
    <w:rsid w:val="00ED3220"/>
    <w:rsid w:val="00ED4804"/>
    <w:rsid w:val="00ED4D95"/>
    <w:rsid w:val="00EE0096"/>
    <w:rsid w:val="00EE037D"/>
    <w:rsid w:val="00EE207E"/>
    <w:rsid w:val="00EE2383"/>
    <w:rsid w:val="00EE6ABE"/>
    <w:rsid w:val="00EE76B2"/>
    <w:rsid w:val="00EF129A"/>
    <w:rsid w:val="00EF1C8D"/>
    <w:rsid w:val="00EF4F8C"/>
    <w:rsid w:val="00EF5442"/>
    <w:rsid w:val="00F00009"/>
    <w:rsid w:val="00F0369F"/>
    <w:rsid w:val="00F06673"/>
    <w:rsid w:val="00F10CB1"/>
    <w:rsid w:val="00F115A2"/>
    <w:rsid w:val="00F12A3F"/>
    <w:rsid w:val="00F16E79"/>
    <w:rsid w:val="00F1749F"/>
    <w:rsid w:val="00F206B9"/>
    <w:rsid w:val="00F21DB4"/>
    <w:rsid w:val="00F249F8"/>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BD5"/>
    <w:rsid w:val="00F921BE"/>
    <w:rsid w:val="00F94117"/>
    <w:rsid w:val="00F94A7E"/>
    <w:rsid w:val="00F96628"/>
    <w:rsid w:val="00F97926"/>
    <w:rsid w:val="00FA030D"/>
    <w:rsid w:val="00FA11F6"/>
    <w:rsid w:val="00FA2705"/>
    <w:rsid w:val="00FA2D20"/>
    <w:rsid w:val="00FA6B52"/>
    <w:rsid w:val="00FB1C1C"/>
    <w:rsid w:val="00FB2158"/>
    <w:rsid w:val="00FB27C0"/>
    <w:rsid w:val="00FB637C"/>
    <w:rsid w:val="00FB641F"/>
    <w:rsid w:val="00FB650E"/>
    <w:rsid w:val="00FB67B1"/>
    <w:rsid w:val="00FC196F"/>
    <w:rsid w:val="00FC5468"/>
    <w:rsid w:val="00FC54CC"/>
    <w:rsid w:val="00FD0222"/>
    <w:rsid w:val="00FD0583"/>
    <w:rsid w:val="00FD3DEA"/>
    <w:rsid w:val="00FE17C9"/>
    <w:rsid w:val="00FF05D2"/>
    <w:rsid w:val="00FF14F8"/>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7FB43DF2"/>
  <w15:docId w15:val="{67E31A5A-EDA7-4ACA-8408-6BF2E900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character" w:customStyle="1" w:styleId="Heading6Char">
    <w:name w:val="Heading 6 Char"/>
    <w:basedOn w:val="DefaultParagraphFont"/>
    <w:link w:val="Heading6"/>
    <w:uiPriority w:val="9"/>
    <w:rPr>
      <w:caps/>
      <w:color w:val="F72B1E" w:themeColor="accent1"/>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paragraph" w:styleId="NoSpacing">
    <w:name w:val="No Spacing"/>
    <w:uiPriority w:val="1"/>
    <w:qFormat/>
    <w:pPr>
      <w:spacing w:after="0" w:line="240" w:lineRule="auto"/>
    </w:pPr>
    <w:rPr>
      <w:color w:val="595959" w:themeColor="text1" w:themeTint="A6"/>
      <w:sz w:val="18"/>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paragraph" w:styleId="ListBullet2">
    <w:name w:val="List Bullet 2"/>
    <w:basedOn w:val="Normal"/>
    <w:uiPriority w:val="99"/>
    <w:semiHidden/>
    <w:pPr>
      <w:numPr>
        <w:numId w:val="4"/>
      </w:numPr>
      <w:spacing w:after="0" w:line="240" w:lineRule="auto"/>
      <w:contextualSpacing/>
    </w:p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Borders>
        <w:top w:val="single" w:sz="8" w:space="0" w:color="595959" w:themeColor="accent4"/>
        <w:bottom w:val="single" w:sz="8" w:space="0" w:color="595959" w:themeColor="accent4"/>
      </w:tblBorders>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 w:type="character" w:styleId="Mention">
    <w:name w:val="Mention"/>
    <w:basedOn w:val="DefaultParagraphFont"/>
    <w:uiPriority w:val="99"/>
    <w:semiHidden/>
    <w:unhideWhenUsed/>
    <w:rsid w:val="008B112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543519517">
      <w:bodyDiv w:val="1"/>
      <w:marLeft w:val="0"/>
      <w:marRight w:val="0"/>
      <w:marTop w:val="0"/>
      <w:marBottom w:val="0"/>
      <w:divBdr>
        <w:top w:val="none" w:sz="0" w:space="0" w:color="auto"/>
        <w:left w:val="none" w:sz="0" w:space="0" w:color="auto"/>
        <w:bottom w:val="none" w:sz="0" w:space="0" w:color="auto"/>
        <w:right w:val="none" w:sz="0" w:space="0" w:color="auto"/>
      </w:divBdr>
      <w:divsChild>
        <w:div w:id="1019356087">
          <w:marLeft w:val="0"/>
          <w:marRight w:val="0"/>
          <w:marTop w:val="0"/>
          <w:marBottom w:val="0"/>
          <w:divBdr>
            <w:top w:val="none" w:sz="0" w:space="0" w:color="auto"/>
            <w:left w:val="none" w:sz="0" w:space="0" w:color="auto"/>
            <w:bottom w:val="none" w:sz="0" w:space="0" w:color="auto"/>
            <w:right w:val="none" w:sz="0" w:space="0" w:color="auto"/>
          </w:divBdr>
        </w:div>
        <w:div w:id="1115907090">
          <w:marLeft w:val="0"/>
          <w:marRight w:val="0"/>
          <w:marTop w:val="0"/>
          <w:marBottom w:val="0"/>
          <w:divBdr>
            <w:top w:val="none" w:sz="0" w:space="0" w:color="auto"/>
            <w:left w:val="none" w:sz="0" w:space="0" w:color="auto"/>
            <w:bottom w:val="none" w:sz="0" w:space="0" w:color="auto"/>
            <w:right w:val="none" w:sz="0" w:space="0" w:color="auto"/>
          </w:divBdr>
        </w:div>
        <w:div w:id="502206412">
          <w:marLeft w:val="0"/>
          <w:marRight w:val="0"/>
          <w:marTop w:val="0"/>
          <w:marBottom w:val="0"/>
          <w:divBdr>
            <w:top w:val="none" w:sz="0" w:space="0" w:color="auto"/>
            <w:left w:val="none" w:sz="0" w:space="0" w:color="auto"/>
            <w:bottom w:val="none" w:sz="0" w:space="0" w:color="auto"/>
            <w:right w:val="none" w:sz="0" w:space="0" w:color="auto"/>
          </w:divBdr>
        </w:div>
        <w:div w:id="416170143">
          <w:marLeft w:val="0"/>
          <w:marRight w:val="0"/>
          <w:marTop w:val="0"/>
          <w:marBottom w:val="0"/>
          <w:divBdr>
            <w:top w:val="none" w:sz="0" w:space="0" w:color="auto"/>
            <w:left w:val="none" w:sz="0" w:space="0" w:color="auto"/>
            <w:bottom w:val="none" w:sz="0" w:space="0" w:color="auto"/>
            <w:right w:val="none" w:sz="0" w:space="0" w:color="auto"/>
          </w:divBdr>
        </w:div>
      </w:divsChild>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70986677">
      <w:bodyDiv w:val="1"/>
      <w:marLeft w:val="0"/>
      <w:marRight w:val="0"/>
      <w:marTop w:val="0"/>
      <w:marBottom w:val="0"/>
      <w:divBdr>
        <w:top w:val="none" w:sz="0" w:space="0" w:color="auto"/>
        <w:left w:val="none" w:sz="0" w:space="0" w:color="auto"/>
        <w:bottom w:val="none" w:sz="0" w:space="0" w:color="auto"/>
        <w:right w:val="none" w:sz="0" w:space="0" w:color="auto"/>
      </w:divBdr>
      <w:divsChild>
        <w:div w:id="262736908">
          <w:marLeft w:val="0"/>
          <w:marRight w:val="0"/>
          <w:marTop w:val="0"/>
          <w:marBottom w:val="0"/>
          <w:divBdr>
            <w:top w:val="none" w:sz="0" w:space="0" w:color="auto"/>
            <w:left w:val="none" w:sz="0" w:space="0" w:color="auto"/>
            <w:bottom w:val="none" w:sz="0" w:space="0" w:color="auto"/>
            <w:right w:val="none" w:sz="0" w:space="0" w:color="auto"/>
          </w:divBdr>
          <w:divsChild>
            <w:div w:id="303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803039150">
      <w:bodyDiv w:val="1"/>
      <w:marLeft w:val="0"/>
      <w:marRight w:val="0"/>
      <w:marTop w:val="0"/>
      <w:marBottom w:val="0"/>
      <w:divBdr>
        <w:top w:val="none" w:sz="0" w:space="0" w:color="auto"/>
        <w:left w:val="none" w:sz="0" w:space="0" w:color="auto"/>
        <w:bottom w:val="none" w:sz="0" w:space="0" w:color="auto"/>
        <w:right w:val="none" w:sz="0" w:space="0" w:color="auto"/>
      </w:divBdr>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yperlink" Target="https://www.facebook.com/pg/LibertarianPartyOfHawaii/" TargetMode="External"/><Relationship Id="rId21" Type="http://schemas.openxmlformats.org/officeDocument/2006/relationships/image" Target="media/image3.jpeg"/><Relationship Id="rId34" Type="http://schemas.openxmlformats.org/officeDocument/2006/relationships/hyperlink" Target="https://www.facebook.com/pg/lpcolorado/" TargetMode="External"/><Relationship Id="rId42" Type="http://schemas.openxmlformats.org/officeDocument/2006/relationships/hyperlink" Target="mailto:Chair@lpks.org" TargetMode="External"/><Relationship Id="rId47" Type="http://schemas.openxmlformats.org/officeDocument/2006/relationships/hyperlink" Target="mailto:francis.wendt@mtlp.org" TargetMode="External"/><Relationship Id="rId50" Type="http://schemas.openxmlformats.org/officeDocument/2006/relationships/hyperlink" Target="http://mtelectionresults.gov/" TargetMode="External"/><Relationship Id="rId55" Type="http://schemas.openxmlformats.org/officeDocument/2006/relationships/hyperlink" Target="http://electionresults.sos.state.nm.us/" TargetMode="External"/><Relationship Id="rId63" Type="http://schemas.openxmlformats.org/officeDocument/2006/relationships/hyperlink" Target="http://www.libertarianutah.org/" TargetMode="External"/><Relationship Id="rId68" Type="http://schemas.openxmlformats.org/officeDocument/2006/relationships/hyperlink" Target="https://lpwa.org/" TargetMode="External"/><Relationship Id="rId7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facebook.com/LParizona/" TargetMode="External"/><Relationship Id="rId11" Type="http://schemas.openxmlformats.org/officeDocument/2006/relationships/header" Target="header2.xml"/><Relationship Id="rId24" Type="http://schemas.openxmlformats.org/officeDocument/2006/relationships/hyperlink" Target="https://www.facebook.com/pg/AlaskaLiberty/" TargetMode="External"/><Relationship Id="rId32" Type="http://schemas.openxmlformats.org/officeDocument/2006/relationships/hyperlink" Target="mailto:statechair@lpcolorado.org" TargetMode="External"/><Relationship Id="rId37" Type="http://schemas.openxmlformats.org/officeDocument/2006/relationships/hyperlink" Target="mailto:tracyar@hawaiiantel.net" TargetMode="External"/><Relationship Id="rId40" Type="http://schemas.openxmlformats.org/officeDocument/2006/relationships/hyperlink" Target="https://elections.hawaii.gov/wp-content/results/histatewide.pdf" TargetMode="External"/><Relationship Id="rId45" Type="http://schemas.openxmlformats.org/officeDocument/2006/relationships/hyperlink" Target="https://ent.sos.ks.gov/kssos_ent.html" TargetMode="External"/><Relationship Id="rId53" Type="http://schemas.openxmlformats.org/officeDocument/2006/relationships/hyperlink" Target="https://lpnm.us/" TargetMode="External"/><Relationship Id="rId58" Type="http://schemas.openxmlformats.org/officeDocument/2006/relationships/hyperlink" Target="mailto:chair@lporegon.org" TargetMode="External"/><Relationship Id="rId66" Type="http://schemas.openxmlformats.org/officeDocument/2006/relationships/image" Target="media/image12.png"/><Relationship Id="rId74" Type="http://schemas.openxmlformats.org/officeDocument/2006/relationships/hyperlink" Target="https://www.facebook.com/libertariansWY/"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yperlink" Target="https://drive.google.com/file/d/0B2iKd8j9elY0bE45alZwWmdDT2JmeUJEYmIyR3Q3VElFOFFN/view?usp=sharing" TargetMode="External"/><Relationship Id="rId31" Type="http://schemas.openxmlformats.org/officeDocument/2006/relationships/image" Target="media/image5.png"/><Relationship Id="rId44" Type="http://schemas.openxmlformats.org/officeDocument/2006/relationships/hyperlink" Target="https://www.facebook.com/pg/KansasLP/" TargetMode="External"/><Relationship Id="rId52" Type="http://schemas.openxmlformats.org/officeDocument/2006/relationships/hyperlink" Target="mailto:chair@lpnm.us" TargetMode="External"/><Relationship Id="rId60" Type="http://schemas.openxmlformats.org/officeDocument/2006/relationships/hyperlink" Target="http://results.oregonvotes.gov/" TargetMode="External"/><Relationship Id="rId65" Type="http://schemas.openxmlformats.org/officeDocument/2006/relationships/hyperlink" Target="https://electionresults.utah.gov/elections/" TargetMode="External"/><Relationship Id="rId73" Type="http://schemas.openxmlformats.org/officeDocument/2006/relationships/hyperlink" Target="https://lpwy.org/" TargetMode="External"/><Relationship Id="rId78"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joelhadley907@gmail.com" TargetMode="External"/><Relationship Id="rId27" Type="http://schemas.openxmlformats.org/officeDocument/2006/relationships/hyperlink" Target="mailto:chairman@azlp.org" TargetMode="External"/><Relationship Id="rId30" Type="http://schemas.openxmlformats.org/officeDocument/2006/relationships/hyperlink" Target="https://results.arizona.vote/" TargetMode="External"/><Relationship Id="rId35" Type="http://schemas.openxmlformats.org/officeDocument/2006/relationships/hyperlink" Target="https://results.enr.clarityelections.com/CO/91808/Web02-state.222648/" TargetMode="External"/><Relationship Id="rId43" Type="http://schemas.openxmlformats.org/officeDocument/2006/relationships/hyperlink" Target="http://www.LPKS.org" TargetMode="External"/><Relationship Id="rId48" Type="http://schemas.openxmlformats.org/officeDocument/2006/relationships/hyperlink" Target="https://www.mtlp.org/" TargetMode="External"/><Relationship Id="rId56" Type="http://schemas.openxmlformats.org/officeDocument/2006/relationships/hyperlink" Target="https://lpnm.us/2019-convention/" TargetMode="External"/><Relationship Id="rId64" Type="http://schemas.openxmlformats.org/officeDocument/2006/relationships/hyperlink" Target="https://www.facebook.com/lputah/" TargetMode="External"/><Relationship Id="rId69" Type="http://schemas.openxmlformats.org/officeDocument/2006/relationships/hyperlink" Target="https://www.facebook.com/pg/libertarianpartyofWA/" TargetMode="External"/><Relationship Id="rId7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9.gif"/><Relationship Id="rId72" Type="http://schemas.openxmlformats.org/officeDocument/2006/relationships/hyperlink" Target="mailto:rdeecozzens@outlook.com"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lections.alaska.gov/results/18GENR/data/results17.pdf" TargetMode="External"/><Relationship Id="rId33" Type="http://schemas.openxmlformats.org/officeDocument/2006/relationships/hyperlink" Target="https://www.lpcolorado.org/" TargetMode="External"/><Relationship Id="rId38" Type="http://schemas.openxmlformats.org/officeDocument/2006/relationships/hyperlink" Target="http://www.libertarianpartyofhawaii.org" TargetMode="External"/><Relationship Id="rId46" Type="http://schemas.openxmlformats.org/officeDocument/2006/relationships/image" Target="media/image8.png"/><Relationship Id="rId59" Type="http://schemas.openxmlformats.org/officeDocument/2006/relationships/hyperlink" Target="https://www.facebook.com/pg/LibertarianPartyOfOregon/" TargetMode="External"/><Relationship Id="rId67" Type="http://schemas.openxmlformats.org/officeDocument/2006/relationships/hyperlink" Target="mailto:info@lpwa.org" TargetMode="External"/><Relationship Id="rId20" Type="http://schemas.openxmlformats.org/officeDocument/2006/relationships/hyperlink" Target="https://drive.google.com/drive/folders/1dzb_INbTAAcFHCr91sHKutbZKrScdKjp?usp=sharing" TargetMode="External"/><Relationship Id="rId41" Type="http://schemas.openxmlformats.org/officeDocument/2006/relationships/image" Target="media/image7.jpeg"/><Relationship Id="rId54" Type="http://schemas.openxmlformats.org/officeDocument/2006/relationships/hyperlink" Target="https://www.facebook.com/LPNewMexico/" TargetMode="External"/><Relationship Id="rId62" Type="http://schemas.openxmlformats.org/officeDocument/2006/relationships/hyperlink" Target="mailto:chair@libertarianutah.org" TargetMode="External"/><Relationship Id="rId70" Type="http://schemas.openxmlformats.org/officeDocument/2006/relationships/hyperlink" Target="https://results.vote.wa.gov/results/current/" TargetMode="External"/><Relationship Id="rId75" Type="http://schemas.openxmlformats.org/officeDocument/2006/relationships/hyperlink" Target="https://soswy.state.wy.us/Elections/ElectionResults.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laskalp.org" TargetMode="External"/><Relationship Id="rId28" Type="http://schemas.openxmlformats.org/officeDocument/2006/relationships/hyperlink" Target="https://www.azlp.org/" TargetMode="External"/><Relationship Id="rId36" Type="http://schemas.openxmlformats.org/officeDocument/2006/relationships/image" Target="media/image6.jpeg"/><Relationship Id="rId49" Type="http://schemas.openxmlformats.org/officeDocument/2006/relationships/hyperlink" Target="https://www.facebook.com/pg/MontanaLibertarianParty/" TargetMode="External"/><Relationship Id="rId5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C6C376FA-917F-472D-A253-BA68C85F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TS102680392.dotx</Template>
  <TotalTime>1742</TotalTime>
  <Pages>17</Pages>
  <Words>3357</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Longstreth, Richard - Richard T</cp:lastModifiedBy>
  <cp:revision>16</cp:revision>
  <cp:lastPrinted>2018-11-24T23:42:00Z</cp:lastPrinted>
  <dcterms:created xsi:type="dcterms:W3CDTF">2018-11-23T19:42:00Z</dcterms:created>
  <dcterms:modified xsi:type="dcterms:W3CDTF">2018-11-25T01:10:00Z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