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DB2D92" w14:textId="0706835C" w:rsidR="008043F8" w:rsidRDefault="008043F8" w:rsidP="00294D88">
      <w:pPr>
        <w:pStyle w:val="CoverLogo"/>
        <w:tabs>
          <w:tab w:val="left" w:pos="10080"/>
        </w:tabs>
        <w:spacing w:before="0" w:after="0"/>
        <w:ind w:left="0" w:right="0"/>
        <w:jc w:val="both"/>
        <w:rPr>
          <w:color w:val="7F7F7F" w:themeColor="text1" w:themeTint="80"/>
          <w:szCs w:val="18"/>
          <w14:numForm w14:val="lining"/>
        </w:rPr>
      </w:pPr>
    </w:p>
    <w:sdt>
      <w:sdtPr>
        <w:rPr>
          <w:color w:val="7F7F7F" w:themeColor="text1" w:themeTint="80"/>
          <w:szCs w:val="18"/>
          <w14:numForm w14:val="lining"/>
        </w:rPr>
        <w:id w:val="696284006"/>
        <w:docPartObj>
          <w:docPartGallery w:val="Cover Pages"/>
          <w:docPartUnique/>
        </w:docPartObj>
      </w:sdtPr>
      <w:sdtContent>
        <w:p w14:paraId="396A309A" w14:textId="17DCB367" w:rsidR="0019343B" w:rsidRPr="00151FAE" w:rsidRDefault="0019343B" w:rsidP="00294D88">
          <w:pPr>
            <w:pStyle w:val="CoverLogo"/>
            <w:tabs>
              <w:tab w:val="left" w:pos="10080"/>
            </w:tabs>
            <w:spacing w:before="0" w:after="0"/>
            <w:ind w:left="0" w:right="0"/>
            <w:jc w:val="both"/>
            <w:rPr>
              <w:color w:val="7F7F7F" w:themeColor="text1" w:themeTint="80"/>
              <w:szCs w:val="18"/>
            </w:rPr>
          </w:pPr>
          <w:r w:rsidRPr="0019343B">
            <w:rPr>
              <w:rFonts w:ascii="Trajan Pro" w:hAnsi="Trajan Pro"/>
              <w:color w:val="7F7F7F" w:themeColor="text1" w:themeTint="80"/>
              <w:sz w:val="40"/>
              <w:szCs w:val="40"/>
            </w:rPr>
            <w:t>Libertarian National Committee</w:t>
          </w:r>
        </w:p>
        <w:p w14:paraId="17666BFC" w14:textId="43C15DB7" w:rsidR="00014B13" w:rsidRDefault="005F34D5" w:rsidP="00294D88">
          <w:pPr>
            <w:pStyle w:val="CoverLogo"/>
            <w:tabs>
              <w:tab w:val="left" w:pos="10080"/>
            </w:tabs>
            <w:spacing w:before="0" w:after="0"/>
            <w:ind w:left="0" w:right="0"/>
            <w:jc w:val="both"/>
            <w:rPr>
              <w:rFonts w:ascii="Trajan Pro" w:hAnsi="Trajan Pro"/>
              <w:color w:val="7F7F7F" w:themeColor="text1" w:themeTint="80"/>
              <w:sz w:val="60"/>
              <w:szCs w:val="60"/>
            </w:rPr>
          </w:pPr>
          <w:r>
            <w:rPr>
              <w:rFonts w:ascii="Trajan Pro" w:hAnsi="Trajan Pro"/>
              <w:color w:val="7F7F7F" w:themeColor="text1" w:themeTint="80"/>
              <w:sz w:val="60"/>
              <w:szCs w:val="60"/>
            </w:rPr>
            <w:t>Region 1</w:t>
          </w:r>
          <w:r w:rsidR="00151FAE">
            <w:rPr>
              <w:rFonts w:ascii="Trajan Pro" w:hAnsi="Trajan Pro"/>
              <w:color w:val="7F7F7F" w:themeColor="text1" w:themeTint="80"/>
              <w:sz w:val="60"/>
              <w:szCs w:val="60"/>
            </w:rPr>
            <w:t xml:space="preserve"> Report</w:t>
          </w:r>
        </w:p>
        <w:p w14:paraId="4F496D1A" w14:textId="77777777" w:rsidR="00151FAE" w:rsidRPr="00257AE3" w:rsidRDefault="00151FAE" w:rsidP="00294D88">
          <w:pPr>
            <w:pStyle w:val="CoverLogo"/>
            <w:tabs>
              <w:tab w:val="left" w:pos="10080"/>
            </w:tabs>
            <w:spacing w:before="0" w:after="0"/>
            <w:ind w:left="0" w:right="0"/>
            <w:jc w:val="both"/>
            <w:rPr>
              <w:rFonts w:ascii="Trajan Pro" w:hAnsi="Trajan Pro"/>
              <w:color w:val="7F7F7F" w:themeColor="text1" w:themeTint="80"/>
            </w:rPr>
          </w:pPr>
        </w:p>
        <w:p w14:paraId="4EEB4E05" w14:textId="6B121250" w:rsidR="00151FAE" w:rsidRDefault="005F34D5" w:rsidP="00294D88">
          <w:pPr>
            <w:pStyle w:val="CoverLogo"/>
            <w:tabs>
              <w:tab w:val="left" w:pos="10080"/>
            </w:tabs>
            <w:spacing w:before="0" w:after="0"/>
            <w:ind w:left="0" w:right="0"/>
            <w:jc w:val="both"/>
            <w:rPr>
              <w:rFonts w:ascii="Trajan Pro" w:hAnsi="Trajan Pro"/>
              <w:color w:val="7F7F7F" w:themeColor="text1" w:themeTint="80"/>
              <w:sz w:val="60"/>
              <w:szCs w:val="60"/>
            </w:rPr>
          </w:pPr>
          <w:r>
            <w:rPr>
              <w:rFonts w:ascii="Trajan Pro" w:hAnsi="Trajan Pro"/>
              <w:noProof/>
              <w:color w:val="7F7F7F" w:themeColor="text1" w:themeTint="80"/>
              <w:sz w:val="60"/>
              <w:szCs w:val="60"/>
            </w:rPr>
            <w:drawing>
              <wp:inline distT="0" distB="0" distL="0" distR="0" wp14:anchorId="2F55737C" wp14:editId="658DEF6C">
                <wp:extent cx="6375400" cy="398993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scollagedropshadow.png"/>
                        <pic:cNvPicPr/>
                      </pic:nvPicPr>
                      <pic:blipFill>
                        <a:blip r:embed="rId9"/>
                        <a:stretch>
                          <a:fillRect/>
                        </a:stretch>
                      </pic:blipFill>
                      <pic:spPr>
                        <a:xfrm>
                          <a:off x="0" y="0"/>
                          <a:ext cx="6379342" cy="3992401"/>
                        </a:xfrm>
                        <a:prstGeom prst="rect">
                          <a:avLst/>
                        </a:prstGeom>
                      </pic:spPr>
                    </pic:pic>
                  </a:graphicData>
                </a:graphic>
              </wp:inline>
            </w:drawing>
          </w:r>
        </w:p>
        <w:p w14:paraId="50AF9630" w14:textId="77777777" w:rsidR="005F34D5" w:rsidRDefault="00257AE3" w:rsidP="00294D88">
          <w:pPr>
            <w:pStyle w:val="Subtitle"/>
            <w:spacing w:before="0" w:after="0"/>
            <w:jc w:val="both"/>
            <w:rPr>
              <w:rFonts w:ascii="Trajan Pro" w:hAnsi="Trajan Pro"/>
              <w:color w:val="404040" w:themeColor="text1" w:themeTint="BF"/>
            </w:rPr>
          </w:pPr>
          <w:r>
            <w:rPr>
              <w:rFonts w:ascii="Trajan Pro" w:hAnsi="Trajan Pro"/>
              <w:color w:val="404040" w:themeColor="text1" w:themeTint="BF"/>
            </w:rPr>
            <w:t xml:space="preserve">Regional Report for </w:t>
          </w:r>
          <w:r w:rsidR="005F34D5">
            <w:rPr>
              <w:rFonts w:ascii="Trajan Pro" w:hAnsi="Trajan Pro"/>
              <w:color w:val="404040" w:themeColor="text1" w:themeTint="BF"/>
            </w:rPr>
            <w:t>Region 1</w:t>
          </w:r>
        </w:p>
        <w:p w14:paraId="7CB02725" w14:textId="15EDEAC1" w:rsidR="005F34D5" w:rsidRDefault="00D54F33" w:rsidP="00294D88">
          <w:pPr>
            <w:pStyle w:val="Subtitle"/>
            <w:spacing w:before="0" w:after="0"/>
            <w:jc w:val="both"/>
            <w:rPr>
              <w:rFonts w:ascii="Trajan Pro" w:hAnsi="Trajan Pro"/>
              <w:color w:val="404040" w:themeColor="text1" w:themeTint="BF"/>
            </w:rPr>
          </w:pPr>
          <w:r>
            <w:rPr>
              <w:rFonts w:ascii="Arial" w:hAnsi="Arial" w:cs="Arial"/>
              <w:color w:val="757575"/>
              <w:sz w:val="20"/>
              <w:szCs w:val="20"/>
              <w:shd w:val="clear" w:color="auto" w:fill="FFFFFF"/>
            </w:rPr>
            <w:t>A</w:t>
          </w:r>
          <w:r w:rsidR="005F34D5">
            <w:rPr>
              <w:rFonts w:ascii="Trajan Pro" w:hAnsi="Trajan Pro"/>
              <w:color w:val="404040" w:themeColor="text1" w:themeTint="BF"/>
            </w:rPr>
            <w:t xml:space="preserve">laska, Arizona, Colorado, Hawaii, Kansas, </w:t>
          </w:r>
          <w:r>
            <w:rPr>
              <w:rFonts w:ascii="Trajan Pro" w:hAnsi="Trajan Pro"/>
              <w:color w:val="404040" w:themeColor="text1" w:themeTint="BF"/>
            </w:rPr>
            <w:t>Montana,</w:t>
          </w:r>
        </w:p>
        <w:p w14:paraId="3D27CF11" w14:textId="1A053426" w:rsidR="005F34D5" w:rsidRDefault="00D54F33" w:rsidP="00294D88">
          <w:pPr>
            <w:pStyle w:val="Subtitle"/>
            <w:spacing w:before="0" w:after="0"/>
            <w:jc w:val="both"/>
            <w:rPr>
              <w:rFonts w:ascii="Trajan Pro" w:hAnsi="Trajan Pro"/>
              <w:color w:val="404040" w:themeColor="text1" w:themeTint="BF"/>
            </w:rPr>
          </w:pPr>
          <w:r>
            <w:rPr>
              <w:rFonts w:ascii="Trajan Pro" w:hAnsi="Trajan Pro"/>
              <w:color w:val="404040" w:themeColor="text1" w:themeTint="BF"/>
            </w:rPr>
            <w:t xml:space="preserve">New Mexico, Oregon, </w:t>
          </w:r>
          <w:r w:rsidR="005F34D5">
            <w:rPr>
              <w:rFonts w:ascii="Trajan Pro" w:hAnsi="Trajan Pro"/>
              <w:color w:val="404040" w:themeColor="text1" w:themeTint="BF"/>
            </w:rPr>
            <w:t>Utah, Washington, and Wyoming</w:t>
          </w:r>
        </w:p>
        <w:p w14:paraId="341CEBE9" w14:textId="5C4CF7C3" w:rsidR="00151FAE" w:rsidRDefault="00232FCC" w:rsidP="00FC196F">
          <w:pPr>
            <w:pStyle w:val="Subtitle"/>
            <w:spacing w:before="0" w:after="0"/>
            <w:jc w:val="left"/>
          </w:pPr>
          <w:r>
            <w:rPr>
              <w:rFonts w:ascii="Trajan Pro" w:hAnsi="Trajan Pro"/>
              <w:color w:val="404040" w:themeColor="text1" w:themeTint="BF"/>
            </w:rPr>
            <w:br/>
          </w:r>
          <w:r w:rsidR="0019343B" w:rsidRPr="00257AE3">
            <w:rPr>
              <w:rFonts w:ascii="Trajan Pro" w:hAnsi="Trajan Pro"/>
              <w:color w:val="404040" w:themeColor="text1" w:themeTint="BF"/>
            </w:rPr>
            <w:t>Libertarian Na</w:t>
          </w:r>
          <w:r w:rsidR="002D6338">
            <w:rPr>
              <w:rFonts w:ascii="Trajan Pro" w:hAnsi="Trajan Pro"/>
              <w:color w:val="404040" w:themeColor="text1" w:themeTint="BF"/>
            </w:rPr>
            <w:t>tional Committee Meeting</w:t>
          </w:r>
          <w:r w:rsidR="002D6338">
            <w:rPr>
              <w:rFonts w:ascii="Trajan Pro" w:hAnsi="Trajan Pro"/>
              <w:color w:val="404040" w:themeColor="text1" w:themeTint="BF"/>
            </w:rPr>
            <w:br/>
          </w:r>
          <w:r w:rsidR="004E3580">
            <w:rPr>
              <w:rFonts w:ascii="Trajan Pro" w:hAnsi="Trajan Pro"/>
              <w:color w:val="404040" w:themeColor="text1" w:themeTint="BF"/>
            </w:rPr>
            <w:t>March</w:t>
          </w:r>
          <w:r w:rsidR="00356B11">
            <w:rPr>
              <w:rFonts w:ascii="Trajan Pro" w:hAnsi="Trajan Pro"/>
              <w:color w:val="404040" w:themeColor="text1" w:themeTint="BF"/>
            </w:rPr>
            <w:t xml:space="preserve"> </w:t>
          </w:r>
          <w:r w:rsidR="004E3580">
            <w:rPr>
              <w:rFonts w:ascii="Trajan Pro" w:hAnsi="Trajan Pro"/>
              <w:color w:val="404040" w:themeColor="text1" w:themeTint="BF"/>
            </w:rPr>
            <w:t>9</w:t>
          </w:r>
          <w:r w:rsidR="00356B11">
            <w:rPr>
              <w:rFonts w:ascii="Trajan Pro" w:hAnsi="Trajan Pro"/>
              <w:color w:val="404040" w:themeColor="text1" w:themeTint="BF"/>
            </w:rPr>
            <w:t>-</w:t>
          </w:r>
          <w:r w:rsidR="004E3580">
            <w:rPr>
              <w:rFonts w:ascii="Trajan Pro" w:hAnsi="Trajan Pro"/>
              <w:color w:val="404040" w:themeColor="text1" w:themeTint="BF"/>
            </w:rPr>
            <w:t>10</w:t>
          </w:r>
          <w:r w:rsidR="00367429">
            <w:rPr>
              <w:rFonts w:ascii="Trajan Pro" w:hAnsi="Trajan Pro"/>
              <w:color w:val="404040" w:themeColor="text1" w:themeTint="BF"/>
            </w:rPr>
            <w:t>, 201</w:t>
          </w:r>
          <w:r w:rsidR="004E3580">
            <w:rPr>
              <w:rFonts w:ascii="Trajan Pro" w:hAnsi="Trajan Pro"/>
              <w:color w:val="404040" w:themeColor="text1" w:themeTint="BF"/>
            </w:rPr>
            <w:t>9</w:t>
          </w:r>
          <w:r>
            <w:rPr>
              <w:rFonts w:ascii="Trajan Pro" w:hAnsi="Trajan Pro"/>
              <w:color w:val="404040" w:themeColor="text1" w:themeTint="BF"/>
            </w:rPr>
            <w:br/>
          </w:r>
        </w:p>
        <w:p w14:paraId="5493182B" w14:textId="3011EC34" w:rsidR="00232FCC" w:rsidRDefault="00232FCC" w:rsidP="00294D88">
          <w:pPr>
            <w:pStyle w:val="CompanyInfo"/>
            <w:jc w:val="both"/>
            <w:rPr>
              <w:szCs w:val="24"/>
            </w:rPr>
          </w:pPr>
        </w:p>
        <w:p w14:paraId="3A9F4E73" w14:textId="77777777" w:rsidR="00EB25E6" w:rsidRDefault="00EB25E6" w:rsidP="00294D88">
          <w:pPr>
            <w:pStyle w:val="CompanyInfo"/>
            <w:jc w:val="both"/>
            <w:rPr>
              <w:szCs w:val="24"/>
            </w:rPr>
            <w:sectPr w:rsidR="00EB25E6" w:rsidSect="009B6432">
              <w:headerReference w:type="even" r:id="rId10"/>
              <w:headerReference w:type="default" r:id="rId11"/>
              <w:footerReference w:type="even" r:id="rId12"/>
              <w:footerReference w:type="default" r:id="rId13"/>
              <w:headerReference w:type="first" r:id="rId14"/>
              <w:footerReference w:type="first" r:id="rId15"/>
              <w:pgSz w:w="12240" w:h="15840" w:code="1"/>
              <w:pgMar w:top="720" w:right="1080" w:bottom="630" w:left="1080" w:header="576" w:footer="0" w:gutter="0"/>
              <w:cols w:space="720"/>
              <w:titlePg/>
              <w:docGrid w:linePitch="360"/>
            </w:sectPr>
          </w:pPr>
        </w:p>
        <w:p w14:paraId="2A131140" w14:textId="40EF6E62" w:rsidR="00257AE3" w:rsidRPr="00257AE3" w:rsidRDefault="00257AE3" w:rsidP="00294D88">
          <w:pPr>
            <w:pStyle w:val="CompanyInfo"/>
            <w:spacing w:before="120"/>
            <w:jc w:val="both"/>
            <w:rPr>
              <w:b/>
              <w:szCs w:val="24"/>
              <w:u w:val="single"/>
            </w:rPr>
          </w:pPr>
          <w:r w:rsidRPr="00257AE3">
            <w:rPr>
              <w:b/>
              <w:szCs w:val="24"/>
              <w:u w:val="single"/>
            </w:rPr>
            <w:t xml:space="preserve">Region </w:t>
          </w:r>
          <w:r w:rsidR="005F34D5">
            <w:rPr>
              <w:b/>
              <w:szCs w:val="24"/>
              <w:u w:val="single"/>
            </w:rPr>
            <w:t>1</w:t>
          </w:r>
          <w:r w:rsidRPr="00257AE3">
            <w:rPr>
              <w:b/>
              <w:szCs w:val="24"/>
              <w:u w:val="single"/>
            </w:rPr>
            <w:t xml:space="preserve"> Representative</w:t>
          </w:r>
        </w:p>
        <w:p w14:paraId="38897FBE" w14:textId="066C8585" w:rsidR="00B113E8" w:rsidRPr="0019343B" w:rsidRDefault="001D0867" w:rsidP="00294D88">
          <w:pPr>
            <w:pStyle w:val="CompanyInfo"/>
            <w:spacing w:before="120"/>
            <w:jc w:val="both"/>
            <w:rPr>
              <w:szCs w:val="24"/>
            </w:rPr>
          </w:pPr>
          <w:r>
            <w:rPr>
              <w:szCs w:val="24"/>
            </w:rPr>
            <w:t>M</w:t>
          </w:r>
          <w:r w:rsidR="00D54F33">
            <w:rPr>
              <w:szCs w:val="24"/>
            </w:rPr>
            <w:t>r. Richard Longstreth</w:t>
          </w:r>
          <w:r w:rsidR="00D45237" w:rsidRPr="0019343B">
            <w:rPr>
              <w:szCs w:val="24"/>
            </w:rPr>
            <w:t xml:space="preserve">, </w:t>
          </w:r>
          <w:r w:rsidR="00D54F33">
            <w:rPr>
              <w:szCs w:val="24"/>
            </w:rPr>
            <w:t>Arizona</w:t>
          </w:r>
        </w:p>
        <w:p w14:paraId="0DF67E68" w14:textId="77777777" w:rsidR="00B113E8" w:rsidRPr="0019343B" w:rsidRDefault="0019343B" w:rsidP="00294D88">
          <w:pPr>
            <w:pStyle w:val="CompanyInfo"/>
            <w:spacing w:before="120"/>
            <w:jc w:val="both"/>
            <w:rPr>
              <w:szCs w:val="24"/>
            </w:rPr>
          </w:pPr>
          <w:r w:rsidRPr="0019343B">
            <w:rPr>
              <w:szCs w:val="24"/>
            </w:rPr>
            <w:t>Libertarian National Committee</w:t>
          </w:r>
        </w:p>
        <w:p w14:paraId="445C2237" w14:textId="0EB7AA20" w:rsidR="0019343B" w:rsidRDefault="00D45237" w:rsidP="00294D88">
          <w:pPr>
            <w:pStyle w:val="CompanyInfo"/>
            <w:spacing w:before="120"/>
            <w:jc w:val="both"/>
            <w:rPr>
              <w:szCs w:val="24"/>
            </w:rPr>
          </w:pPr>
          <w:r w:rsidRPr="0019343B">
            <w:rPr>
              <w:rStyle w:val="Strong"/>
              <w:szCs w:val="24"/>
            </w:rPr>
            <w:t>T:</w:t>
          </w:r>
          <w:r w:rsidRPr="0019343B">
            <w:rPr>
              <w:szCs w:val="24"/>
            </w:rPr>
            <w:t xml:space="preserve"> </w:t>
          </w:r>
          <w:r w:rsidR="00D54F33">
            <w:rPr>
              <w:szCs w:val="24"/>
            </w:rPr>
            <w:t>931.538.9300</w:t>
          </w:r>
          <w:r w:rsidR="00257AE3" w:rsidRPr="0019343B">
            <w:rPr>
              <w:szCs w:val="24"/>
            </w:rPr>
            <w:t xml:space="preserve"> </w:t>
          </w:r>
          <w:r w:rsidR="00257AE3" w:rsidRPr="006237E9">
            <w:rPr>
              <w:b/>
              <w:szCs w:val="24"/>
            </w:rPr>
            <w:t>E</w:t>
          </w:r>
          <w:r w:rsidRPr="0019343B">
            <w:rPr>
              <w:rStyle w:val="Strong"/>
              <w:szCs w:val="24"/>
            </w:rPr>
            <w:t>:</w:t>
          </w:r>
          <w:r w:rsidRPr="0019343B">
            <w:rPr>
              <w:szCs w:val="24"/>
            </w:rPr>
            <w:t xml:space="preserve"> </w:t>
          </w:r>
          <w:r w:rsidR="00D54F33" w:rsidRPr="00D54F33">
            <w:rPr>
              <w:sz w:val="23"/>
              <w:szCs w:val="23"/>
            </w:rPr>
            <w:t>Richard.Longstreth</w:t>
          </w:r>
          <w:r w:rsidR="005F34D5" w:rsidRPr="00D54F33">
            <w:rPr>
              <w:sz w:val="23"/>
              <w:szCs w:val="23"/>
            </w:rPr>
            <w:t>@LP</w:t>
          </w:r>
          <w:r w:rsidR="001D0867" w:rsidRPr="00D54F33">
            <w:rPr>
              <w:sz w:val="23"/>
              <w:szCs w:val="23"/>
            </w:rPr>
            <w:t>.org</w:t>
          </w:r>
          <w:r w:rsidR="00014B13">
            <w:rPr>
              <w:szCs w:val="24"/>
            </w:rPr>
            <w:t xml:space="preserve"> </w:t>
          </w:r>
        </w:p>
        <w:p w14:paraId="1D9967EE" w14:textId="28679EA3" w:rsidR="00257AE3" w:rsidRDefault="00257AE3" w:rsidP="00294D88">
          <w:pPr>
            <w:pStyle w:val="CompanyInfo"/>
            <w:spacing w:before="120"/>
            <w:jc w:val="both"/>
            <w:rPr>
              <w:b/>
              <w:szCs w:val="24"/>
            </w:rPr>
          </w:pPr>
        </w:p>
        <w:p w14:paraId="05B65B31" w14:textId="43A11F56" w:rsidR="00257AE3" w:rsidRPr="00257AE3" w:rsidRDefault="00014B13" w:rsidP="00294D88">
          <w:pPr>
            <w:pStyle w:val="CompanyInfo"/>
            <w:spacing w:before="120"/>
            <w:jc w:val="both"/>
            <w:rPr>
              <w:b/>
              <w:szCs w:val="24"/>
              <w:u w:val="single"/>
            </w:rPr>
          </w:pPr>
          <w:r>
            <w:rPr>
              <w:szCs w:val="24"/>
            </w:rPr>
            <w:t xml:space="preserve"> </w:t>
          </w:r>
          <w:r w:rsidR="001D0867">
            <w:rPr>
              <w:b/>
              <w:szCs w:val="24"/>
              <w:u w:val="single"/>
            </w:rPr>
            <w:t xml:space="preserve">Region </w:t>
          </w:r>
          <w:r w:rsidR="005F34D5">
            <w:rPr>
              <w:b/>
              <w:szCs w:val="24"/>
              <w:u w:val="single"/>
            </w:rPr>
            <w:t>1</w:t>
          </w:r>
          <w:r w:rsidR="001D0867">
            <w:rPr>
              <w:b/>
              <w:szCs w:val="24"/>
              <w:u w:val="single"/>
            </w:rPr>
            <w:t xml:space="preserve"> Alternate</w:t>
          </w:r>
        </w:p>
        <w:p w14:paraId="795615C5" w14:textId="3CD1ED96" w:rsidR="00C834E0" w:rsidRDefault="004E3580" w:rsidP="00C834E0">
          <w:pPr>
            <w:pStyle w:val="CompanyInfo"/>
            <w:spacing w:before="120"/>
            <w:jc w:val="left"/>
            <w:rPr>
              <w:szCs w:val="24"/>
            </w:rPr>
          </w:pPr>
          <w:r>
            <w:rPr>
              <w:szCs w:val="24"/>
            </w:rPr>
            <w:t>Vacant</w:t>
          </w:r>
          <w:r w:rsidR="00257AE3">
            <w:rPr>
              <w:szCs w:val="24"/>
            </w:rPr>
            <w:br/>
          </w:r>
        </w:p>
        <w:p w14:paraId="7896E785" w14:textId="199F6C5D" w:rsidR="00014B13" w:rsidRDefault="00292FF0" w:rsidP="00294D88">
          <w:pPr>
            <w:pStyle w:val="CompanyInfo"/>
            <w:spacing w:before="120"/>
            <w:jc w:val="both"/>
            <w:rPr>
              <w:szCs w:val="24"/>
            </w:rPr>
            <w:sectPr w:rsidR="00014B13" w:rsidSect="009B6432">
              <w:headerReference w:type="even" r:id="rId16"/>
              <w:headerReference w:type="default" r:id="rId17"/>
              <w:headerReference w:type="first" r:id="rId18"/>
              <w:type w:val="continuous"/>
              <w:pgSz w:w="12240" w:h="15840" w:code="1"/>
              <w:pgMar w:top="720" w:right="1080" w:bottom="720" w:left="1080" w:header="576" w:footer="0" w:gutter="0"/>
              <w:cols w:num="2" w:space="720"/>
              <w:titlePg/>
              <w:docGrid w:linePitch="360"/>
            </w:sectPr>
          </w:pPr>
        </w:p>
      </w:sdtContent>
    </w:sdt>
    <w:p w14:paraId="77CE508F" w14:textId="031A86F9" w:rsidR="00B113E8" w:rsidRPr="003E6291" w:rsidRDefault="006C1A08" w:rsidP="00317ED1">
      <w:pPr>
        <w:pStyle w:val="Heading1"/>
        <w:jc w:val="both"/>
      </w:pPr>
      <w:bookmarkStart w:id="0" w:name="_Toc522427456"/>
      <w:bookmarkStart w:id="1" w:name="_Hlk530988158"/>
      <w:r>
        <w:lastRenderedPageBreak/>
        <w:t>Region 1 Overview</w:t>
      </w:r>
      <w:bookmarkEnd w:id="0"/>
      <w:r w:rsidR="00317ED1">
        <w:t>/ Representative Report</w:t>
      </w:r>
    </w:p>
    <w:p w14:paraId="1978F26C" w14:textId="4AB7C661" w:rsidR="00416B56" w:rsidRDefault="00B232E0" w:rsidP="00294D88">
      <w:pPr>
        <w:spacing w:after="200" w:line="240" w:lineRule="auto"/>
        <w:jc w:val="both"/>
      </w:pPr>
      <w:r>
        <w:t>As of the 2018 National Libertarian Convention in New Orleans, t</w:t>
      </w:r>
      <w:r w:rsidR="00416B56">
        <w:t xml:space="preserve">he </w:t>
      </w:r>
      <w:r w:rsidR="00B0228A">
        <w:t>eleven</w:t>
      </w:r>
      <w:r w:rsidR="00416B56">
        <w:t xml:space="preserve"> affiliates that comprise </w:t>
      </w:r>
      <w:bookmarkEnd w:id="1"/>
      <w:r w:rsidR="00416B56">
        <w:t xml:space="preserve">Region 1 are: Alaska, Arizona, Colorado, Hawaii, Kansas, Montana, </w:t>
      </w:r>
      <w:r w:rsidR="00B0228A">
        <w:t xml:space="preserve">New Mexico, Oregon, </w:t>
      </w:r>
      <w:r w:rsidR="00416B56">
        <w:t>Utah, Washing</w:t>
      </w:r>
      <w:r w:rsidR="00F32EDA">
        <w:t>ton</w:t>
      </w:r>
      <w:r w:rsidR="00416B56">
        <w:t>, and Wyoming.</w:t>
      </w:r>
      <w:r>
        <w:t xml:space="preserve"> At the Convention, Richard Longstreth, Arizona, was elected to serve as the Region 1 Representative and Craig Bowden, Utah, was elected to serve as the Region 1 Alternate. </w:t>
      </w:r>
      <w:r w:rsidR="004E3580">
        <w:t xml:space="preserve">As of February 2019, Craig resigned his position and an application process is in place to fill his vacancy. </w:t>
      </w:r>
      <w:r>
        <w:t xml:space="preserve">Both </w:t>
      </w:r>
      <w:r w:rsidR="004E3580">
        <w:t>the Region 1 Representative and the Alternate</w:t>
      </w:r>
      <w:r>
        <w:t xml:space="preserve"> will be re-elected at the 2020 National Libertarian Convention.</w:t>
      </w:r>
    </w:p>
    <w:p w14:paraId="019F27E8" w14:textId="63DEF4C2" w:rsidR="00942DE4" w:rsidRDefault="00976DB7" w:rsidP="00294D88">
      <w:pPr>
        <w:spacing w:after="200" w:line="240" w:lineRule="auto"/>
        <w:jc w:val="both"/>
      </w:pPr>
      <w:r>
        <w:t>Due to the geographical</w:t>
      </w:r>
      <w:r w:rsidR="00416B56">
        <w:t xml:space="preserve"> nature of this region, spanning five time zones an</w:t>
      </w:r>
      <w:r w:rsidR="00EA0E80">
        <w:t>d extending from 19 to 71 degree</w:t>
      </w:r>
      <w:r w:rsidR="00416B56">
        <w:t>s</w:t>
      </w:r>
      <w:r w:rsidR="00EA0E80">
        <w:t xml:space="preserve"> north latitude (some 3,000 x 3,000 miles), </w:t>
      </w:r>
      <w:r w:rsidR="00A826B2">
        <w:t xml:space="preserve">in-person </w:t>
      </w:r>
      <w:r w:rsidR="00EA0E80">
        <w:t>cont</w:t>
      </w:r>
      <w:r w:rsidR="00C46EF5">
        <w:t>act between the Regional and</w:t>
      </w:r>
      <w:r w:rsidR="00EA0E80">
        <w:t xml:space="preserve"> Alternate Representative</w:t>
      </w:r>
      <w:r w:rsidR="00C46EF5">
        <w:t>s</w:t>
      </w:r>
      <w:r w:rsidR="00EA0E80">
        <w:t xml:space="preserve"> and the </w:t>
      </w:r>
      <w:r w:rsidR="00393E9E">
        <w:t xml:space="preserve">individual </w:t>
      </w:r>
      <w:r w:rsidR="00EA0E80">
        <w:t xml:space="preserve">affiliates will be infrequent.  </w:t>
      </w:r>
      <w:r w:rsidR="00B0228A">
        <w:t>It is my intention to attend 2019</w:t>
      </w:r>
      <w:r w:rsidR="007E2531">
        <w:t>/2</w:t>
      </w:r>
      <w:r w:rsidR="00B0228A">
        <w:t>020</w:t>
      </w:r>
      <w:r w:rsidR="006F33F2">
        <w:t xml:space="preserve"> affiliate conventions </w:t>
      </w:r>
      <w:r w:rsidR="00EA0E80">
        <w:t xml:space="preserve">in </w:t>
      </w:r>
      <w:r w:rsidR="00B0228A">
        <w:t>each affiliate</w:t>
      </w:r>
      <w:r w:rsidR="00C46EF5">
        <w:t xml:space="preserve">. </w:t>
      </w:r>
      <w:r w:rsidR="00EA0E80">
        <w:t xml:space="preserve">Regular contact is </w:t>
      </w:r>
      <w:r w:rsidR="00360333">
        <w:t>attempted</w:t>
      </w:r>
      <w:r w:rsidR="00EA0E80">
        <w:t xml:space="preserve"> with the affiliates and members through email, </w:t>
      </w:r>
      <w:r w:rsidR="00C46EF5">
        <w:t>tele</w:t>
      </w:r>
      <w:r w:rsidR="00EA0E80">
        <w:t xml:space="preserve">phone, </w:t>
      </w:r>
      <w:bookmarkStart w:id="2" w:name="_Toc290225029"/>
      <w:r w:rsidR="00C62BD3">
        <w:t>a dedicated Facebook discussion group</w:t>
      </w:r>
      <w:r w:rsidR="00B0228A">
        <w:t xml:space="preserve"> and page</w:t>
      </w:r>
      <w:r w:rsidR="00C62BD3">
        <w:t>, and information</w:t>
      </w:r>
      <w:r w:rsidR="00EA0E80">
        <w:t>al</w:t>
      </w:r>
      <w:r w:rsidR="00C62BD3">
        <w:t xml:space="preserve"> website.</w:t>
      </w:r>
      <w:r w:rsidR="00304357">
        <w:t xml:space="preserve"> </w:t>
      </w:r>
      <w:r w:rsidR="00942DE4">
        <w:t>I make myself available by appointment as necessary</w:t>
      </w:r>
      <w:r w:rsidR="00B564C9">
        <w:t xml:space="preserve"> whenever I am approached about scheduling some time to talk</w:t>
      </w:r>
      <w:r w:rsidR="00942DE4">
        <w:t>.</w:t>
      </w:r>
    </w:p>
    <w:p w14:paraId="235E1808" w14:textId="27DFF89B" w:rsidR="00B564C9" w:rsidRDefault="00942DE4" w:rsidP="00B564C9">
      <w:pPr>
        <w:pBdr>
          <w:top w:val="single" w:sz="6" w:space="1" w:color="auto"/>
          <w:bottom w:val="single" w:sz="6" w:space="1" w:color="auto"/>
        </w:pBdr>
        <w:spacing w:after="200" w:line="240" w:lineRule="auto"/>
        <w:jc w:val="both"/>
      </w:pPr>
      <w:r>
        <w:t xml:space="preserve">For the purposes of this report, State Chairs were emailed </w:t>
      </w:r>
      <w:r w:rsidR="004E3580">
        <w:t>on February 7th</w:t>
      </w:r>
      <w:r>
        <w:t xml:space="preserve"> requesting </w:t>
      </w:r>
      <w:r w:rsidR="004E3580">
        <w:t>convention information, goals,</w:t>
      </w:r>
      <w:r>
        <w:t xml:space="preserve"> and any other updates/ goings on in their affiliates. </w:t>
      </w:r>
      <w:r w:rsidR="004E3580">
        <w:t xml:space="preserve">Regular follow-up was done to remind State Chairs to submit a written report and encouraged them to schedule a time to talk if they preferred. </w:t>
      </w:r>
      <w:r w:rsidR="00B564C9">
        <w:t>While I did not receive a response from everyone, a</w:t>
      </w:r>
      <w:r>
        <w:t xml:space="preserve">ny responses I received will be reflected in the Region 1 Report. If a State Chair chose to not respond I have attempted to pull data from other sources </w:t>
      </w:r>
      <w:r w:rsidR="002A0C02">
        <w:t>to</w:t>
      </w:r>
      <w:r>
        <w:t xml:space="preserve"> give a </w:t>
      </w:r>
      <w:r w:rsidR="002A0C02">
        <w:t>high-level</w:t>
      </w:r>
      <w:r>
        <w:t xml:space="preserve"> overview of what is happening in the state.</w:t>
      </w:r>
      <w:r w:rsidR="00304357">
        <w:t xml:space="preserve"> Contact information is supplied so that direct contact may be made by any member seeking </w:t>
      </w:r>
      <w:r>
        <w:t xml:space="preserve">any </w:t>
      </w:r>
      <w:r w:rsidR="00B564C9">
        <w:t>clarification directly from that specific</w:t>
      </w:r>
      <w:r w:rsidR="00304357">
        <w:t xml:space="preserve"> State Chair.</w:t>
      </w:r>
      <w:r w:rsidR="009559FA">
        <w:t xml:space="preserve"> </w:t>
      </w:r>
    </w:p>
    <w:p w14:paraId="6A12701D" w14:textId="6F59B8FA" w:rsidR="009021DB" w:rsidRDefault="009021DB" w:rsidP="00B564C9">
      <w:pPr>
        <w:pBdr>
          <w:top w:val="single" w:sz="6" w:space="1" w:color="auto"/>
          <w:bottom w:val="single" w:sz="6" w:space="1" w:color="auto"/>
        </w:pBdr>
        <w:spacing w:after="200" w:line="240" w:lineRule="auto"/>
        <w:jc w:val="both"/>
      </w:pPr>
      <w:r>
        <w:t>A</w:t>
      </w:r>
      <w:r w:rsidR="004E3580">
        <w:t>ny updates or modifications to this report will occur at the next LNC meeting.</w:t>
      </w:r>
    </w:p>
    <w:p w14:paraId="6C970A20" w14:textId="7BD47745" w:rsidR="00942DE4" w:rsidRDefault="00942DE4" w:rsidP="00294D88">
      <w:pPr>
        <w:spacing w:after="200" w:line="240" w:lineRule="auto"/>
        <w:jc w:val="both"/>
      </w:pPr>
      <w:r>
        <w:t>Activities of the Region 1 Representative since the last Quarterly Report:</w:t>
      </w:r>
    </w:p>
    <w:p w14:paraId="1D0C8FB2" w14:textId="0AD7B218" w:rsidR="004E3580" w:rsidRDefault="00942DE4" w:rsidP="004E3580">
      <w:pPr>
        <w:pStyle w:val="ListParagraph"/>
        <w:numPr>
          <w:ilvl w:val="0"/>
          <w:numId w:val="28"/>
        </w:numPr>
        <w:spacing w:after="200" w:line="240" w:lineRule="auto"/>
        <w:jc w:val="both"/>
      </w:pPr>
      <w:r>
        <w:t xml:space="preserve">Had several conversations with candidates, state chairs, and general membership in relation to </w:t>
      </w:r>
      <w:r w:rsidR="004E3580">
        <w:t xml:space="preserve">reflecting on </w:t>
      </w:r>
      <w:r>
        <w:t>the 2018 Elections</w:t>
      </w:r>
      <w:r w:rsidR="004E3580">
        <w:t xml:space="preserve"> and plans for 2019 and 2020 elections</w:t>
      </w:r>
      <w:r>
        <w:t>.</w:t>
      </w:r>
      <w:r w:rsidR="004E3580">
        <w:t xml:space="preserve"> </w:t>
      </w:r>
    </w:p>
    <w:p w14:paraId="0FD7F633" w14:textId="5562AF88" w:rsidR="00891F35" w:rsidRDefault="00891F35" w:rsidP="004E3580">
      <w:pPr>
        <w:pStyle w:val="ListParagraph"/>
        <w:numPr>
          <w:ilvl w:val="0"/>
          <w:numId w:val="28"/>
        </w:numPr>
        <w:spacing w:after="200" w:line="240" w:lineRule="auto"/>
        <w:jc w:val="both"/>
      </w:pPr>
      <w:r>
        <w:t>Answered and addressed questions about the National Party’s State CRM Project.</w:t>
      </w:r>
    </w:p>
    <w:p w14:paraId="678D30D8" w14:textId="77777777" w:rsidR="00CF2A6E" w:rsidRDefault="00CF2A6E" w:rsidP="00942DE4">
      <w:pPr>
        <w:pStyle w:val="ListParagraph"/>
        <w:numPr>
          <w:ilvl w:val="0"/>
          <w:numId w:val="28"/>
        </w:numPr>
        <w:spacing w:after="200" w:line="240" w:lineRule="auto"/>
        <w:jc w:val="both"/>
      </w:pPr>
      <w:r>
        <w:t>Joined the Policy Manual Committee by invitation of the Libertarian Party of Colorado which aims to create a policy manual for their board of directors.</w:t>
      </w:r>
    </w:p>
    <w:p w14:paraId="0F333A33" w14:textId="6E705C2E" w:rsidR="00231331" w:rsidRDefault="004E3580" w:rsidP="00942DE4">
      <w:pPr>
        <w:pStyle w:val="ListParagraph"/>
        <w:numPr>
          <w:ilvl w:val="0"/>
          <w:numId w:val="28"/>
        </w:numPr>
        <w:spacing w:after="200" w:line="240" w:lineRule="auto"/>
        <w:jc w:val="both"/>
      </w:pPr>
      <w:r>
        <w:t>Ran a write-in campaign for my HOA but did not win.</w:t>
      </w:r>
    </w:p>
    <w:p w14:paraId="6A5AF2AD" w14:textId="5957B668" w:rsidR="00B564C9" w:rsidRDefault="005551CC" w:rsidP="00292FF0">
      <w:pPr>
        <w:pStyle w:val="ListParagraph"/>
        <w:numPr>
          <w:ilvl w:val="0"/>
          <w:numId w:val="28"/>
        </w:numPr>
        <w:pBdr>
          <w:bottom w:val="single" w:sz="6" w:space="1" w:color="auto"/>
        </w:pBdr>
        <w:spacing w:after="200" w:line="240" w:lineRule="auto"/>
        <w:jc w:val="both"/>
      </w:pPr>
      <w:r>
        <w:t>Participated in LNC E-Meeting on January 6, 2019. The purpose of the meeting was to wrap up agenda items left over from the December LNC meeting in Alexandria, VA.</w:t>
      </w:r>
    </w:p>
    <w:p w14:paraId="11944C0B" w14:textId="648D026D" w:rsidR="00891F35" w:rsidRDefault="00891F35" w:rsidP="00891F35">
      <w:pPr>
        <w:pStyle w:val="ListParagraph"/>
        <w:numPr>
          <w:ilvl w:val="0"/>
          <w:numId w:val="28"/>
        </w:numPr>
        <w:pBdr>
          <w:bottom w:val="single" w:sz="6" w:space="1" w:color="auto"/>
        </w:pBdr>
        <w:spacing w:after="200" w:line="240" w:lineRule="auto"/>
        <w:jc w:val="both"/>
      </w:pPr>
      <w:r>
        <w:t xml:space="preserve">Reminded State Chairs that </w:t>
      </w:r>
      <w:r w:rsidRPr="00891F35">
        <w:t>October 31, 2019</w:t>
      </w:r>
      <w:r>
        <w:t xml:space="preserve"> is the cutoff on national membership numbers to count for delegate allocation and National Convention related committee seat determinations.</w:t>
      </w:r>
    </w:p>
    <w:p w14:paraId="14FD9B56" w14:textId="4BA199C1" w:rsidR="005551CC" w:rsidRDefault="005551CC" w:rsidP="00292FF0">
      <w:pPr>
        <w:pStyle w:val="ListParagraph"/>
        <w:numPr>
          <w:ilvl w:val="0"/>
          <w:numId w:val="28"/>
        </w:numPr>
        <w:pBdr>
          <w:bottom w:val="single" w:sz="6" w:space="1" w:color="auto"/>
        </w:pBdr>
        <w:spacing w:after="200" w:line="240" w:lineRule="auto"/>
        <w:jc w:val="both"/>
      </w:pPr>
      <w:r>
        <w:lastRenderedPageBreak/>
        <w:t>Encouraged State Chairs and libertarians across the country in participating in the park clean efforts during the partial government shutdown.</w:t>
      </w:r>
    </w:p>
    <w:p w14:paraId="5F4DC32F" w14:textId="6EBC9DAE" w:rsidR="00CF2A6E" w:rsidRDefault="00CF2A6E" w:rsidP="00292FF0">
      <w:pPr>
        <w:pStyle w:val="ListParagraph"/>
        <w:numPr>
          <w:ilvl w:val="0"/>
          <w:numId w:val="28"/>
        </w:numPr>
        <w:pBdr>
          <w:bottom w:val="single" w:sz="6" w:space="1" w:color="auto"/>
        </w:pBdr>
        <w:spacing w:after="200" w:line="240" w:lineRule="auto"/>
        <w:jc w:val="both"/>
      </w:pPr>
      <w:r>
        <w:t>Attended the Arizona Libertarian Party’s Annual Convention.</w:t>
      </w:r>
    </w:p>
    <w:p w14:paraId="7F16BB76" w14:textId="27B2DD79" w:rsidR="000A06A2" w:rsidRDefault="000A06A2" w:rsidP="00292FF0">
      <w:pPr>
        <w:pStyle w:val="ListParagraph"/>
        <w:numPr>
          <w:ilvl w:val="0"/>
          <w:numId w:val="28"/>
        </w:numPr>
        <w:pBdr>
          <w:bottom w:val="single" w:sz="6" w:space="1" w:color="auto"/>
        </w:pBdr>
        <w:spacing w:after="200" w:line="240" w:lineRule="auto"/>
        <w:jc w:val="both"/>
      </w:pPr>
      <w:r>
        <w:t>Reached out several times to Wyoming’s leadership regarding their website and how it seems to have gone offline. I have received no responses or updated web addresses.</w:t>
      </w:r>
    </w:p>
    <w:p w14:paraId="29EDA8C1" w14:textId="037D75A4" w:rsidR="005551CC" w:rsidRDefault="005551CC" w:rsidP="00292FF0">
      <w:pPr>
        <w:pStyle w:val="ListParagraph"/>
        <w:numPr>
          <w:ilvl w:val="0"/>
          <w:numId w:val="28"/>
        </w:numPr>
        <w:pBdr>
          <w:bottom w:val="single" w:sz="6" w:space="1" w:color="auto"/>
        </w:pBdr>
        <w:spacing w:after="200" w:line="240" w:lineRule="auto"/>
        <w:jc w:val="both"/>
      </w:pPr>
      <w:r>
        <w:t>Stood in opposition to a resolution before the LNC regarding Governor Ralph Northam.</w:t>
      </w:r>
    </w:p>
    <w:p w14:paraId="5182DD74" w14:textId="3DCC84E5" w:rsidR="005551CC" w:rsidRDefault="005551CC" w:rsidP="00292FF0">
      <w:pPr>
        <w:pStyle w:val="ListParagraph"/>
        <w:numPr>
          <w:ilvl w:val="0"/>
          <w:numId w:val="28"/>
        </w:numPr>
        <w:pBdr>
          <w:bottom w:val="single" w:sz="6" w:space="1" w:color="auto"/>
        </w:pBdr>
        <w:spacing w:after="200" w:line="240" w:lineRule="auto"/>
        <w:jc w:val="both"/>
      </w:pPr>
      <w:r>
        <w:t xml:space="preserve">Stood in favor of a resolution before the LNC condemning </w:t>
      </w:r>
      <w:r w:rsidR="00CF2A6E">
        <w:t>a border wall between the United States and Mexico and affirming the natural right of the freedom of movement for all people.</w:t>
      </w:r>
    </w:p>
    <w:p w14:paraId="5180CBF0" w14:textId="4C50ECC5" w:rsidR="00CF2A6E" w:rsidRDefault="00CF2A6E" w:rsidP="00292FF0">
      <w:pPr>
        <w:pStyle w:val="ListParagraph"/>
        <w:numPr>
          <w:ilvl w:val="0"/>
          <w:numId w:val="28"/>
        </w:numPr>
        <w:pBdr>
          <w:bottom w:val="single" w:sz="6" w:space="1" w:color="auto"/>
        </w:pBdr>
        <w:spacing w:after="200" w:line="240" w:lineRule="auto"/>
        <w:jc w:val="both"/>
      </w:pPr>
      <w:r>
        <w:t xml:space="preserve">Accepted the resignation of Craig Bowden, Region 1 Alternate, and began assisting the State Chairs with electing a replacement for the remainder of the term. Information regarding this and an application for the position are available </w:t>
      </w:r>
      <w:hyperlink r:id="rId19" w:history="1">
        <w:r w:rsidRPr="00CF2A6E">
          <w:rPr>
            <w:rStyle w:val="Hyperlink"/>
          </w:rPr>
          <w:t>HERE</w:t>
        </w:r>
      </w:hyperlink>
      <w:r>
        <w:t>. State Chairs aim to elect a new Alternate by the end of March 2019.</w:t>
      </w:r>
    </w:p>
    <w:p w14:paraId="7692E36A" w14:textId="650881EA" w:rsidR="00D67223" w:rsidRDefault="00D67223" w:rsidP="00D67223">
      <w:pPr>
        <w:spacing w:after="200" w:line="240" w:lineRule="auto"/>
        <w:jc w:val="both"/>
      </w:pPr>
      <w:r>
        <w:t>I encourage all members to regularly review the Region</w:t>
      </w:r>
      <w:r w:rsidR="00954C88">
        <w:t>al</w:t>
      </w:r>
      <w:r>
        <w:t xml:space="preserve"> Agreement for Region 1 </w:t>
      </w:r>
      <w:r w:rsidR="00954C88">
        <w:t>to</w:t>
      </w:r>
      <w:r>
        <w:t xml:space="preserve"> keep myself and </w:t>
      </w:r>
      <w:r w:rsidR="00891F35">
        <w:t>the Region 1 Alternate</w:t>
      </w:r>
      <w:r>
        <w:t xml:space="preserve"> diligent to our duties. This agreement is what was put out as the expectation for us in terms of what you all wanted from leadership on the LNC. </w:t>
      </w:r>
      <w:r w:rsidR="0072228A">
        <w:t>Follow the link below to a pdf version on Google Drive to review. If you have trouble with the link, please let me know.</w:t>
      </w:r>
    </w:p>
    <w:p w14:paraId="3D810908" w14:textId="78730C8B" w:rsidR="00D67223" w:rsidRDefault="00292FF0" w:rsidP="00D67223">
      <w:pPr>
        <w:pBdr>
          <w:bottom w:val="single" w:sz="6" w:space="1" w:color="auto"/>
        </w:pBdr>
        <w:spacing w:after="200" w:line="240" w:lineRule="auto"/>
        <w:jc w:val="both"/>
        <w:rPr>
          <w:b/>
        </w:rPr>
      </w:pPr>
      <w:hyperlink r:id="rId20" w:history="1">
        <w:r w:rsidR="0072228A">
          <w:rPr>
            <w:rStyle w:val="Hyperlink"/>
          </w:rPr>
          <w:t>2018 R</w:t>
        </w:r>
        <w:r w:rsidR="0072228A" w:rsidRPr="0072228A">
          <w:rPr>
            <w:rStyle w:val="Hyperlink"/>
          </w:rPr>
          <w:t>EGIONAL AGREEMENT</w:t>
        </w:r>
      </w:hyperlink>
    </w:p>
    <w:p w14:paraId="0F82E1A7" w14:textId="6081BDBB" w:rsidR="00B564C9" w:rsidRDefault="00B564C9" w:rsidP="00294D88">
      <w:pPr>
        <w:spacing w:after="200" w:line="240" w:lineRule="auto"/>
        <w:jc w:val="both"/>
      </w:pPr>
      <w:r>
        <w:t>Current and Past Membership Reports can be accessed at any time via a Google Drive folder. I have not edited these reports at all because I believe it is important to maintain our national perspective as individual affiliates, not just as Regional members. Please let me know if you have trouble or qu</w:t>
      </w:r>
      <w:r w:rsidR="004F146D">
        <w:t>estions when accessing the link or any of the reports.</w:t>
      </w:r>
    </w:p>
    <w:p w14:paraId="3B3CF2D2" w14:textId="1A4C91D3" w:rsidR="00B564C9" w:rsidRDefault="00292FF0" w:rsidP="00294D88">
      <w:pPr>
        <w:spacing w:after="200" w:line="240" w:lineRule="auto"/>
        <w:jc w:val="both"/>
      </w:pPr>
      <w:hyperlink r:id="rId21" w:history="1">
        <w:r w:rsidR="00B564C9" w:rsidRPr="00B564C9">
          <w:rPr>
            <w:rStyle w:val="Hyperlink"/>
          </w:rPr>
          <w:t>MEMBERSHIP REPORTS</w:t>
        </w:r>
      </w:hyperlink>
    </w:p>
    <w:p w14:paraId="29F05846" w14:textId="77777777" w:rsidR="002A0C02" w:rsidRDefault="002A0C02" w:rsidP="00294D88">
      <w:pPr>
        <w:spacing w:after="200" w:line="240" w:lineRule="auto"/>
        <w:jc w:val="both"/>
      </w:pPr>
    </w:p>
    <w:p w14:paraId="4F6B0254" w14:textId="013D5B9D" w:rsidR="00261EC5" w:rsidRDefault="00261EC5" w:rsidP="00294D88">
      <w:pPr>
        <w:spacing w:after="200" w:line="240" w:lineRule="auto"/>
        <w:jc w:val="both"/>
      </w:pPr>
      <w:r>
        <w:t xml:space="preserve">Your Region 1 Representative, </w:t>
      </w:r>
    </w:p>
    <w:p w14:paraId="5871139E" w14:textId="3699FE2F" w:rsidR="00261EC5" w:rsidRDefault="00261EC5" w:rsidP="00294D88">
      <w:pPr>
        <w:spacing w:after="200" w:line="240" w:lineRule="auto"/>
        <w:jc w:val="both"/>
      </w:pPr>
    </w:p>
    <w:p w14:paraId="441926F8" w14:textId="585DFC64" w:rsidR="002A0C02" w:rsidRDefault="00261EC5" w:rsidP="00294D88">
      <w:pPr>
        <w:spacing w:after="200" w:line="240" w:lineRule="auto"/>
        <w:jc w:val="both"/>
      </w:pPr>
      <w:r>
        <w:t>Richard Longstreth</w:t>
      </w:r>
    </w:p>
    <w:p w14:paraId="28A869BD" w14:textId="29CF9617" w:rsidR="00317ED1" w:rsidRDefault="00317ED1" w:rsidP="00294D88">
      <w:pPr>
        <w:spacing w:after="200" w:line="240" w:lineRule="auto"/>
        <w:jc w:val="both"/>
      </w:pPr>
    </w:p>
    <w:p w14:paraId="1BBDC57A" w14:textId="1F0CB2D0" w:rsidR="00891F35" w:rsidRDefault="00891F35" w:rsidP="00294D88">
      <w:pPr>
        <w:spacing w:after="200" w:line="240" w:lineRule="auto"/>
        <w:jc w:val="both"/>
      </w:pPr>
    </w:p>
    <w:p w14:paraId="45349A32" w14:textId="7E628617" w:rsidR="00891F35" w:rsidRDefault="00891F35" w:rsidP="00294D88">
      <w:pPr>
        <w:spacing w:after="200" w:line="240" w:lineRule="auto"/>
        <w:jc w:val="both"/>
      </w:pPr>
    </w:p>
    <w:p w14:paraId="24BF098F" w14:textId="4DA0091C" w:rsidR="00891F35" w:rsidRDefault="00891F35" w:rsidP="00294D88">
      <w:pPr>
        <w:spacing w:after="200" w:line="240" w:lineRule="auto"/>
        <w:jc w:val="both"/>
      </w:pPr>
    </w:p>
    <w:p w14:paraId="0F8A439A" w14:textId="48AF2AC4" w:rsidR="00891F35" w:rsidRDefault="00891F35" w:rsidP="00294D88">
      <w:pPr>
        <w:spacing w:after="200" w:line="240" w:lineRule="auto"/>
        <w:jc w:val="both"/>
      </w:pPr>
    </w:p>
    <w:p w14:paraId="73B61CF9" w14:textId="21058266" w:rsidR="00891F35" w:rsidRDefault="00891F35" w:rsidP="00294D88">
      <w:pPr>
        <w:spacing w:after="200" w:line="240" w:lineRule="auto"/>
        <w:jc w:val="both"/>
      </w:pPr>
    </w:p>
    <w:p w14:paraId="5E5872F2" w14:textId="08F510F7" w:rsidR="00317ED1" w:rsidRPr="003E6291" w:rsidRDefault="00317ED1" w:rsidP="00317ED1">
      <w:pPr>
        <w:pStyle w:val="Heading1"/>
        <w:jc w:val="both"/>
      </w:pPr>
      <w:r>
        <w:lastRenderedPageBreak/>
        <w:t>Region 1 Alternate Re</w:t>
      </w:r>
      <w:bookmarkStart w:id="3" w:name="_GoBack"/>
      <w:bookmarkEnd w:id="3"/>
      <w:r>
        <w:t>port</w:t>
      </w:r>
    </w:p>
    <w:p w14:paraId="3929DCAB" w14:textId="071E34D0" w:rsidR="00891F35" w:rsidRDefault="00891F35" w:rsidP="00891F35">
      <w:pPr>
        <w:spacing w:after="200" w:line="240" w:lineRule="auto"/>
        <w:jc w:val="both"/>
      </w:pPr>
      <w:r>
        <w:t>It has been the greatest honor of my life to be able to represent you as the Alternate for Region 1 on the Libertarian National Committee. I am heartbroken that circumstances in my life changed to where I could no longer execute my duties representing all of you.</w:t>
      </w:r>
    </w:p>
    <w:p w14:paraId="1B967E1A" w14:textId="0948068C" w:rsidR="00891F35" w:rsidRDefault="00891F35" w:rsidP="00891F35">
      <w:pPr>
        <w:spacing w:after="200" w:line="240" w:lineRule="auto"/>
        <w:jc w:val="both"/>
      </w:pPr>
      <w:r>
        <w:t>Effective today, February 23rd, I sent in my resignation to the LNC. Know that I will not stop fighting the good fight. Although I may no longer be on the LNC, I will never stop fighting until we see a world set free in our lifetime.</w:t>
      </w:r>
    </w:p>
    <w:p w14:paraId="2F211C73" w14:textId="28B7BFF1" w:rsidR="00891F35" w:rsidRDefault="00891F35" w:rsidP="00891F35">
      <w:pPr>
        <w:spacing w:after="200" w:line="240" w:lineRule="auto"/>
        <w:jc w:val="both"/>
      </w:pPr>
      <w:r>
        <w:t>I was inspired by many of you and the dedication you have to our cause. Thank you for being such excellent examples and carrying the flame of liberty forward. You are all my heroes.</w:t>
      </w:r>
    </w:p>
    <w:p w14:paraId="244D2525" w14:textId="77777777" w:rsidR="00891F35" w:rsidRDefault="00891F35" w:rsidP="00891F35">
      <w:pPr>
        <w:spacing w:after="200" w:line="240" w:lineRule="auto"/>
        <w:jc w:val="both"/>
      </w:pPr>
      <w:r>
        <w:t>I hope that the Region is able to find someone more capable to continue this charge and be more than I was able.</w:t>
      </w:r>
    </w:p>
    <w:p w14:paraId="3E96CD37" w14:textId="77777777" w:rsidR="00891F35" w:rsidRDefault="00891F35" w:rsidP="00891F35">
      <w:pPr>
        <w:spacing w:after="200" w:line="240" w:lineRule="auto"/>
        <w:jc w:val="both"/>
      </w:pPr>
    </w:p>
    <w:p w14:paraId="60606D41" w14:textId="3A4B897A" w:rsidR="00317ED1" w:rsidRDefault="00891F35" w:rsidP="00891F35">
      <w:pPr>
        <w:spacing w:after="200" w:line="240" w:lineRule="auto"/>
        <w:jc w:val="both"/>
      </w:pPr>
      <w:r>
        <w:t>With great admiration,</w:t>
      </w:r>
    </w:p>
    <w:p w14:paraId="1634376F" w14:textId="77777777" w:rsidR="00317ED1" w:rsidRDefault="00317ED1" w:rsidP="00317ED1">
      <w:r>
        <w:t>Craig Bowden</w:t>
      </w:r>
    </w:p>
    <w:p w14:paraId="6FE88BDE" w14:textId="69C5818E" w:rsidR="00317ED1" w:rsidRDefault="00317ED1" w:rsidP="00317ED1"/>
    <w:p w14:paraId="590816ED" w14:textId="7475DF5B" w:rsidR="00317ED1" w:rsidRDefault="00317ED1" w:rsidP="00317ED1"/>
    <w:p w14:paraId="6906AE80" w14:textId="65B82C85" w:rsidR="00317ED1" w:rsidRDefault="00317ED1" w:rsidP="00317ED1"/>
    <w:p w14:paraId="6590CDAB" w14:textId="78F5C681" w:rsidR="00317ED1" w:rsidRDefault="00317ED1" w:rsidP="00317ED1"/>
    <w:p w14:paraId="07CD470A" w14:textId="6B111BF5" w:rsidR="00317ED1" w:rsidRDefault="00317ED1" w:rsidP="00317ED1"/>
    <w:p w14:paraId="0A6A7CC5" w14:textId="741CF89E" w:rsidR="00317ED1" w:rsidRDefault="00317ED1" w:rsidP="00317ED1"/>
    <w:p w14:paraId="167ACB9A" w14:textId="18061B25" w:rsidR="00317ED1" w:rsidRDefault="00317ED1" w:rsidP="00317ED1"/>
    <w:p w14:paraId="3D4C0D9E" w14:textId="1A93D66B" w:rsidR="00317ED1" w:rsidRDefault="00317ED1" w:rsidP="00317ED1"/>
    <w:p w14:paraId="34958164" w14:textId="43915661" w:rsidR="00317ED1" w:rsidRDefault="00317ED1" w:rsidP="00317ED1"/>
    <w:p w14:paraId="39AB96BD" w14:textId="2AB22A37" w:rsidR="00317ED1" w:rsidRDefault="00317ED1" w:rsidP="00317ED1"/>
    <w:p w14:paraId="100A4644" w14:textId="09F36027" w:rsidR="00317ED1" w:rsidRDefault="00317ED1" w:rsidP="00317ED1"/>
    <w:p w14:paraId="58BC8066" w14:textId="77777777" w:rsidR="00891F35" w:rsidRDefault="00891F35" w:rsidP="00317ED1"/>
    <w:p w14:paraId="388295C5" w14:textId="77777777" w:rsidR="00317ED1" w:rsidRDefault="00317ED1" w:rsidP="00317ED1"/>
    <w:p w14:paraId="1138111E" w14:textId="0C9C1D85" w:rsidR="00360333" w:rsidRDefault="00360333" w:rsidP="008B112E">
      <w:pPr>
        <w:pStyle w:val="Heading1"/>
        <w:jc w:val="both"/>
      </w:pPr>
      <w:r>
        <w:lastRenderedPageBreak/>
        <w:t>Alaska</w:t>
      </w:r>
    </w:p>
    <w:p w14:paraId="1C718191" w14:textId="33C4F6CE" w:rsidR="00AF7526" w:rsidRDefault="00F249F8" w:rsidP="00AF7526">
      <w:r>
        <w:rPr>
          <w:noProof/>
        </w:rPr>
        <w:drawing>
          <wp:inline distT="0" distB="0" distL="0" distR="0" wp14:anchorId="130BD22E" wp14:editId="3989F895">
            <wp:extent cx="1426464" cy="1426464"/>
            <wp:effectExtent l="0" t="0" r="2540" b="2540"/>
            <wp:docPr id="28" name="Picture 28" descr="https://scontent-dfw5-2.xx.fbcdn.net/v/t1.0-1/p320x320/21768462_1408918122494701_6024659939087937416_n.jpg?_nc_cat=101&amp;oh=fb3ebdd98e3b8ecfa775630d6f5ef6d6&amp;oe=5C18A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dfw5-2.xx.fbcdn.net/v/t1.0-1/p320x320/21768462_1408918122494701_6024659939087937416_n.jpg?_nc_cat=101&amp;oh=fb3ebdd98e3b8ecfa775630d6f5ef6d6&amp;oe=5C18A6F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49846AD9" w14:textId="469A7112" w:rsidR="00AF7526" w:rsidRDefault="00AF7526" w:rsidP="00AF7526">
      <w:pPr>
        <w:spacing w:before="0" w:after="0" w:line="240" w:lineRule="auto"/>
      </w:pPr>
      <w:r>
        <w:t xml:space="preserve">Chair: </w:t>
      </w:r>
      <w:r w:rsidR="00304357" w:rsidRPr="00304357">
        <w:t>Jon Watts</w:t>
      </w:r>
    </w:p>
    <w:p w14:paraId="7803D222" w14:textId="48CB1237" w:rsidR="00AF7526" w:rsidRDefault="00AF7526" w:rsidP="00AF7526">
      <w:pPr>
        <w:spacing w:before="0" w:after="0" w:line="240" w:lineRule="auto"/>
      </w:pPr>
      <w:r>
        <w:t xml:space="preserve">Email: </w:t>
      </w:r>
      <w:hyperlink r:id="rId23" w:history="1">
        <w:r w:rsidR="00304357" w:rsidRPr="00F656ED">
          <w:rPr>
            <w:rStyle w:val="Hyperlink"/>
          </w:rPr>
          <w:t>joelhadley907@gmail.com</w:t>
        </w:r>
      </w:hyperlink>
      <w:r w:rsidR="00304357">
        <w:t xml:space="preserve"> </w:t>
      </w:r>
    </w:p>
    <w:p w14:paraId="45A1513F" w14:textId="787490B4" w:rsidR="00AF7526" w:rsidRDefault="00AF7526" w:rsidP="00AF7526">
      <w:pPr>
        <w:spacing w:before="0" w:after="0" w:line="240" w:lineRule="auto"/>
      </w:pPr>
      <w:r>
        <w:t xml:space="preserve">Phone: </w:t>
      </w:r>
      <w:r w:rsidR="00304357" w:rsidRPr="00304357">
        <w:t>(907) 687-4884</w:t>
      </w:r>
    </w:p>
    <w:p w14:paraId="58B6B122" w14:textId="3C20C41D" w:rsidR="00AF7526" w:rsidRDefault="00AF7526" w:rsidP="00AF7526">
      <w:pPr>
        <w:spacing w:before="0" w:after="0" w:line="240" w:lineRule="auto"/>
      </w:pPr>
      <w:r>
        <w:t xml:space="preserve">Website: </w:t>
      </w:r>
      <w:hyperlink r:id="rId24" w:history="1">
        <w:r w:rsidR="00304357" w:rsidRPr="00F656ED">
          <w:rPr>
            <w:rStyle w:val="Hyperlink"/>
          </w:rPr>
          <w:t>http://www.alaskalp.org</w:t>
        </w:r>
      </w:hyperlink>
      <w:r w:rsidR="00304357">
        <w:t xml:space="preserve"> </w:t>
      </w:r>
    </w:p>
    <w:p w14:paraId="1FF85477" w14:textId="720F45C3" w:rsidR="00AF7526" w:rsidRDefault="00AF7526" w:rsidP="00AF7526">
      <w:pPr>
        <w:pBdr>
          <w:bottom w:val="single" w:sz="6" w:space="1" w:color="auto"/>
        </w:pBdr>
        <w:spacing w:before="0" w:after="0" w:line="240" w:lineRule="auto"/>
      </w:pPr>
      <w:r>
        <w:t xml:space="preserve">Facebook: </w:t>
      </w:r>
      <w:hyperlink r:id="rId25" w:history="1">
        <w:r w:rsidR="00304357" w:rsidRPr="00F656ED">
          <w:rPr>
            <w:rStyle w:val="Hyperlink"/>
          </w:rPr>
          <w:t>https://www.facebook.com/pg/AlaskaLiberty/</w:t>
        </w:r>
      </w:hyperlink>
      <w:r w:rsidR="00304357">
        <w:t xml:space="preserve"> </w:t>
      </w:r>
    </w:p>
    <w:p w14:paraId="0D56891E" w14:textId="77777777" w:rsidR="00AF7526" w:rsidRDefault="00AF7526" w:rsidP="00AF7526">
      <w:pPr>
        <w:spacing w:before="0" w:after="0" w:line="240" w:lineRule="auto"/>
      </w:pPr>
    </w:p>
    <w:p w14:paraId="555A9077" w14:textId="49744A63" w:rsidR="00AF7526" w:rsidRDefault="00AF7526" w:rsidP="00AF7526">
      <w:pPr>
        <w:spacing w:before="0" w:after="0" w:line="240" w:lineRule="auto"/>
      </w:pPr>
      <w:r>
        <w:t>From the Chair: Nothing submitted by the Chair for this report.</w:t>
      </w:r>
    </w:p>
    <w:p w14:paraId="4035683A" w14:textId="10A7CF6E" w:rsidR="008B112E" w:rsidRDefault="00AF7526" w:rsidP="008B112E">
      <w:r>
        <w:t>Requests to the LNC: No requests at this time.</w:t>
      </w:r>
      <w:r w:rsidR="0050108F">
        <w:t xml:space="preserve"> </w:t>
      </w:r>
      <w:r w:rsidR="0050108F">
        <w:rPr>
          <w:b/>
        </w:rPr>
        <w:t>Region 1 Representative Note: This state will need to earn ballot access prior to 2020.</w:t>
      </w:r>
    </w:p>
    <w:p w14:paraId="335C6BCA" w14:textId="047C7AB9" w:rsidR="00064F15" w:rsidRDefault="00064F15" w:rsidP="00064F15">
      <w:r>
        <w:t>2019 Convention:</w:t>
      </w:r>
    </w:p>
    <w:p w14:paraId="3590AA97" w14:textId="1F39AC48" w:rsidR="00D528D9" w:rsidRDefault="00064F15" w:rsidP="00D528D9">
      <w:pPr>
        <w:pStyle w:val="ListParagraph"/>
        <w:numPr>
          <w:ilvl w:val="0"/>
          <w:numId w:val="28"/>
        </w:numPr>
      </w:pPr>
      <w:r>
        <w:t>According to the best information I’ve found</w:t>
      </w:r>
      <w:r w:rsidR="002A0C02">
        <w:t>,</w:t>
      </w:r>
      <w:r>
        <w:t xml:space="preserve"> while discussing with local residents via social media, there will be no Convention in Alaska for 2019. If I am mistaken, please let me know as soon as possible.</w:t>
      </w:r>
    </w:p>
    <w:p w14:paraId="5994E855" w14:textId="024BB6BD" w:rsidR="00A76E93" w:rsidRDefault="00A76E93" w:rsidP="00A76E93"/>
    <w:p w14:paraId="2DAE1141" w14:textId="77777777" w:rsidR="00292FF0" w:rsidRDefault="00292FF0" w:rsidP="00A76E93"/>
    <w:p w14:paraId="540B041F" w14:textId="425749D1" w:rsidR="00A76E93" w:rsidRDefault="00A76E93" w:rsidP="00A76E93"/>
    <w:p w14:paraId="29B7BE8E" w14:textId="5F8D23FA" w:rsidR="00A76E93" w:rsidRDefault="00A76E93" w:rsidP="00A76E93"/>
    <w:p w14:paraId="44AA09C2" w14:textId="4059293D" w:rsidR="00292FF0" w:rsidRDefault="00292FF0" w:rsidP="00A76E93"/>
    <w:p w14:paraId="378FD25E" w14:textId="62A61FAB" w:rsidR="00292FF0" w:rsidRDefault="00292FF0" w:rsidP="00A76E93"/>
    <w:p w14:paraId="1A19CB80" w14:textId="77777777" w:rsidR="00292FF0" w:rsidRDefault="00292FF0" w:rsidP="00A76E93"/>
    <w:p w14:paraId="438F13C4" w14:textId="268AEF77" w:rsidR="00A76E93" w:rsidRDefault="00A76E93" w:rsidP="00A76E93"/>
    <w:p w14:paraId="3B1167EC" w14:textId="2E85C58C" w:rsidR="00A76E93" w:rsidRDefault="00A76E93" w:rsidP="00A76E93"/>
    <w:p w14:paraId="5CF86313" w14:textId="77777777" w:rsidR="00A76E93" w:rsidRPr="008B112E" w:rsidRDefault="00A76E93" w:rsidP="00A76E93"/>
    <w:p w14:paraId="337E897A" w14:textId="4AA2E374" w:rsidR="00360333" w:rsidRDefault="00360333" w:rsidP="008B112E">
      <w:pPr>
        <w:pStyle w:val="Heading1"/>
        <w:jc w:val="both"/>
      </w:pPr>
      <w:r>
        <w:lastRenderedPageBreak/>
        <w:t>Arizona</w:t>
      </w:r>
    </w:p>
    <w:p w14:paraId="64AD35E0" w14:textId="103E593A" w:rsidR="00AF7526" w:rsidRDefault="0076654D" w:rsidP="00AF7526">
      <w:r>
        <w:rPr>
          <w:noProof/>
        </w:rPr>
        <w:drawing>
          <wp:inline distT="0" distB="0" distL="0" distR="0" wp14:anchorId="30149A03" wp14:editId="1DD4573E">
            <wp:extent cx="1426464" cy="1426464"/>
            <wp:effectExtent l="0" t="0" r="2540" b="2540"/>
            <wp:docPr id="31" name="Picture 31" descr="https://scontent-dfw5-2.xx.fbcdn.net/v/t1.0-1/p320x320/15073538_10154060602562514_154113186632205057_n.png?_nc_cat=111&amp;oh=e9d710434753e2a200866bdc8ca691c3&amp;oe=5C1460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dfw5-2.xx.fbcdn.net/v/t1.0-1/p320x320/15073538_10154060602562514_154113186632205057_n.png?_nc_cat=111&amp;oh=e9d710434753e2a200866bdc8ca691c3&amp;oe=5C1460F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63F8BECB" w14:textId="12DA0D61" w:rsidR="00AF7526" w:rsidRDefault="00AF7526" w:rsidP="00AF7526">
      <w:pPr>
        <w:spacing w:before="0" w:after="0" w:line="240" w:lineRule="auto"/>
      </w:pPr>
      <w:r>
        <w:t xml:space="preserve">Chair: </w:t>
      </w:r>
      <w:r w:rsidR="0076654D" w:rsidRPr="0076654D">
        <w:t>Howard Blitz</w:t>
      </w:r>
    </w:p>
    <w:p w14:paraId="58BC6B94" w14:textId="0EC926AA" w:rsidR="00AF7526" w:rsidRDefault="00AF7526" w:rsidP="00AF7526">
      <w:pPr>
        <w:spacing w:before="0" w:after="0" w:line="240" w:lineRule="auto"/>
      </w:pPr>
      <w:r>
        <w:t xml:space="preserve">Email: </w:t>
      </w:r>
      <w:hyperlink r:id="rId27" w:history="1">
        <w:r w:rsidR="0076654D" w:rsidRPr="00F656ED">
          <w:rPr>
            <w:rStyle w:val="Hyperlink"/>
          </w:rPr>
          <w:t>chairman@azlp.org</w:t>
        </w:r>
      </w:hyperlink>
      <w:r w:rsidR="0076654D">
        <w:t xml:space="preserve"> </w:t>
      </w:r>
      <w:r>
        <w:t xml:space="preserve"> </w:t>
      </w:r>
    </w:p>
    <w:p w14:paraId="4F77F3F1" w14:textId="075DC27F" w:rsidR="00AF7526" w:rsidRDefault="00AF7526" w:rsidP="00AF7526">
      <w:pPr>
        <w:spacing w:before="0" w:after="0" w:line="240" w:lineRule="auto"/>
      </w:pPr>
      <w:r>
        <w:t xml:space="preserve">Phone: </w:t>
      </w:r>
      <w:r w:rsidR="0076654D" w:rsidRPr="0076654D">
        <w:t>833-THE-AZLP</w:t>
      </w:r>
    </w:p>
    <w:p w14:paraId="47D642F6" w14:textId="11E69A7A" w:rsidR="00AF7526" w:rsidRDefault="00AF7526" w:rsidP="00AF7526">
      <w:pPr>
        <w:spacing w:before="0" w:after="0" w:line="240" w:lineRule="auto"/>
      </w:pPr>
      <w:r>
        <w:t xml:space="preserve">Website: </w:t>
      </w:r>
      <w:hyperlink r:id="rId28" w:history="1">
        <w:r w:rsidR="0076654D" w:rsidRPr="00F656ED">
          <w:rPr>
            <w:rStyle w:val="Hyperlink"/>
          </w:rPr>
          <w:t>https://www.azlp.org/</w:t>
        </w:r>
      </w:hyperlink>
      <w:r w:rsidR="0076654D">
        <w:t xml:space="preserve"> </w:t>
      </w:r>
    </w:p>
    <w:p w14:paraId="2AC44A01" w14:textId="6A6D24FF" w:rsidR="00AF7526" w:rsidRDefault="00AF7526" w:rsidP="00AF7526">
      <w:pPr>
        <w:pBdr>
          <w:bottom w:val="single" w:sz="6" w:space="1" w:color="auto"/>
        </w:pBdr>
        <w:spacing w:before="0" w:after="0" w:line="240" w:lineRule="auto"/>
      </w:pPr>
      <w:r>
        <w:t xml:space="preserve">Facebook: </w:t>
      </w:r>
      <w:hyperlink r:id="rId29" w:history="1">
        <w:r w:rsidR="0076654D" w:rsidRPr="00F656ED">
          <w:rPr>
            <w:rStyle w:val="Hyperlink"/>
          </w:rPr>
          <w:t>https://www.facebook.com/LParizona/</w:t>
        </w:r>
      </w:hyperlink>
      <w:r w:rsidR="0076654D">
        <w:t xml:space="preserve"> </w:t>
      </w:r>
    </w:p>
    <w:p w14:paraId="620ECC86" w14:textId="77777777" w:rsidR="00AF7526" w:rsidRDefault="00AF7526" w:rsidP="00AF7526">
      <w:pPr>
        <w:spacing w:before="0" w:after="0" w:line="240" w:lineRule="auto"/>
      </w:pPr>
    </w:p>
    <w:p w14:paraId="4337DD3F" w14:textId="77777777" w:rsidR="00954C88" w:rsidRDefault="00AF7526" w:rsidP="00954C88">
      <w:pPr>
        <w:spacing w:before="0" w:after="0" w:line="240" w:lineRule="auto"/>
        <w:ind w:left="360" w:hanging="360"/>
      </w:pPr>
      <w:r>
        <w:t xml:space="preserve">From the Chair: </w:t>
      </w:r>
    </w:p>
    <w:p w14:paraId="3BD8CAC3" w14:textId="707F5919" w:rsidR="00954C88" w:rsidRDefault="00954C88" w:rsidP="000A06A2">
      <w:pPr>
        <w:spacing w:before="0" w:after="0" w:line="240" w:lineRule="auto"/>
        <w:ind w:left="360"/>
      </w:pPr>
      <w:r>
        <w:t>“</w:t>
      </w:r>
      <w:r w:rsidR="000A06A2" w:rsidRPr="000A06A2">
        <w:t>We voted on a change in the bylaws on how AZLP determines delegates to the national convention and we elected officers for the two years of 2019-2020.  Nick Sarwark and Evan McMahan shared some thoughts on how to approach individuals about libertarianism and Zach Foster shared what is happening in Cuba and Venezuela and how libertarians can help support the Libertarian Party in those two countries.</w:t>
      </w:r>
      <w:r>
        <w:t>”</w:t>
      </w:r>
    </w:p>
    <w:p w14:paraId="3473AFEF" w14:textId="168AAFE2" w:rsidR="00D528D9" w:rsidRDefault="00AF7526" w:rsidP="00954C88">
      <w:r>
        <w:t>Requests to the LNC: No requests at this time.</w:t>
      </w:r>
    </w:p>
    <w:p w14:paraId="027ABB5B" w14:textId="6CFAFDC1" w:rsidR="00954C88" w:rsidRDefault="00954C88" w:rsidP="00954C88">
      <w:r>
        <w:t>2019 Convention:</w:t>
      </w:r>
    </w:p>
    <w:p w14:paraId="427C174D" w14:textId="06D7CB92" w:rsidR="00A76E93" w:rsidRDefault="000A06A2" w:rsidP="00E07327">
      <w:pPr>
        <w:spacing w:before="0" w:after="0" w:line="240" w:lineRule="auto"/>
        <w:ind w:left="360"/>
      </w:pPr>
      <w:r>
        <w:t xml:space="preserve">I attended the Arizona Libertarian Party’s Convention on January 26, 2019 in Phoenix, AZ. It was a wonderful event complete with a raffle, business, and guest speakers. Howard was re-elected as the chairman and one change was made to the Affiliate’s bylaws regarding how delegates will be elected for future National Conventions. </w:t>
      </w:r>
    </w:p>
    <w:p w14:paraId="1FA963B4" w14:textId="1D11A36B" w:rsidR="00E07327" w:rsidRDefault="00E07327" w:rsidP="00E07327">
      <w:pPr>
        <w:spacing w:before="0" w:after="0" w:line="240" w:lineRule="auto"/>
        <w:ind w:left="360"/>
      </w:pPr>
    </w:p>
    <w:p w14:paraId="48B70AA6" w14:textId="5F768D18" w:rsidR="00E07327" w:rsidRDefault="00E07327" w:rsidP="00E07327">
      <w:pPr>
        <w:spacing w:before="0" w:after="0" w:line="240" w:lineRule="auto"/>
        <w:ind w:left="360"/>
      </w:pPr>
    </w:p>
    <w:p w14:paraId="620FA93C" w14:textId="6B5D814B" w:rsidR="00E07327" w:rsidRDefault="00E07327" w:rsidP="00E07327">
      <w:pPr>
        <w:spacing w:before="0" w:after="0" w:line="240" w:lineRule="auto"/>
        <w:ind w:left="360"/>
      </w:pPr>
    </w:p>
    <w:p w14:paraId="7D360098" w14:textId="6DA26B2E" w:rsidR="00E07327" w:rsidRDefault="00E07327" w:rsidP="00E07327">
      <w:pPr>
        <w:spacing w:before="0" w:after="0" w:line="240" w:lineRule="auto"/>
        <w:ind w:left="360"/>
      </w:pPr>
    </w:p>
    <w:p w14:paraId="0AF6B8D4" w14:textId="2B9CD2CD" w:rsidR="00E07327" w:rsidRDefault="00E07327" w:rsidP="00E07327">
      <w:pPr>
        <w:spacing w:before="0" w:after="0" w:line="240" w:lineRule="auto"/>
        <w:ind w:left="360"/>
      </w:pPr>
    </w:p>
    <w:p w14:paraId="3A4FD352" w14:textId="144D44FE" w:rsidR="00E07327" w:rsidRDefault="00E07327" w:rsidP="00E07327">
      <w:pPr>
        <w:spacing w:before="0" w:after="0" w:line="240" w:lineRule="auto"/>
        <w:ind w:left="360"/>
      </w:pPr>
    </w:p>
    <w:p w14:paraId="735C7400" w14:textId="7B2C7A8A" w:rsidR="00E07327" w:rsidRDefault="00E07327" w:rsidP="00E07327">
      <w:pPr>
        <w:spacing w:before="0" w:after="0" w:line="240" w:lineRule="auto"/>
        <w:ind w:left="360"/>
      </w:pPr>
    </w:p>
    <w:p w14:paraId="7465FC70" w14:textId="5EBDC298" w:rsidR="00E07327" w:rsidRDefault="00E07327" w:rsidP="00E07327">
      <w:pPr>
        <w:spacing w:before="0" w:after="0" w:line="240" w:lineRule="auto"/>
        <w:ind w:left="360"/>
      </w:pPr>
    </w:p>
    <w:p w14:paraId="30DF2D7E" w14:textId="7F78BF81" w:rsidR="00E07327" w:rsidRDefault="00E07327" w:rsidP="00E07327">
      <w:pPr>
        <w:spacing w:before="0" w:after="0" w:line="240" w:lineRule="auto"/>
        <w:ind w:left="360"/>
      </w:pPr>
    </w:p>
    <w:p w14:paraId="5657B4FE" w14:textId="75E149C6" w:rsidR="00E07327" w:rsidRDefault="00E07327" w:rsidP="00E07327">
      <w:pPr>
        <w:spacing w:before="0" w:after="0" w:line="240" w:lineRule="auto"/>
        <w:ind w:left="360"/>
      </w:pPr>
    </w:p>
    <w:p w14:paraId="5ED81F99" w14:textId="77777777" w:rsidR="00E07327" w:rsidRPr="00E07327" w:rsidRDefault="00E07327" w:rsidP="00E07327">
      <w:pPr>
        <w:spacing w:before="0" w:after="0" w:line="240" w:lineRule="auto"/>
        <w:ind w:left="360"/>
        <w:rPr>
          <w:b/>
        </w:rPr>
      </w:pPr>
    </w:p>
    <w:p w14:paraId="4022C80C" w14:textId="6458EAB9" w:rsidR="00360333" w:rsidRDefault="00360333" w:rsidP="008B112E">
      <w:pPr>
        <w:pStyle w:val="Heading1"/>
        <w:jc w:val="both"/>
      </w:pPr>
      <w:r>
        <w:lastRenderedPageBreak/>
        <w:t>Colorado</w:t>
      </w:r>
    </w:p>
    <w:p w14:paraId="40152DE6" w14:textId="5171B0D4" w:rsidR="00AF7526" w:rsidRDefault="0076654D" w:rsidP="00AF7526">
      <w:r>
        <w:rPr>
          <w:noProof/>
        </w:rPr>
        <w:drawing>
          <wp:inline distT="0" distB="0" distL="0" distR="0" wp14:anchorId="3227ADBA" wp14:editId="5E89926A">
            <wp:extent cx="1426464" cy="1426464"/>
            <wp:effectExtent l="0" t="0" r="2540" b="2540"/>
            <wp:docPr id="289" name="Picture 289" descr="https://scontent-dfw5-2.xx.fbcdn.net/v/t1.0-1/p320x320/23795866_10155295011564141_5695147371386797287_n.png?_nc_cat=109&amp;oh=f4a3de2eec80fd3b1b1d669da70caf39&amp;oe=5C2A8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dfw5-2.xx.fbcdn.net/v/t1.0-1/p320x320/23795866_10155295011564141_5695147371386797287_n.png?_nc_cat=109&amp;oh=f4a3de2eec80fd3b1b1d669da70caf39&amp;oe=5C2A8D2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078E9844" w14:textId="7CDA1588" w:rsidR="00AF7526" w:rsidRDefault="00AF7526" w:rsidP="00AF7526">
      <w:pPr>
        <w:spacing w:before="0" w:after="0" w:line="240" w:lineRule="auto"/>
      </w:pPr>
      <w:r>
        <w:t xml:space="preserve">Chair: </w:t>
      </w:r>
      <w:r w:rsidR="0076654D">
        <w:t>Wayne Harlos</w:t>
      </w:r>
    </w:p>
    <w:p w14:paraId="047415AA" w14:textId="6516C2C2" w:rsidR="00AF7526" w:rsidRDefault="00AF7526" w:rsidP="00AF7526">
      <w:pPr>
        <w:spacing w:before="0" w:after="0" w:line="240" w:lineRule="auto"/>
      </w:pPr>
      <w:r>
        <w:t xml:space="preserve">Email: </w:t>
      </w:r>
      <w:hyperlink r:id="rId31" w:history="1">
        <w:r w:rsidR="0076654D" w:rsidRPr="00F656ED">
          <w:rPr>
            <w:rStyle w:val="Hyperlink"/>
          </w:rPr>
          <w:t>statechair@lpcolorado.org</w:t>
        </w:r>
      </w:hyperlink>
      <w:r w:rsidR="0076654D">
        <w:t xml:space="preserve"> </w:t>
      </w:r>
    </w:p>
    <w:p w14:paraId="746FCDA2" w14:textId="2E29C1CB" w:rsidR="00AF7526" w:rsidRDefault="00AF7526" w:rsidP="00AF7526">
      <w:pPr>
        <w:spacing w:before="0" w:after="0" w:line="240" w:lineRule="auto"/>
      </w:pPr>
      <w:r>
        <w:t xml:space="preserve">Phone: </w:t>
      </w:r>
      <w:r w:rsidR="0076654D" w:rsidRPr="0076654D">
        <w:t>(303) 837-9393</w:t>
      </w:r>
    </w:p>
    <w:p w14:paraId="0030A682" w14:textId="363E606A" w:rsidR="00AF7526" w:rsidRDefault="00AF7526" w:rsidP="00AF7526">
      <w:pPr>
        <w:spacing w:before="0" w:after="0" w:line="240" w:lineRule="auto"/>
      </w:pPr>
      <w:r>
        <w:t xml:space="preserve">Website: </w:t>
      </w:r>
      <w:hyperlink r:id="rId32" w:history="1">
        <w:r w:rsidR="0076654D" w:rsidRPr="00F656ED">
          <w:rPr>
            <w:rStyle w:val="Hyperlink"/>
          </w:rPr>
          <w:t>https://www.lpcolorado.org/</w:t>
        </w:r>
      </w:hyperlink>
      <w:r w:rsidR="0076654D">
        <w:t xml:space="preserve"> </w:t>
      </w:r>
    </w:p>
    <w:p w14:paraId="548BEA05" w14:textId="7A262A63" w:rsidR="00AF7526" w:rsidRDefault="00AF7526" w:rsidP="00AF7526">
      <w:pPr>
        <w:pBdr>
          <w:bottom w:val="single" w:sz="6" w:space="1" w:color="auto"/>
        </w:pBdr>
        <w:spacing w:before="0" w:after="0" w:line="240" w:lineRule="auto"/>
      </w:pPr>
      <w:r>
        <w:t xml:space="preserve">Facebook: </w:t>
      </w:r>
      <w:hyperlink r:id="rId33" w:history="1">
        <w:r w:rsidR="0076654D" w:rsidRPr="00F656ED">
          <w:rPr>
            <w:rStyle w:val="Hyperlink"/>
          </w:rPr>
          <w:t>https://www.facebook.com/pg/lpcolorado/</w:t>
        </w:r>
      </w:hyperlink>
      <w:r w:rsidR="0076654D">
        <w:t xml:space="preserve"> </w:t>
      </w:r>
    </w:p>
    <w:p w14:paraId="5214F44B" w14:textId="77777777" w:rsidR="00AF7526" w:rsidRDefault="00AF7526" w:rsidP="00AF7526">
      <w:pPr>
        <w:spacing w:before="0" w:after="0" w:line="240" w:lineRule="auto"/>
      </w:pPr>
    </w:p>
    <w:p w14:paraId="589BF8E6" w14:textId="2CDD6BC9" w:rsidR="00AF7526" w:rsidRDefault="00AF7526" w:rsidP="00AF7526">
      <w:pPr>
        <w:spacing w:before="0" w:after="0" w:line="240" w:lineRule="auto"/>
      </w:pPr>
      <w:r>
        <w:t xml:space="preserve">From the Chair: </w:t>
      </w:r>
      <w:bookmarkStart w:id="4" w:name="_Hlk2426680"/>
      <w:r w:rsidR="00D528D9">
        <w:t>The State Chair encouraged a call at any time for updates but did not supply a written statement for this report.</w:t>
      </w:r>
      <w:r w:rsidR="00292FF0">
        <w:t xml:space="preserve"> Below is a recap of some of the things we talked about:</w:t>
      </w:r>
      <w:bookmarkEnd w:id="4"/>
    </w:p>
    <w:p w14:paraId="457CD024" w14:textId="18A63849" w:rsidR="00292FF0" w:rsidRDefault="00292FF0" w:rsidP="00AF7526">
      <w:pPr>
        <w:spacing w:before="0" w:after="0" w:line="240" w:lineRule="auto"/>
      </w:pPr>
    </w:p>
    <w:p w14:paraId="3BCA0A62" w14:textId="123BB43E" w:rsidR="00292FF0" w:rsidRDefault="00292FF0" w:rsidP="00292FF0">
      <w:pPr>
        <w:spacing w:before="0" w:after="0" w:line="240" w:lineRule="auto"/>
        <w:ind w:left="360"/>
      </w:pPr>
      <w:r>
        <w:t>The affiliate is focused on working on consistent messaging and believes that the National Party should also focus on its messaging.</w:t>
      </w:r>
    </w:p>
    <w:p w14:paraId="177E7B2E" w14:textId="30DE9A23" w:rsidR="00292FF0" w:rsidRDefault="00292FF0" w:rsidP="00292FF0">
      <w:pPr>
        <w:spacing w:before="0" w:after="0" w:line="240" w:lineRule="auto"/>
        <w:ind w:left="360"/>
      </w:pPr>
    </w:p>
    <w:p w14:paraId="66CBFD37" w14:textId="00D7FD6D" w:rsidR="00292FF0" w:rsidRDefault="00292FF0" w:rsidP="00292FF0">
      <w:pPr>
        <w:spacing w:before="0" w:after="0" w:line="240" w:lineRule="auto"/>
        <w:ind w:left="360"/>
      </w:pPr>
      <w:r>
        <w:t>The Membership Director position has opened up but the Board intends to leave position open until their convention where it will be voted on by party members.</w:t>
      </w:r>
    </w:p>
    <w:p w14:paraId="7921FC56" w14:textId="3E819B43" w:rsidR="00292FF0" w:rsidRDefault="00292FF0" w:rsidP="00292FF0">
      <w:pPr>
        <w:spacing w:before="0" w:after="0" w:line="240" w:lineRule="auto"/>
        <w:ind w:left="360"/>
      </w:pPr>
    </w:p>
    <w:p w14:paraId="0D2E2D30" w14:textId="31FC5FD7" w:rsidR="00292FF0" w:rsidRDefault="00292FF0" w:rsidP="00292FF0">
      <w:pPr>
        <w:spacing w:before="0" w:after="0" w:line="240" w:lineRule="auto"/>
        <w:ind w:left="360"/>
      </w:pPr>
      <w:r>
        <w:t>Development and Affiliate group expansion projects are going very well. There are now 5 active affiliates and 4 active Development Groups on their way to affiliate status. In Colorado, they have a system setup where development group is akin to an interest group. Only after certain requirements are met do these interest groups become affiliates within the state party and Colorado’s Secretary of State. Their aim is to expand the total number of groups to 13 (from the current 9) by June.</w:t>
      </w:r>
    </w:p>
    <w:p w14:paraId="56AB91F8" w14:textId="24D57E2D" w:rsidR="00E07327" w:rsidRDefault="00AF7526" w:rsidP="00D528D9">
      <w:r>
        <w:t>Requests to the LNC: No requests at this time.</w:t>
      </w:r>
    </w:p>
    <w:p w14:paraId="1F471A34" w14:textId="30A575F9" w:rsidR="00D528D9" w:rsidRDefault="00D528D9" w:rsidP="00D528D9">
      <w:r>
        <w:t>2019 Convention:</w:t>
      </w:r>
    </w:p>
    <w:p w14:paraId="05C4F95D" w14:textId="62C7AD42" w:rsidR="00D528D9" w:rsidRDefault="00D528D9" w:rsidP="00D528D9">
      <w:pPr>
        <w:spacing w:before="0" w:after="0" w:line="240" w:lineRule="auto"/>
        <w:ind w:left="360"/>
      </w:pPr>
      <w:r>
        <w:t xml:space="preserve">When: </w:t>
      </w:r>
      <w:r w:rsidR="001D0EA1">
        <w:t>April</w:t>
      </w:r>
      <w:r>
        <w:t xml:space="preserve"> 26</w:t>
      </w:r>
      <w:r w:rsidR="001D0EA1">
        <w:t>-28</w:t>
      </w:r>
      <w:r>
        <w:t>, 2019</w:t>
      </w:r>
    </w:p>
    <w:p w14:paraId="709F084C" w14:textId="7D406E5F" w:rsidR="00D528D9" w:rsidRDefault="00D528D9" w:rsidP="00D528D9">
      <w:pPr>
        <w:spacing w:before="0" w:after="0" w:line="240" w:lineRule="auto"/>
        <w:ind w:left="360"/>
      </w:pPr>
      <w:r>
        <w:t xml:space="preserve">Where: </w:t>
      </w:r>
      <w:r w:rsidR="001D0EA1" w:rsidRPr="001D0EA1">
        <w:t>Hotel Elegan</w:t>
      </w:r>
      <w:r w:rsidR="001D0EA1">
        <w:t xml:space="preserve">te, </w:t>
      </w:r>
      <w:r w:rsidR="001D0EA1" w:rsidRPr="001D0EA1">
        <w:t>2886 S Circle</w:t>
      </w:r>
      <w:r w:rsidR="001D0EA1">
        <w:t xml:space="preserve"> Dr, Colorado Springs, CO 80906</w:t>
      </w:r>
    </w:p>
    <w:p w14:paraId="4EE6E60C" w14:textId="17B94BC7" w:rsidR="003D788A" w:rsidRDefault="003D788A" w:rsidP="003D788A">
      <w:pPr>
        <w:spacing w:before="0" w:after="0" w:line="240" w:lineRule="auto"/>
        <w:ind w:left="360"/>
      </w:pPr>
      <w:r>
        <w:t xml:space="preserve">Website: </w:t>
      </w:r>
      <w:hyperlink r:id="rId34" w:history="1">
        <w:r w:rsidR="00E07327" w:rsidRPr="00FE36C4">
          <w:rPr>
            <w:rStyle w:val="Hyperlink"/>
          </w:rPr>
          <w:t>https://lpcolorado.org/event/2019-lp-colorado-state-convention-2019-04-26/</w:t>
        </w:r>
      </w:hyperlink>
      <w:r w:rsidR="00E07327">
        <w:t xml:space="preserve"> </w:t>
      </w:r>
    </w:p>
    <w:p w14:paraId="200E4F8F" w14:textId="6A27F75E" w:rsidR="00D528D9" w:rsidRDefault="00D528D9" w:rsidP="00D528D9">
      <w:pPr>
        <w:spacing w:before="0" w:after="0" w:line="240" w:lineRule="auto"/>
        <w:ind w:left="360"/>
      </w:pPr>
      <w:r>
        <w:t xml:space="preserve">Theme: </w:t>
      </w:r>
      <w:r w:rsidR="00D94940">
        <w:t>Retro</w:t>
      </w:r>
      <w:r w:rsidR="001D0EA1">
        <w:t xml:space="preserve"> Liberty</w:t>
      </w:r>
    </w:p>
    <w:p w14:paraId="600EF5D7" w14:textId="431397D6" w:rsidR="00D528D9" w:rsidRDefault="00D528D9" w:rsidP="00D528D9">
      <w:pPr>
        <w:spacing w:before="0" w:after="0" w:line="240" w:lineRule="auto"/>
        <w:ind w:left="360"/>
      </w:pPr>
      <w:r>
        <w:t xml:space="preserve">Notable Speakers: </w:t>
      </w:r>
      <w:r w:rsidR="001D0EA1">
        <w:t>TBD</w:t>
      </w:r>
    </w:p>
    <w:p w14:paraId="38FA3197" w14:textId="77777777" w:rsidR="00D528D9" w:rsidRDefault="00D528D9" w:rsidP="00D528D9">
      <w:pPr>
        <w:spacing w:before="0" w:after="0" w:line="240" w:lineRule="auto"/>
        <w:ind w:left="360"/>
      </w:pPr>
    </w:p>
    <w:p w14:paraId="11D63B10" w14:textId="5B6BB436" w:rsidR="00A76E93" w:rsidRPr="00E07327" w:rsidRDefault="00D528D9" w:rsidP="00E07327">
      <w:pPr>
        <w:spacing w:before="0" w:after="0" w:line="240" w:lineRule="auto"/>
        <w:ind w:left="360"/>
        <w:rPr>
          <w:b/>
        </w:rPr>
      </w:pPr>
      <w:r>
        <w:rPr>
          <w:b/>
        </w:rPr>
        <w:t xml:space="preserve">The Region 1 Representative </w:t>
      </w:r>
      <w:r w:rsidR="00A76E93">
        <w:rPr>
          <w:b/>
        </w:rPr>
        <w:t>has made plans to attend</w:t>
      </w:r>
      <w:r>
        <w:rPr>
          <w:b/>
        </w:rPr>
        <w:t xml:space="preserve"> this convention in 2019.</w:t>
      </w:r>
    </w:p>
    <w:p w14:paraId="4A6B54F9" w14:textId="1B9A8699" w:rsidR="00360333" w:rsidRDefault="00360333" w:rsidP="0050108F">
      <w:pPr>
        <w:pStyle w:val="Heading1"/>
        <w:spacing w:after="160"/>
        <w:jc w:val="both"/>
      </w:pPr>
      <w:r>
        <w:lastRenderedPageBreak/>
        <w:t>Hawaii</w:t>
      </w:r>
    </w:p>
    <w:p w14:paraId="50AC46B1" w14:textId="67BA817B" w:rsidR="00AF7526" w:rsidRDefault="0076654D" w:rsidP="00AF7526">
      <w:r>
        <w:rPr>
          <w:noProof/>
        </w:rPr>
        <w:drawing>
          <wp:inline distT="0" distB="0" distL="0" distR="0" wp14:anchorId="519ADBD4" wp14:editId="5B8A0AE3">
            <wp:extent cx="1426464" cy="1426464"/>
            <wp:effectExtent l="0" t="0" r="2540" b="2540"/>
            <wp:docPr id="290" name="Picture 290" descr="https://scontent-dfw5-2.xx.fbcdn.net/v/t1.0-1/c188.0.320.320/p320x320/10390234_524395057683835_1857424705646143610_n.jpg?_nc_cat=101&amp;oh=89777a65a8b5503afdd58dee891823cf&amp;oe=5C5AD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dfw5-2.xx.fbcdn.net/v/t1.0-1/c188.0.320.320/p320x320/10390234_524395057683835_1857424705646143610_n.jpg?_nc_cat=101&amp;oh=89777a65a8b5503afdd58dee891823cf&amp;oe=5C5ADAC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7C20E1EB" w14:textId="65C56AEF" w:rsidR="00AF7526" w:rsidRDefault="00AF7526" w:rsidP="00AF7526">
      <w:pPr>
        <w:spacing w:before="0" w:after="0" w:line="240" w:lineRule="auto"/>
      </w:pPr>
      <w:r>
        <w:t xml:space="preserve">Chair: </w:t>
      </w:r>
      <w:r w:rsidR="00A779FA">
        <w:t>Tracy Ryan</w:t>
      </w:r>
    </w:p>
    <w:p w14:paraId="1487EA9C" w14:textId="410B0EC4" w:rsidR="00AF7526" w:rsidRDefault="00AF7526" w:rsidP="00AF7526">
      <w:pPr>
        <w:spacing w:before="0" w:after="0" w:line="240" w:lineRule="auto"/>
      </w:pPr>
      <w:r>
        <w:t xml:space="preserve">Email: </w:t>
      </w:r>
      <w:hyperlink r:id="rId36" w:history="1">
        <w:r w:rsidR="00A779FA" w:rsidRPr="00F656ED">
          <w:rPr>
            <w:rStyle w:val="Hyperlink"/>
          </w:rPr>
          <w:t>tracyar@hawaiiantel.net</w:t>
        </w:r>
      </w:hyperlink>
      <w:r w:rsidR="00A779FA">
        <w:t xml:space="preserve"> </w:t>
      </w:r>
      <w:r>
        <w:t xml:space="preserve"> </w:t>
      </w:r>
    </w:p>
    <w:p w14:paraId="3D402E6D" w14:textId="41B83F84" w:rsidR="00AF7526" w:rsidRDefault="00AF7526" w:rsidP="00AF7526">
      <w:pPr>
        <w:spacing w:before="0" w:after="0" w:line="240" w:lineRule="auto"/>
      </w:pPr>
      <w:r>
        <w:t xml:space="preserve">Phone: </w:t>
      </w:r>
      <w:r w:rsidR="00A779FA" w:rsidRPr="00A779FA">
        <w:t>(808) 927-1126</w:t>
      </w:r>
    </w:p>
    <w:p w14:paraId="6241D793" w14:textId="099EB0E3" w:rsidR="00AF7526" w:rsidRDefault="00AF7526" w:rsidP="00AF7526">
      <w:pPr>
        <w:spacing w:before="0" w:after="0" w:line="240" w:lineRule="auto"/>
      </w:pPr>
      <w:r>
        <w:t xml:space="preserve">Website: </w:t>
      </w:r>
      <w:hyperlink r:id="rId37" w:history="1">
        <w:r w:rsidR="00A779FA" w:rsidRPr="00F656ED">
          <w:rPr>
            <w:rStyle w:val="Hyperlink"/>
          </w:rPr>
          <w:t>http://www.libertarianpartyofhawaii.org</w:t>
        </w:r>
      </w:hyperlink>
      <w:r w:rsidR="00A779FA">
        <w:t xml:space="preserve"> </w:t>
      </w:r>
    </w:p>
    <w:p w14:paraId="379DEDF0" w14:textId="079155ED" w:rsidR="00AF7526" w:rsidRDefault="00AF7526" w:rsidP="00AF7526">
      <w:pPr>
        <w:pBdr>
          <w:bottom w:val="single" w:sz="6" w:space="1" w:color="auto"/>
        </w:pBdr>
        <w:spacing w:before="0" w:after="0" w:line="240" w:lineRule="auto"/>
      </w:pPr>
      <w:r>
        <w:t xml:space="preserve">Facebook: </w:t>
      </w:r>
      <w:hyperlink r:id="rId38" w:history="1">
        <w:r w:rsidR="00A779FA" w:rsidRPr="00F656ED">
          <w:rPr>
            <w:rStyle w:val="Hyperlink"/>
          </w:rPr>
          <w:t>https://www.facebook.com/pg/LibertarianPartyOfHawaii/</w:t>
        </w:r>
      </w:hyperlink>
      <w:r w:rsidR="00A779FA">
        <w:t xml:space="preserve"> </w:t>
      </w:r>
      <w:r>
        <w:t xml:space="preserve"> </w:t>
      </w:r>
    </w:p>
    <w:p w14:paraId="2DB8AD90" w14:textId="77777777" w:rsidR="00AF7526" w:rsidRDefault="00AF7526" w:rsidP="00AF7526">
      <w:pPr>
        <w:spacing w:before="0" w:after="0" w:line="240" w:lineRule="auto"/>
      </w:pPr>
    </w:p>
    <w:p w14:paraId="14FB2001" w14:textId="0318FCF8" w:rsidR="00E07327" w:rsidRDefault="00AF7526" w:rsidP="00E07327">
      <w:pPr>
        <w:spacing w:before="0" w:line="240" w:lineRule="auto"/>
        <w:ind w:left="360" w:hanging="360"/>
      </w:pPr>
      <w:r>
        <w:t xml:space="preserve">From the Chair: </w:t>
      </w:r>
      <w:r w:rsidR="00E07327">
        <w:t>Nothing submitted by the Chair for this report.</w:t>
      </w:r>
    </w:p>
    <w:p w14:paraId="593729C5" w14:textId="5D11F544" w:rsidR="00261EC5" w:rsidRDefault="00AF7526" w:rsidP="00E07327">
      <w:pPr>
        <w:spacing w:before="0" w:after="0" w:line="240" w:lineRule="auto"/>
        <w:ind w:left="360" w:hanging="360"/>
      </w:pPr>
      <w:r>
        <w:t>Requests to the LNC: No requests at this time.</w:t>
      </w:r>
    </w:p>
    <w:p w14:paraId="3BC65D3A" w14:textId="77777777" w:rsidR="00A76E93" w:rsidRDefault="00A76E93" w:rsidP="00A76E93">
      <w:r>
        <w:t>2019 Convention:</w:t>
      </w:r>
    </w:p>
    <w:p w14:paraId="6F8C3D72" w14:textId="6067FEAE" w:rsidR="00A76E93" w:rsidRPr="008C4674" w:rsidRDefault="009559FA" w:rsidP="00A76E93">
      <w:pPr>
        <w:spacing w:before="0" w:after="0" w:line="240" w:lineRule="auto"/>
        <w:ind w:left="360"/>
        <w:rPr>
          <w:b/>
        </w:rPr>
      </w:pPr>
      <w:r>
        <w:t>All information is currently TBD. I have not been given any information to date about a Convention in Hawaii for 2019.</w:t>
      </w:r>
      <w:r>
        <w:rPr>
          <w:b/>
        </w:rPr>
        <w:t xml:space="preserve"> </w:t>
      </w:r>
    </w:p>
    <w:p w14:paraId="0D2C1685" w14:textId="46BAE259" w:rsidR="00261EC5" w:rsidRDefault="00261EC5" w:rsidP="008B112E"/>
    <w:p w14:paraId="0A8A49BA" w14:textId="4AA5C372" w:rsidR="0050108F" w:rsidRDefault="0050108F" w:rsidP="008B112E"/>
    <w:p w14:paraId="5447BDDC" w14:textId="5AA80726" w:rsidR="0050108F" w:rsidRDefault="0050108F" w:rsidP="008B112E"/>
    <w:p w14:paraId="7B271E82" w14:textId="03CFE7CA" w:rsidR="0050108F" w:rsidRDefault="0050108F" w:rsidP="008B112E"/>
    <w:p w14:paraId="59FBD7CB" w14:textId="38E739AB" w:rsidR="0050108F" w:rsidRDefault="0050108F" w:rsidP="008B112E"/>
    <w:p w14:paraId="199C2E83" w14:textId="4348E565" w:rsidR="0050108F" w:rsidRDefault="0050108F" w:rsidP="008B112E"/>
    <w:p w14:paraId="5E951973" w14:textId="618B98E2" w:rsidR="0050108F" w:rsidRDefault="0050108F" w:rsidP="008B112E"/>
    <w:p w14:paraId="4374FA6E" w14:textId="679F5FB2" w:rsidR="0050108F" w:rsidRDefault="0050108F" w:rsidP="008B112E"/>
    <w:p w14:paraId="682722AD" w14:textId="605C6B6E" w:rsidR="0050108F" w:rsidRDefault="0050108F" w:rsidP="008B112E"/>
    <w:p w14:paraId="54924C1A" w14:textId="77777777" w:rsidR="0050108F" w:rsidRDefault="0050108F" w:rsidP="008B112E"/>
    <w:p w14:paraId="5BE34215" w14:textId="77777777" w:rsidR="008C4674" w:rsidRPr="008B112E" w:rsidRDefault="008C4674" w:rsidP="008B112E"/>
    <w:p w14:paraId="0038D77D" w14:textId="16D9132B" w:rsidR="00360333" w:rsidRDefault="00360333" w:rsidP="008B112E">
      <w:pPr>
        <w:pStyle w:val="Heading1"/>
        <w:jc w:val="both"/>
      </w:pPr>
      <w:r>
        <w:lastRenderedPageBreak/>
        <w:t>Kansas</w:t>
      </w:r>
    </w:p>
    <w:p w14:paraId="5A7BEC88" w14:textId="4238E0B9" w:rsidR="00AF7526" w:rsidRDefault="00A779FA" w:rsidP="00AF7526">
      <w:r>
        <w:rPr>
          <w:noProof/>
        </w:rPr>
        <w:drawing>
          <wp:inline distT="0" distB="0" distL="0" distR="0" wp14:anchorId="7A919CCC" wp14:editId="51FF15E1">
            <wp:extent cx="1426464" cy="1426464"/>
            <wp:effectExtent l="0" t="0" r="2540" b="2540"/>
            <wp:docPr id="291" name="Picture 291" descr="https://scontent-dfw5-2.xx.fbcdn.net/v/t1.0-1/1002503_564088930331066_1446669094_n.jpg?_nc_cat=105&amp;oh=71d734e4b388c88582190006822ba855&amp;oe=5C2DED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dfw5-2.xx.fbcdn.net/v/t1.0-1/1002503_564088930331066_1446669094_n.jpg?_nc_cat=105&amp;oh=71d734e4b388c88582190006822ba855&amp;oe=5C2DED5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5F2DF7C5" w14:textId="68960385" w:rsidR="00AF7526" w:rsidRDefault="00AF7526" w:rsidP="00AF7526">
      <w:pPr>
        <w:spacing w:before="0" w:after="0" w:line="240" w:lineRule="auto"/>
      </w:pPr>
      <w:r>
        <w:t xml:space="preserve">Chair: </w:t>
      </w:r>
      <w:r w:rsidR="00A779FA">
        <w:t>Kris Logan</w:t>
      </w:r>
    </w:p>
    <w:p w14:paraId="01871CA8" w14:textId="05EC0FA4" w:rsidR="00AF7526" w:rsidRDefault="00AF7526" w:rsidP="00AF7526">
      <w:pPr>
        <w:spacing w:before="0" w:after="0" w:line="240" w:lineRule="auto"/>
      </w:pPr>
      <w:r>
        <w:t xml:space="preserve">Email: </w:t>
      </w:r>
      <w:hyperlink r:id="rId40" w:history="1">
        <w:r w:rsidR="00A76E93" w:rsidRPr="005374B1">
          <w:rPr>
            <w:rStyle w:val="Hyperlink"/>
          </w:rPr>
          <w:t>Chair@lpks.org</w:t>
        </w:r>
      </w:hyperlink>
      <w:r w:rsidR="00A779FA">
        <w:t xml:space="preserve"> </w:t>
      </w:r>
    </w:p>
    <w:p w14:paraId="37631593" w14:textId="735D16D1" w:rsidR="00AF7526" w:rsidRDefault="00AF7526" w:rsidP="00AF7526">
      <w:pPr>
        <w:spacing w:before="0" w:after="0" w:line="240" w:lineRule="auto"/>
      </w:pPr>
      <w:r>
        <w:t xml:space="preserve">Phone: </w:t>
      </w:r>
      <w:r w:rsidR="00A779FA" w:rsidRPr="00A779FA">
        <w:t>(913) 240.9008</w:t>
      </w:r>
    </w:p>
    <w:p w14:paraId="30B2E56C" w14:textId="77777777" w:rsidR="00A779FA" w:rsidRDefault="00AF7526" w:rsidP="00A779FA">
      <w:pPr>
        <w:spacing w:before="0" w:after="0" w:line="240" w:lineRule="auto"/>
      </w:pPr>
      <w:r>
        <w:t xml:space="preserve">Website: </w:t>
      </w:r>
      <w:hyperlink r:id="rId41" w:history="1">
        <w:r w:rsidR="00A779FA" w:rsidRPr="00F656ED">
          <w:rPr>
            <w:rStyle w:val="Hyperlink"/>
          </w:rPr>
          <w:t>http://www.LPKS.org</w:t>
        </w:r>
      </w:hyperlink>
      <w:r w:rsidR="00A779FA">
        <w:t xml:space="preserve"> </w:t>
      </w:r>
    </w:p>
    <w:p w14:paraId="7232A9F4" w14:textId="08412369" w:rsidR="00A779FA" w:rsidRDefault="00AF7526" w:rsidP="00AF7526">
      <w:pPr>
        <w:pBdr>
          <w:bottom w:val="single" w:sz="6" w:space="1" w:color="auto"/>
        </w:pBdr>
        <w:spacing w:before="0" w:after="0" w:line="240" w:lineRule="auto"/>
      </w:pPr>
      <w:r>
        <w:t xml:space="preserve">Facebook: </w:t>
      </w:r>
      <w:hyperlink r:id="rId42" w:history="1">
        <w:r w:rsidR="00A779FA" w:rsidRPr="00F656ED">
          <w:rPr>
            <w:rStyle w:val="Hyperlink"/>
          </w:rPr>
          <w:t>https://www.facebook.com/pg/KansasLP/</w:t>
        </w:r>
      </w:hyperlink>
      <w:r w:rsidR="00A779FA">
        <w:t xml:space="preserve"> </w:t>
      </w:r>
    </w:p>
    <w:p w14:paraId="11E7EBEC" w14:textId="77777777" w:rsidR="00A779FA" w:rsidRDefault="00A779FA" w:rsidP="00AF7526">
      <w:pPr>
        <w:spacing w:before="0" w:after="0" w:line="240" w:lineRule="auto"/>
      </w:pPr>
    </w:p>
    <w:p w14:paraId="3D97C7B2" w14:textId="5B096155" w:rsidR="00AF7526" w:rsidRDefault="00A779FA" w:rsidP="00AF7526">
      <w:pPr>
        <w:spacing w:before="0" w:after="0" w:line="240" w:lineRule="auto"/>
      </w:pPr>
      <w:r>
        <w:t>F</w:t>
      </w:r>
      <w:r w:rsidR="00AF7526">
        <w:t>rom the Chair: Nothing submitted by the Chair for this report.</w:t>
      </w:r>
    </w:p>
    <w:p w14:paraId="38CAA2D5" w14:textId="17BD971B" w:rsidR="00261EC5" w:rsidRDefault="00AF7526" w:rsidP="008B112E">
      <w:r>
        <w:t>Requests to the LNC: No requests at this time.</w:t>
      </w:r>
    </w:p>
    <w:p w14:paraId="5869348A" w14:textId="77777777" w:rsidR="002A0D1F" w:rsidRDefault="002A0D1F" w:rsidP="002A0D1F">
      <w:r>
        <w:t>2019 Convention:</w:t>
      </w:r>
    </w:p>
    <w:p w14:paraId="7F52D8E1" w14:textId="78073A1F" w:rsidR="00CC6044" w:rsidRDefault="00CC6044" w:rsidP="00CC6044">
      <w:pPr>
        <w:spacing w:before="0" w:after="0" w:line="240" w:lineRule="auto"/>
        <w:ind w:left="360"/>
      </w:pPr>
      <w:r>
        <w:t xml:space="preserve">When: </w:t>
      </w:r>
      <w:r w:rsidR="00292FF0">
        <w:t>April 12-14 2019</w:t>
      </w:r>
    </w:p>
    <w:p w14:paraId="285732F1" w14:textId="77777777" w:rsidR="00CC6044" w:rsidRDefault="00CC6044" w:rsidP="00CC6044">
      <w:pPr>
        <w:spacing w:before="0" w:after="0" w:line="240" w:lineRule="auto"/>
        <w:ind w:left="360"/>
      </w:pPr>
      <w:r>
        <w:t>Where: TBD</w:t>
      </w:r>
    </w:p>
    <w:p w14:paraId="3449FD20" w14:textId="77777777" w:rsidR="00CC6044" w:rsidRDefault="00CC6044" w:rsidP="00CC6044">
      <w:pPr>
        <w:spacing w:before="0" w:after="0" w:line="240" w:lineRule="auto"/>
        <w:ind w:left="360"/>
      </w:pPr>
      <w:r>
        <w:t>Website: TBD</w:t>
      </w:r>
    </w:p>
    <w:p w14:paraId="15808999" w14:textId="77777777" w:rsidR="00CC6044" w:rsidRDefault="00CC6044" w:rsidP="00CC6044">
      <w:pPr>
        <w:spacing w:before="0" w:after="0" w:line="240" w:lineRule="auto"/>
        <w:ind w:left="360"/>
      </w:pPr>
      <w:r>
        <w:t>Theme: TBD</w:t>
      </w:r>
    </w:p>
    <w:p w14:paraId="7F2B654E" w14:textId="77777777" w:rsidR="00CC6044" w:rsidRDefault="00CC6044" w:rsidP="00CC6044">
      <w:pPr>
        <w:spacing w:before="0" w:after="0" w:line="240" w:lineRule="auto"/>
        <w:ind w:left="360"/>
      </w:pPr>
      <w:r>
        <w:t>Notable Speakers: TBD</w:t>
      </w:r>
    </w:p>
    <w:p w14:paraId="62D45B89" w14:textId="29960409" w:rsidR="002A0D1F" w:rsidRDefault="002A0D1F" w:rsidP="008B112E"/>
    <w:p w14:paraId="7B25A0BD" w14:textId="2450ED71" w:rsidR="002A0D1F" w:rsidRDefault="002A0D1F" w:rsidP="008B112E"/>
    <w:p w14:paraId="4FB1D4EE" w14:textId="38A49E66" w:rsidR="002A0D1F" w:rsidRDefault="002A0D1F" w:rsidP="008B112E"/>
    <w:p w14:paraId="1E5D79FC" w14:textId="716A81D3" w:rsidR="002A0D1F" w:rsidRDefault="002A0D1F" w:rsidP="008B112E"/>
    <w:p w14:paraId="1E036C1F" w14:textId="4C2AD1AC" w:rsidR="002A0D1F" w:rsidRDefault="002A0D1F" w:rsidP="008B112E"/>
    <w:p w14:paraId="21BA9C89" w14:textId="54AB21B7" w:rsidR="002A0D1F" w:rsidRDefault="002A0D1F" w:rsidP="008B112E"/>
    <w:p w14:paraId="05CDA16D" w14:textId="6DD169C9" w:rsidR="002A0D1F" w:rsidRDefault="002A0D1F" w:rsidP="008B112E"/>
    <w:p w14:paraId="15D43BFC" w14:textId="1EF97750" w:rsidR="002A0D1F" w:rsidRDefault="002A0D1F" w:rsidP="008B112E"/>
    <w:p w14:paraId="6362FA86" w14:textId="77777777" w:rsidR="0050108F" w:rsidRPr="008B112E" w:rsidRDefault="0050108F" w:rsidP="008B112E"/>
    <w:p w14:paraId="4A6E2CE4" w14:textId="0BE98E23" w:rsidR="00360333" w:rsidRDefault="00360333" w:rsidP="008B112E">
      <w:pPr>
        <w:pStyle w:val="Heading1"/>
        <w:jc w:val="both"/>
      </w:pPr>
      <w:r>
        <w:lastRenderedPageBreak/>
        <w:t>Montana</w:t>
      </w:r>
    </w:p>
    <w:p w14:paraId="28879A0B" w14:textId="77A4FD97" w:rsidR="00AF7526" w:rsidRDefault="002C1E50" w:rsidP="00AF7526">
      <w:r>
        <w:rPr>
          <w:noProof/>
        </w:rPr>
        <w:drawing>
          <wp:inline distT="0" distB="0" distL="0" distR="0" wp14:anchorId="4D8A81D0" wp14:editId="0E90B70D">
            <wp:extent cx="1426464" cy="1426464"/>
            <wp:effectExtent l="0" t="0" r="2540" b="2540"/>
            <wp:docPr id="293" name="Picture 293" descr="https://scontent-dfw5-2.xx.fbcdn.net/v/t1.0-1/p320x320/25994609_1968604003413431_5447103662286782952_n.png?_nc_cat=108&amp;oh=4c96bbdca8f6a6be0c2b70f0785803bb&amp;oe=5C61D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dfw5-2.xx.fbcdn.net/v/t1.0-1/p320x320/25994609_1968604003413431_5447103662286782952_n.png?_nc_cat=108&amp;oh=4c96bbdca8f6a6be0c2b70f0785803bb&amp;oe=5C61DBA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752D50F0" w14:textId="54361493" w:rsidR="00AF7526" w:rsidRDefault="00AF7526" w:rsidP="00AF7526">
      <w:pPr>
        <w:spacing w:before="0" w:after="0" w:line="240" w:lineRule="auto"/>
      </w:pPr>
      <w:r>
        <w:t xml:space="preserve">Chair: </w:t>
      </w:r>
      <w:r w:rsidR="002C1E50">
        <w:t>Francis Wendt</w:t>
      </w:r>
    </w:p>
    <w:p w14:paraId="66870930" w14:textId="32F60576" w:rsidR="00AF7526" w:rsidRDefault="00AF7526" w:rsidP="00AF7526">
      <w:pPr>
        <w:spacing w:before="0" w:after="0" w:line="240" w:lineRule="auto"/>
      </w:pPr>
      <w:r>
        <w:t xml:space="preserve">Email: </w:t>
      </w:r>
      <w:hyperlink r:id="rId44" w:history="1">
        <w:r w:rsidR="002A0D1F" w:rsidRPr="005374B1">
          <w:rPr>
            <w:rStyle w:val="Hyperlink"/>
          </w:rPr>
          <w:t>francis.wendt@mtlp.org</w:t>
        </w:r>
      </w:hyperlink>
      <w:r w:rsidR="002C1E50">
        <w:t xml:space="preserve"> </w:t>
      </w:r>
      <w:r>
        <w:t xml:space="preserve"> </w:t>
      </w:r>
    </w:p>
    <w:p w14:paraId="657855F8" w14:textId="5B33E78E" w:rsidR="00AF7526" w:rsidRDefault="00AF7526" w:rsidP="00AF7526">
      <w:pPr>
        <w:spacing w:before="0" w:after="0" w:line="240" w:lineRule="auto"/>
      </w:pPr>
      <w:r>
        <w:t xml:space="preserve">Phone: </w:t>
      </w:r>
      <w:r w:rsidR="002C1E50" w:rsidRPr="002C1E50">
        <w:t>(406) 404-6453</w:t>
      </w:r>
    </w:p>
    <w:p w14:paraId="5486FBA3" w14:textId="478C0891" w:rsidR="00AF7526" w:rsidRDefault="00AF7526" w:rsidP="00AF7526">
      <w:pPr>
        <w:spacing w:before="0" w:after="0" w:line="240" w:lineRule="auto"/>
      </w:pPr>
      <w:r>
        <w:t xml:space="preserve">Website: </w:t>
      </w:r>
      <w:hyperlink r:id="rId45" w:history="1">
        <w:r w:rsidR="002C1E50" w:rsidRPr="00F656ED">
          <w:rPr>
            <w:rStyle w:val="Hyperlink"/>
          </w:rPr>
          <w:t>https://www.mtlp.org/</w:t>
        </w:r>
      </w:hyperlink>
      <w:r w:rsidR="002C1E50">
        <w:t xml:space="preserve"> </w:t>
      </w:r>
    </w:p>
    <w:p w14:paraId="783AAF30" w14:textId="32EF78F9" w:rsidR="00AF7526" w:rsidRDefault="00AF7526" w:rsidP="00AF7526">
      <w:pPr>
        <w:pBdr>
          <w:bottom w:val="single" w:sz="6" w:space="1" w:color="auto"/>
        </w:pBdr>
        <w:spacing w:before="0" w:after="0" w:line="240" w:lineRule="auto"/>
      </w:pPr>
      <w:r>
        <w:t xml:space="preserve">Facebook: </w:t>
      </w:r>
      <w:hyperlink r:id="rId46" w:history="1">
        <w:r w:rsidR="002C1E50" w:rsidRPr="00F656ED">
          <w:rPr>
            <w:rStyle w:val="Hyperlink"/>
          </w:rPr>
          <w:t>https://www.facebook.com/pg/MontanaLibertarianParty/</w:t>
        </w:r>
      </w:hyperlink>
      <w:r w:rsidR="002C1E50">
        <w:t xml:space="preserve"> </w:t>
      </w:r>
    </w:p>
    <w:p w14:paraId="1EB97299" w14:textId="77777777" w:rsidR="00AF7526" w:rsidRDefault="00AF7526" w:rsidP="00AF7526">
      <w:pPr>
        <w:spacing w:before="0" w:after="0" w:line="240" w:lineRule="auto"/>
      </w:pPr>
    </w:p>
    <w:p w14:paraId="4B2643B5" w14:textId="77777777" w:rsidR="0050108F" w:rsidRDefault="00AF7526" w:rsidP="0050108F">
      <w:pPr>
        <w:spacing w:before="0" w:after="0" w:line="240" w:lineRule="auto"/>
      </w:pPr>
      <w:r>
        <w:t xml:space="preserve">From the Chair: </w:t>
      </w:r>
      <w:r w:rsidR="0050108F">
        <w:t>The State Chair encouraged a call at any time for updates but did not supply a written statement for this report. Below is a recap of some of the things we talked about:</w:t>
      </w:r>
      <w:r w:rsidR="0050108F">
        <w:t xml:space="preserve"> </w:t>
      </w:r>
    </w:p>
    <w:p w14:paraId="0CA66675" w14:textId="4AC38DDD" w:rsidR="000A7A13" w:rsidRDefault="0050108F" w:rsidP="0050108F">
      <w:pPr>
        <w:spacing w:before="0" w:after="0" w:line="240" w:lineRule="auto"/>
        <w:ind w:left="360"/>
      </w:pPr>
      <w:r>
        <w:t>There is not much to report on Montana at this time. They are continuing to focus on local expansion. I encouraged Francis to reach out to Regional peers in New Mexico and Colorado as they have the same focus. The affiliate is also gearing up for their convention where all officers are up for election.</w:t>
      </w:r>
    </w:p>
    <w:p w14:paraId="5DA31F6D" w14:textId="6FC1D35B" w:rsidR="00B86674" w:rsidRDefault="00AF7526" w:rsidP="0050108F">
      <w:r>
        <w:t>Requests to the LNC:</w:t>
      </w:r>
      <w:r w:rsidR="0050108F">
        <w:t xml:space="preserve"> No Requests at this time.</w:t>
      </w:r>
    </w:p>
    <w:p w14:paraId="647E3F20" w14:textId="77777777" w:rsidR="000A7A13" w:rsidRDefault="000A7A13" w:rsidP="000A7A13">
      <w:r>
        <w:t>2019 Convention:</w:t>
      </w:r>
    </w:p>
    <w:p w14:paraId="6663454F" w14:textId="7EB61447" w:rsidR="000A7A13" w:rsidRDefault="000A7A13" w:rsidP="000A7A13">
      <w:pPr>
        <w:spacing w:before="0" w:after="0" w:line="240" w:lineRule="auto"/>
        <w:ind w:left="360"/>
      </w:pPr>
      <w:r>
        <w:t>When: June 2019 (Exact Date TBD)</w:t>
      </w:r>
    </w:p>
    <w:p w14:paraId="0966D5C6" w14:textId="058F9085" w:rsidR="000A7A13" w:rsidRDefault="000A7A13" w:rsidP="000A7A13">
      <w:pPr>
        <w:spacing w:before="0" w:after="0" w:line="240" w:lineRule="auto"/>
        <w:ind w:left="360"/>
      </w:pPr>
      <w:r>
        <w:t>Where: TBD</w:t>
      </w:r>
    </w:p>
    <w:p w14:paraId="0D4AFEB5" w14:textId="33E97892" w:rsidR="003D788A" w:rsidRDefault="003D788A" w:rsidP="000A7A13">
      <w:pPr>
        <w:spacing w:before="0" w:after="0" w:line="240" w:lineRule="auto"/>
        <w:ind w:left="360"/>
      </w:pPr>
      <w:r>
        <w:t>Website: TBD</w:t>
      </w:r>
    </w:p>
    <w:p w14:paraId="4923B9E3" w14:textId="7EAEA709" w:rsidR="000A7A13" w:rsidRDefault="000A7A13" w:rsidP="000A7A13">
      <w:pPr>
        <w:spacing w:before="0" w:after="0" w:line="240" w:lineRule="auto"/>
        <w:ind w:left="360"/>
      </w:pPr>
      <w:r>
        <w:t>Theme: TBD</w:t>
      </w:r>
    </w:p>
    <w:p w14:paraId="1AF27AC0" w14:textId="25ECC4EF" w:rsidR="000A7A13" w:rsidRDefault="000A7A13" w:rsidP="000A7A13">
      <w:pPr>
        <w:spacing w:before="0" w:after="0" w:line="240" w:lineRule="auto"/>
        <w:ind w:left="360"/>
      </w:pPr>
      <w:r>
        <w:t>Notable Speakers: TBD</w:t>
      </w:r>
    </w:p>
    <w:p w14:paraId="074BCA70" w14:textId="06B14129" w:rsidR="000A7A13" w:rsidRDefault="000A7A13" w:rsidP="000A7A13">
      <w:pPr>
        <w:spacing w:before="0" w:after="0" w:line="240" w:lineRule="auto"/>
        <w:ind w:left="360"/>
      </w:pPr>
    </w:p>
    <w:p w14:paraId="591D64F6" w14:textId="14961071" w:rsidR="00915670" w:rsidRDefault="00915670" w:rsidP="000A7A13">
      <w:pPr>
        <w:spacing w:before="0" w:after="0" w:line="240" w:lineRule="auto"/>
        <w:ind w:left="360"/>
      </w:pPr>
    </w:p>
    <w:p w14:paraId="5C018435" w14:textId="6D59A568" w:rsidR="00915670" w:rsidRDefault="00915670" w:rsidP="000A7A13">
      <w:pPr>
        <w:spacing w:before="0" w:after="0" w:line="240" w:lineRule="auto"/>
        <w:ind w:left="360"/>
      </w:pPr>
    </w:p>
    <w:p w14:paraId="232B6B7D" w14:textId="69B11D4C" w:rsidR="00915670" w:rsidRDefault="00915670" w:rsidP="000A7A13">
      <w:pPr>
        <w:spacing w:before="0" w:after="0" w:line="240" w:lineRule="auto"/>
        <w:ind w:left="360"/>
      </w:pPr>
    </w:p>
    <w:p w14:paraId="4ABDD92E" w14:textId="515D2ED5" w:rsidR="00915670" w:rsidRDefault="00915670" w:rsidP="000A7A13">
      <w:pPr>
        <w:spacing w:before="0" w:after="0" w:line="240" w:lineRule="auto"/>
        <w:ind w:left="360"/>
      </w:pPr>
    </w:p>
    <w:p w14:paraId="7EDA901F" w14:textId="23FD7193" w:rsidR="00915670" w:rsidRDefault="00915670" w:rsidP="000A7A13">
      <w:pPr>
        <w:spacing w:before="0" w:after="0" w:line="240" w:lineRule="auto"/>
        <w:ind w:left="360"/>
      </w:pPr>
    </w:p>
    <w:p w14:paraId="4CFADCDC" w14:textId="5C003EC2" w:rsidR="00915670" w:rsidRDefault="00915670" w:rsidP="000A7A13">
      <w:pPr>
        <w:spacing w:before="0" w:after="0" w:line="240" w:lineRule="auto"/>
        <w:ind w:left="360"/>
      </w:pPr>
    </w:p>
    <w:p w14:paraId="10747517" w14:textId="528120C7" w:rsidR="00915670" w:rsidRDefault="00915670" w:rsidP="000A7A13">
      <w:pPr>
        <w:spacing w:before="0" w:after="0" w:line="240" w:lineRule="auto"/>
        <w:ind w:left="360"/>
      </w:pPr>
    </w:p>
    <w:p w14:paraId="3ED34637" w14:textId="31BBC18A" w:rsidR="00915670" w:rsidRDefault="00915670" w:rsidP="000A7A13">
      <w:pPr>
        <w:spacing w:before="0" w:after="0" w:line="240" w:lineRule="auto"/>
        <w:ind w:left="360"/>
      </w:pPr>
    </w:p>
    <w:p w14:paraId="0AFCA19B" w14:textId="1718B13F" w:rsidR="00915670" w:rsidRDefault="00915670" w:rsidP="000A7A13">
      <w:pPr>
        <w:spacing w:before="0" w:after="0" w:line="240" w:lineRule="auto"/>
        <w:ind w:left="360"/>
      </w:pPr>
    </w:p>
    <w:p w14:paraId="4943D8E6" w14:textId="7B41FD7B" w:rsidR="00915670" w:rsidRDefault="00915670" w:rsidP="00846773">
      <w:pPr>
        <w:spacing w:before="0" w:after="0" w:line="240" w:lineRule="auto"/>
      </w:pPr>
    </w:p>
    <w:p w14:paraId="038DC767" w14:textId="092810BC" w:rsidR="00360333" w:rsidRDefault="00360333" w:rsidP="008B112E">
      <w:pPr>
        <w:pStyle w:val="Heading1"/>
        <w:jc w:val="both"/>
      </w:pPr>
      <w:r>
        <w:lastRenderedPageBreak/>
        <w:t>New Mexico</w:t>
      </w:r>
    </w:p>
    <w:p w14:paraId="4A92ECD3" w14:textId="46353250" w:rsidR="00AF7526" w:rsidRDefault="00AF7526" w:rsidP="00AF7526">
      <w:r>
        <w:rPr>
          <w:noProof/>
        </w:rPr>
        <w:drawing>
          <wp:inline distT="0" distB="0" distL="0" distR="0" wp14:anchorId="1B867916" wp14:editId="373C675D">
            <wp:extent cx="1426464" cy="1014984"/>
            <wp:effectExtent l="0" t="0" r="2540" b="0"/>
            <wp:docPr id="27" name="Picture 27" descr="Image result for new mexico libert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new mexico libertaria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6464" cy="1014984"/>
                    </a:xfrm>
                    <a:prstGeom prst="rect">
                      <a:avLst/>
                    </a:prstGeom>
                    <a:noFill/>
                    <a:ln>
                      <a:noFill/>
                    </a:ln>
                  </pic:spPr>
                </pic:pic>
              </a:graphicData>
            </a:graphic>
          </wp:inline>
        </w:drawing>
      </w:r>
      <w:r>
        <w:rPr>
          <w:noProof/>
        </w:rPr>
        <w:t xml:space="preserve"> </w:t>
      </w:r>
    </w:p>
    <w:p w14:paraId="01943326" w14:textId="08695829" w:rsidR="00AF7526" w:rsidRDefault="00AF7526" w:rsidP="00AF7526">
      <w:pPr>
        <w:spacing w:before="0" w:after="0" w:line="240" w:lineRule="auto"/>
      </w:pPr>
      <w:r>
        <w:t xml:space="preserve">Chair: </w:t>
      </w:r>
      <w:r w:rsidRPr="00AF7526">
        <w:t>Chris Luchini</w:t>
      </w:r>
    </w:p>
    <w:p w14:paraId="2D7AD9C6" w14:textId="320DCFF4" w:rsidR="00AF7526" w:rsidRDefault="00AF7526" w:rsidP="00AF7526">
      <w:pPr>
        <w:spacing w:before="0" w:after="0" w:line="240" w:lineRule="auto"/>
      </w:pPr>
      <w:r>
        <w:t xml:space="preserve">Email: </w:t>
      </w:r>
      <w:hyperlink r:id="rId48" w:history="1">
        <w:r w:rsidRPr="00F656ED">
          <w:rPr>
            <w:rStyle w:val="Hyperlink"/>
          </w:rPr>
          <w:t>chair@lpnm.us</w:t>
        </w:r>
      </w:hyperlink>
      <w:r>
        <w:t xml:space="preserve"> </w:t>
      </w:r>
    </w:p>
    <w:p w14:paraId="5D0157C5" w14:textId="76E5E8AA" w:rsidR="00AF7526" w:rsidRDefault="00AF7526" w:rsidP="00AF7526">
      <w:pPr>
        <w:spacing w:before="0" w:after="0" w:line="240" w:lineRule="auto"/>
      </w:pPr>
      <w:r>
        <w:t xml:space="preserve">Phone: </w:t>
      </w:r>
      <w:r w:rsidRPr="00AF7526">
        <w:t>888-LPNM-NOW</w:t>
      </w:r>
    </w:p>
    <w:p w14:paraId="179119EA" w14:textId="60FCA3FD" w:rsidR="00AF7526" w:rsidRDefault="00AF7526" w:rsidP="00AF7526">
      <w:pPr>
        <w:spacing w:before="0" w:after="0" w:line="240" w:lineRule="auto"/>
      </w:pPr>
      <w:r>
        <w:t xml:space="preserve">Website: </w:t>
      </w:r>
      <w:hyperlink r:id="rId49" w:history="1">
        <w:r w:rsidRPr="00F656ED">
          <w:rPr>
            <w:rStyle w:val="Hyperlink"/>
          </w:rPr>
          <w:t>https://lpnm.us/</w:t>
        </w:r>
      </w:hyperlink>
      <w:r>
        <w:t xml:space="preserve">  </w:t>
      </w:r>
    </w:p>
    <w:p w14:paraId="4A27AE18" w14:textId="138E1A9E" w:rsidR="00AF7526" w:rsidRDefault="00AF7526" w:rsidP="00AF7526">
      <w:pPr>
        <w:pBdr>
          <w:bottom w:val="single" w:sz="6" w:space="1" w:color="auto"/>
        </w:pBdr>
        <w:spacing w:before="0" w:after="0" w:line="240" w:lineRule="auto"/>
      </w:pPr>
      <w:r>
        <w:t xml:space="preserve">Facebook: </w:t>
      </w:r>
      <w:hyperlink r:id="rId50" w:history="1">
        <w:r w:rsidRPr="00F656ED">
          <w:rPr>
            <w:rStyle w:val="Hyperlink"/>
          </w:rPr>
          <w:t>https://www.facebook.com/LPNewMexico/</w:t>
        </w:r>
      </w:hyperlink>
      <w:r>
        <w:t xml:space="preserve"> </w:t>
      </w:r>
    </w:p>
    <w:p w14:paraId="4711E7F3" w14:textId="512925CC" w:rsidR="00AF7526" w:rsidRDefault="00AF7526" w:rsidP="00AF7526">
      <w:pPr>
        <w:spacing w:before="0" w:after="0" w:line="240" w:lineRule="auto"/>
      </w:pPr>
      <w:r>
        <w:t xml:space="preserve">From the Chair: </w:t>
      </w:r>
      <w:r w:rsidR="0050108F">
        <w:t>The State Cha</w:t>
      </w:r>
      <w:r w:rsidR="0050108F">
        <w:t>ir encouraged a call</w:t>
      </w:r>
      <w:r w:rsidR="0050108F">
        <w:t xml:space="preserve"> for updates but did not supply a written statement for this report. Below is a recap of some of the things we talked about:</w:t>
      </w:r>
    </w:p>
    <w:p w14:paraId="329BEF9B" w14:textId="6DC3ED69" w:rsidR="0050108F" w:rsidRDefault="0050108F" w:rsidP="0050108F">
      <w:pPr>
        <w:spacing w:before="0" w:after="0" w:line="240" w:lineRule="auto"/>
        <w:ind w:left="360"/>
      </w:pPr>
      <w:r>
        <w:t>A lot of the leadership was worn down following the elections but they are shifting tactics in trying to recruit new members. They found electronic communicaitons were not yielding great results so they have begun working on developing local groups thorugh in person meetings in order to grow their numbers and it is having some success. One group improved their attendance 57% due to this approach and two new affiliates have also formed since November.</w:t>
      </w:r>
    </w:p>
    <w:p w14:paraId="1077B80E" w14:textId="12A54694" w:rsidR="0050108F" w:rsidRDefault="0050108F" w:rsidP="0050108F">
      <w:pPr>
        <w:spacing w:before="0" w:after="0" w:line="240" w:lineRule="auto"/>
        <w:ind w:left="360"/>
      </w:pPr>
    </w:p>
    <w:p w14:paraId="699145F3" w14:textId="081FD7B4" w:rsidR="0050108F" w:rsidRDefault="0050108F" w:rsidP="0050108F">
      <w:pPr>
        <w:spacing w:before="0" w:after="0" w:line="240" w:lineRule="auto"/>
        <w:ind w:left="360"/>
      </w:pPr>
      <w:r>
        <w:t>The group is working on obtaining non-profit status to assist with mailers and for other reasons.</w:t>
      </w:r>
    </w:p>
    <w:p w14:paraId="48A2BC2D" w14:textId="44FB422C" w:rsidR="0050108F" w:rsidRDefault="0050108F" w:rsidP="0050108F">
      <w:pPr>
        <w:spacing w:before="0" w:after="0" w:line="240" w:lineRule="auto"/>
        <w:ind w:left="360"/>
      </w:pPr>
    </w:p>
    <w:p w14:paraId="76266155" w14:textId="5C3C9FBB" w:rsidR="0050108F" w:rsidRDefault="0050108F" w:rsidP="0050108F">
      <w:pPr>
        <w:spacing w:before="0" w:after="0" w:line="240" w:lineRule="auto"/>
        <w:ind w:left="360"/>
      </w:pPr>
      <w:r>
        <w:t>The affiliate notes that a lot of blue-wave style bills are being introduced and is carefully monitoring their legislature for opportunities to speak out on government overreach and injustice.</w:t>
      </w:r>
    </w:p>
    <w:p w14:paraId="1CC8C012" w14:textId="602A094D" w:rsidR="0050108F" w:rsidRDefault="0050108F" w:rsidP="0050108F">
      <w:pPr>
        <w:spacing w:before="0" w:after="0" w:line="240" w:lineRule="auto"/>
        <w:ind w:left="360"/>
      </w:pPr>
    </w:p>
    <w:p w14:paraId="47B3A8BD" w14:textId="43129E5B" w:rsidR="0050108F" w:rsidRDefault="007C7C5D" w:rsidP="0050108F">
      <w:pPr>
        <w:spacing w:before="0" w:after="0" w:line="240" w:lineRule="auto"/>
        <w:ind w:left="360"/>
      </w:pPr>
      <w:r>
        <w:t>Chris recognizes that their volunteer network needs to be expanded in order to avoid some burnout and he believes, I agree, that this new approach to expansion and personalized contact will continue to yield successful results.</w:t>
      </w:r>
    </w:p>
    <w:p w14:paraId="3C51D33D" w14:textId="378F5AEE" w:rsidR="007C7C5D" w:rsidRDefault="007C7C5D" w:rsidP="0050108F">
      <w:pPr>
        <w:spacing w:before="0" w:after="0" w:line="240" w:lineRule="auto"/>
        <w:ind w:left="360"/>
      </w:pPr>
    </w:p>
    <w:p w14:paraId="11A03E18" w14:textId="06696A29" w:rsidR="007C7C5D" w:rsidRDefault="007C7C5D" w:rsidP="0050108F">
      <w:pPr>
        <w:spacing w:before="0" w:after="0" w:line="240" w:lineRule="auto"/>
        <w:ind w:left="360"/>
      </w:pPr>
      <w:r>
        <w:t>The affiliates is hoping to run 10-15 candidates in local elections for 2019 and already believes that two of those campaigns stand a strong chance.</w:t>
      </w:r>
    </w:p>
    <w:p w14:paraId="6116AC8D" w14:textId="41454918" w:rsidR="008B112E" w:rsidRDefault="00AF7526" w:rsidP="008B112E">
      <w:r>
        <w:t>Requests to the LNC: No requests at this time.</w:t>
      </w:r>
    </w:p>
    <w:p w14:paraId="36FD3CDA" w14:textId="77777777" w:rsidR="007C7C5D" w:rsidRDefault="007C7C5D" w:rsidP="003D788A"/>
    <w:p w14:paraId="500AEF81" w14:textId="77777777" w:rsidR="007C7C5D" w:rsidRDefault="007C7C5D" w:rsidP="003D788A"/>
    <w:p w14:paraId="278DBD43" w14:textId="77777777" w:rsidR="007C7C5D" w:rsidRDefault="007C7C5D" w:rsidP="003D788A"/>
    <w:p w14:paraId="55DB6DF5" w14:textId="77777777" w:rsidR="007C7C5D" w:rsidRDefault="007C7C5D" w:rsidP="003D788A"/>
    <w:p w14:paraId="4B612FD1" w14:textId="77777777" w:rsidR="007C7C5D" w:rsidRDefault="007C7C5D" w:rsidP="003D788A"/>
    <w:p w14:paraId="3726CBC9" w14:textId="617472B3" w:rsidR="003D788A" w:rsidRDefault="003D788A" w:rsidP="003D788A">
      <w:r>
        <w:lastRenderedPageBreak/>
        <w:t>2019 Convention:</w:t>
      </w:r>
    </w:p>
    <w:p w14:paraId="6664AB6B" w14:textId="3C698B97" w:rsidR="003D788A" w:rsidRDefault="003D788A" w:rsidP="003D788A">
      <w:pPr>
        <w:spacing w:before="0" w:after="0" w:line="240" w:lineRule="auto"/>
        <w:ind w:left="360"/>
      </w:pPr>
      <w:r>
        <w:t xml:space="preserve">When: March </w:t>
      </w:r>
      <w:r w:rsidR="007C7C5D">
        <w:t>22-</w:t>
      </w:r>
      <w:r>
        <w:t xml:space="preserve">23, 2019 </w:t>
      </w:r>
    </w:p>
    <w:p w14:paraId="3F111A10" w14:textId="0E411D65" w:rsidR="003D788A" w:rsidRDefault="003D788A" w:rsidP="007C7C5D">
      <w:pPr>
        <w:spacing w:before="0" w:after="0" w:line="240" w:lineRule="auto"/>
        <w:ind w:left="720" w:hanging="360"/>
      </w:pPr>
      <w:r>
        <w:t xml:space="preserve">Where: </w:t>
      </w:r>
      <w:r w:rsidR="007C7C5D">
        <w:t xml:space="preserve">UNM School of Law, </w:t>
      </w:r>
      <w:r w:rsidR="007C7C5D">
        <w:t>1117 Stanford NE MSC11 6070, 1 University of New Mexico</w:t>
      </w:r>
      <w:r w:rsidR="007C7C5D">
        <w:t xml:space="preserve">, </w:t>
      </w:r>
      <w:r w:rsidR="007C7C5D">
        <w:t>Room 2401</w:t>
      </w:r>
      <w:r w:rsidR="007C7C5D">
        <w:t xml:space="preserve">, </w:t>
      </w:r>
      <w:r w:rsidR="007C7C5D">
        <w:t>Albuquerque, NM 87131-0001</w:t>
      </w:r>
    </w:p>
    <w:p w14:paraId="0E21AAC3" w14:textId="729ECCA8" w:rsidR="003D788A" w:rsidRDefault="003D788A" w:rsidP="003D788A">
      <w:pPr>
        <w:spacing w:before="0" w:after="0" w:line="240" w:lineRule="auto"/>
        <w:ind w:left="360"/>
      </w:pPr>
      <w:r>
        <w:t xml:space="preserve">Website: </w:t>
      </w:r>
      <w:hyperlink r:id="rId51" w:history="1">
        <w:r w:rsidRPr="005374B1">
          <w:rPr>
            <w:rStyle w:val="Hyperlink"/>
          </w:rPr>
          <w:t>https://lpnm.us/2019-c</w:t>
        </w:r>
        <w:r w:rsidRPr="005374B1">
          <w:rPr>
            <w:rStyle w:val="Hyperlink"/>
          </w:rPr>
          <w:t>o</w:t>
        </w:r>
        <w:r w:rsidRPr="005374B1">
          <w:rPr>
            <w:rStyle w:val="Hyperlink"/>
          </w:rPr>
          <w:t>nvention/</w:t>
        </w:r>
      </w:hyperlink>
      <w:r>
        <w:t xml:space="preserve"> </w:t>
      </w:r>
    </w:p>
    <w:p w14:paraId="7BBC460D" w14:textId="1AFC9935" w:rsidR="003D788A" w:rsidRDefault="007C7C5D" w:rsidP="003D788A">
      <w:pPr>
        <w:spacing w:before="0" w:after="0" w:line="240" w:lineRule="auto"/>
        <w:ind w:left="360"/>
      </w:pPr>
      <w:r>
        <w:t>Notable Speakers: Jeff Hewitt, Elected Official, California</w:t>
      </w:r>
    </w:p>
    <w:p w14:paraId="3AE5B18F" w14:textId="77777777" w:rsidR="003D788A" w:rsidRDefault="003D788A" w:rsidP="003D788A">
      <w:pPr>
        <w:spacing w:before="0" w:after="0" w:line="240" w:lineRule="auto"/>
        <w:ind w:left="360"/>
      </w:pPr>
    </w:p>
    <w:p w14:paraId="18D98E0C" w14:textId="77777777" w:rsidR="003D788A" w:rsidRPr="00D528D9" w:rsidRDefault="003D788A" w:rsidP="003D788A">
      <w:pPr>
        <w:spacing w:before="0" w:after="0" w:line="240" w:lineRule="auto"/>
        <w:ind w:left="360"/>
        <w:rPr>
          <w:b/>
        </w:rPr>
      </w:pPr>
      <w:r>
        <w:rPr>
          <w:b/>
        </w:rPr>
        <w:t>The Region 1 Representative has made plans to attend this convention in 2019.</w:t>
      </w:r>
    </w:p>
    <w:p w14:paraId="1A11F4A3" w14:textId="67AC3DCF" w:rsidR="00915670" w:rsidRDefault="00915670" w:rsidP="008B112E"/>
    <w:p w14:paraId="55CC2137" w14:textId="6F39427E" w:rsidR="00846773" w:rsidRDefault="00846773" w:rsidP="008B112E"/>
    <w:p w14:paraId="02B8D370" w14:textId="45AF1E57" w:rsidR="007C7C5D" w:rsidRDefault="007C7C5D" w:rsidP="008B112E"/>
    <w:p w14:paraId="6A2BB822" w14:textId="365FB221" w:rsidR="007C7C5D" w:rsidRDefault="007C7C5D" w:rsidP="008B112E"/>
    <w:p w14:paraId="10416858" w14:textId="19904EED" w:rsidR="007C7C5D" w:rsidRDefault="007C7C5D" w:rsidP="008B112E"/>
    <w:p w14:paraId="50309BF5" w14:textId="64293F56" w:rsidR="007C7C5D" w:rsidRDefault="007C7C5D" w:rsidP="008B112E"/>
    <w:p w14:paraId="1D6FC459" w14:textId="6A544FED" w:rsidR="007C7C5D" w:rsidRDefault="007C7C5D" w:rsidP="008B112E"/>
    <w:p w14:paraId="3F8B15A8" w14:textId="5C7D899F" w:rsidR="007C7C5D" w:rsidRDefault="007C7C5D" w:rsidP="008B112E"/>
    <w:p w14:paraId="57159345" w14:textId="75241F9E" w:rsidR="007C7C5D" w:rsidRDefault="007C7C5D" w:rsidP="008B112E"/>
    <w:p w14:paraId="05DDDC60" w14:textId="60F00751" w:rsidR="007C7C5D" w:rsidRDefault="007C7C5D" w:rsidP="008B112E"/>
    <w:p w14:paraId="73559FA4" w14:textId="1303FDD6" w:rsidR="007C7C5D" w:rsidRDefault="007C7C5D" w:rsidP="008B112E"/>
    <w:p w14:paraId="1B2DB231" w14:textId="5798D495" w:rsidR="007C7C5D" w:rsidRDefault="007C7C5D" w:rsidP="008B112E"/>
    <w:p w14:paraId="1D202BC0" w14:textId="465227D6" w:rsidR="007C7C5D" w:rsidRDefault="007C7C5D" w:rsidP="008B112E"/>
    <w:p w14:paraId="58CF1BD3" w14:textId="2A321DC7" w:rsidR="007C7C5D" w:rsidRDefault="007C7C5D" w:rsidP="008B112E"/>
    <w:p w14:paraId="5FAD2133" w14:textId="34142499" w:rsidR="007C7C5D" w:rsidRDefault="007C7C5D" w:rsidP="008B112E"/>
    <w:p w14:paraId="03CCD249" w14:textId="65F8B03C" w:rsidR="007C7C5D" w:rsidRDefault="007C7C5D" w:rsidP="008B112E"/>
    <w:p w14:paraId="108DC7F0" w14:textId="0F8161B2" w:rsidR="007C7C5D" w:rsidRDefault="007C7C5D" w:rsidP="008B112E"/>
    <w:p w14:paraId="718D9438" w14:textId="1681D8FC" w:rsidR="007C7C5D" w:rsidRDefault="007C7C5D" w:rsidP="008B112E"/>
    <w:p w14:paraId="0E6DF193" w14:textId="662BF628" w:rsidR="007C7C5D" w:rsidRDefault="007C7C5D" w:rsidP="008B112E"/>
    <w:p w14:paraId="3F8F47FB" w14:textId="77777777" w:rsidR="007C7C5D" w:rsidRPr="008B112E" w:rsidRDefault="007C7C5D" w:rsidP="008B112E"/>
    <w:p w14:paraId="04241577" w14:textId="1DF1E99A" w:rsidR="00360333" w:rsidRDefault="00360333" w:rsidP="008B112E">
      <w:pPr>
        <w:pStyle w:val="Heading1"/>
        <w:jc w:val="both"/>
      </w:pPr>
      <w:r>
        <w:lastRenderedPageBreak/>
        <w:t>Oregon</w:t>
      </w:r>
    </w:p>
    <w:p w14:paraId="0AAC2110" w14:textId="32EF6EB2" w:rsidR="002B6FC5" w:rsidRDefault="002B6FC5" w:rsidP="002B6FC5">
      <w:r>
        <w:rPr>
          <w:noProof/>
        </w:rPr>
        <w:drawing>
          <wp:inline distT="0" distB="0" distL="0" distR="0" wp14:anchorId="27F4C1A5" wp14:editId="43D04DE2">
            <wp:extent cx="1426464" cy="1426464"/>
            <wp:effectExtent l="0" t="0" r="2540" b="2540"/>
            <wp:docPr id="19" name="Picture 19" descr="https://scontent-dfw5-2.xx.fbcdn.net/v/t1.0-1/37829719_2118395431536060_2020640142624030720_n.png?_nc_cat=105&amp;oh=f3126e227392701113a9e9a920870831&amp;oe=5C61A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dfw5-2.xx.fbcdn.net/v/t1.0-1/37829719_2118395431536060_2020640142624030720_n.png?_nc_cat=105&amp;oh=f3126e227392701113a9e9a920870831&amp;oe=5C61A7B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Pr>
          <w:noProof/>
        </w:rPr>
        <w:t xml:space="preserve"> </w:t>
      </w:r>
    </w:p>
    <w:p w14:paraId="087D1E3C" w14:textId="27DDC5E7" w:rsidR="002B6FC5" w:rsidRDefault="002B6FC5" w:rsidP="002B6FC5">
      <w:pPr>
        <w:spacing w:before="0" w:after="0" w:line="240" w:lineRule="auto"/>
      </w:pPr>
      <w:r>
        <w:t xml:space="preserve">Chair: </w:t>
      </w:r>
      <w:r w:rsidRPr="002B6FC5">
        <w:t>Kyle Markley</w:t>
      </w:r>
    </w:p>
    <w:p w14:paraId="42FD98D9" w14:textId="4B4F3A1C" w:rsidR="002B6FC5" w:rsidRDefault="002B6FC5" w:rsidP="002B6FC5">
      <w:pPr>
        <w:spacing w:before="0" w:after="0" w:line="240" w:lineRule="auto"/>
      </w:pPr>
      <w:r>
        <w:t xml:space="preserve">Email: </w:t>
      </w:r>
      <w:hyperlink r:id="rId53" w:history="1">
        <w:r w:rsidRPr="00F656ED">
          <w:rPr>
            <w:rStyle w:val="Hyperlink"/>
          </w:rPr>
          <w:t>chair@lporegon.org</w:t>
        </w:r>
      </w:hyperlink>
      <w:r>
        <w:t xml:space="preserve">  </w:t>
      </w:r>
    </w:p>
    <w:p w14:paraId="15DD8763" w14:textId="372DF090" w:rsidR="002B6FC5" w:rsidRDefault="002B6FC5" w:rsidP="002B6FC5">
      <w:pPr>
        <w:spacing w:before="0" w:after="0" w:line="240" w:lineRule="auto"/>
      </w:pPr>
      <w:r>
        <w:t xml:space="preserve">Phone: </w:t>
      </w:r>
      <w:r w:rsidRPr="002B6FC5">
        <w:t>(971) 266-0028</w:t>
      </w:r>
    </w:p>
    <w:p w14:paraId="7E7CA3ED" w14:textId="4256843E" w:rsidR="002B6FC5" w:rsidRPr="00846773" w:rsidRDefault="002B6FC5" w:rsidP="002B6FC5">
      <w:pPr>
        <w:spacing w:before="0" w:after="0" w:line="240" w:lineRule="auto"/>
        <w:rPr>
          <w:rStyle w:val="Hyperlink"/>
        </w:rPr>
      </w:pPr>
      <w:r>
        <w:t xml:space="preserve">Website: </w:t>
      </w:r>
      <w:r w:rsidR="00846773">
        <w:rPr>
          <w:color w:val="002060"/>
        </w:rPr>
        <w:fldChar w:fldCharType="begin"/>
      </w:r>
      <w:r w:rsidR="00846773">
        <w:rPr>
          <w:color w:val="002060"/>
        </w:rPr>
        <w:instrText xml:space="preserve"> HYPERLINK "https://lporegon.org/" </w:instrText>
      </w:r>
      <w:r w:rsidR="00846773">
        <w:rPr>
          <w:color w:val="002060"/>
        </w:rPr>
        <w:fldChar w:fldCharType="separate"/>
      </w:r>
      <w:r w:rsidRPr="00846773">
        <w:rPr>
          <w:rStyle w:val="Hyperlink"/>
        </w:rPr>
        <w:t xml:space="preserve">https://lporegon.org/ </w:t>
      </w:r>
    </w:p>
    <w:p w14:paraId="70AD3E35" w14:textId="0E65B2BC" w:rsidR="00AF7526" w:rsidRDefault="00846773" w:rsidP="00AF7526">
      <w:pPr>
        <w:pBdr>
          <w:bottom w:val="single" w:sz="6" w:space="1" w:color="auto"/>
        </w:pBdr>
        <w:spacing w:before="0" w:after="0" w:line="240" w:lineRule="auto"/>
      </w:pPr>
      <w:r>
        <w:rPr>
          <w:color w:val="002060"/>
        </w:rPr>
        <w:fldChar w:fldCharType="end"/>
      </w:r>
      <w:r w:rsidR="002B6FC5">
        <w:t xml:space="preserve">Facebook: </w:t>
      </w:r>
      <w:hyperlink r:id="rId54" w:history="1">
        <w:r w:rsidR="002B6FC5" w:rsidRPr="00F656ED">
          <w:rPr>
            <w:rStyle w:val="Hyperlink"/>
          </w:rPr>
          <w:t>https://www.facebook.com/pg/LibertarianPartyOfOregon/</w:t>
        </w:r>
      </w:hyperlink>
      <w:r w:rsidR="002B6FC5">
        <w:t xml:space="preserve">  </w:t>
      </w:r>
    </w:p>
    <w:p w14:paraId="184F7B5F" w14:textId="77777777" w:rsidR="00AF7526" w:rsidRDefault="00AF7526" w:rsidP="00AF7526">
      <w:pPr>
        <w:spacing w:before="0" w:after="0" w:line="240" w:lineRule="auto"/>
      </w:pPr>
    </w:p>
    <w:p w14:paraId="21102B83" w14:textId="77777777" w:rsidR="000A4509" w:rsidRDefault="002B6FC5" w:rsidP="00261EC5">
      <w:pPr>
        <w:spacing w:before="0" w:after="0" w:line="240" w:lineRule="auto"/>
      </w:pPr>
      <w:r>
        <w:t xml:space="preserve">From the Chair: </w:t>
      </w:r>
    </w:p>
    <w:p w14:paraId="3CA3BF54" w14:textId="65F91E66" w:rsidR="00261EC5" w:rsidRDefault="000A06A2" w:rsidP="000A4509">
      <w:pPr>
        <w:spacing w:before="0" w:after="0" w:line="240" w:lineRule="auto"/>
        <w:ind w:left="360"/>
      </w:pPr>
      <w:r>
        <w:t>“</w:t>
      </w:r>
      <w:r w:rsidRPr="000A06A2">
        <w:t>Oregon had adopted a policy regarding county-level affiliates, which had been on our long-term to-do list for many years, but only recently got traction.  This enables a number of members around the state to begin the process of creating county affiliate organizations.  We have also determined a time and place for our convention, June 1st in Wilsonville.</w:t>
      </w:r>
      <w:r>
        <w:t>”</w:t>
      </w:r>
    </w:p>
    <w:p w14:paraId="649B8273" w14:textId="75A9CC30" w:rsidR="008B112E" w:rsidRDefault="002B6FC5" w:rsidP="00261EC5">
      <w:r>
        <w:t>Requests to the LNC: No requests at this time.</w:t>
      </w:r>
    </w:p>
    <w:p w14:paraId="67F818C2" w14:textId="77777777" w:rsidR="00915670" w:rsidRDefault="00915670" w:rsidP="00915670">
      <w:r>
        <w:t>2019 Convention:</w:t>
      </w:r>
    </w:p>
    <w:p w14:paraId="45087B88" w14:textId="37F198AE" w:rsidR="000A06A2" w:rsidRDefault="000A06A2" w:rsidP="000A06A2">
      <w:pPr>
        <w:spacing w:before="0" w:after="0" w:line="240" w:lineRule="auto"/>
        <w:ind w:left="360"/>
      </w:pPr>
      <w:r>
        <w:t xml:space="preserve">When: June 1, 2019 </w:t>
      </w:r>
    </w:p>
    <w:p w14:paraId="7177F914" w14:textId="33136640" w:rsidR="000A06A2" w:rsidRDefault="000A06A2" w:rsidP="000A06A2">
      <w:pPr>
        <w:spacing w:before="0" w:after="0" w:line="240" w:lineRule="auto"/>
        <w:ind w:left="360"/>
      </w:pPr>
      <w:r>
        <w:t>Where: Wilsonville, OR (Exact Location TBD)</w:t>
      </w:r>
    </w:p>
    <w:p w14:paraId="229B6AF4" w14:textId="3517A2FF" w:rsidR="000A06A2" w:rsidRDefault="000A06A2" w:rsidP="000A06A2">
      <w:pPr>
        <w:spacing w:before="0" w:after="0" w:line="240" w:lineRule="auto"/>
        <w:ind w:left="360"/>
      </w:pPr>
      <w:r>
        <w:t>Website: TBD</w:t>
      </w:r>
    </w:p>
    <w:p w14:paraId="3F62E1B1" w14:textId="77777777" w:rsidR="000A06A2" w:rsidRDefault="000A06A2" w:rsidP="000A06A2">
      <w:pPr>
        <w:spacing w:before="0" w:after="0" w:line="240" w:lineRule="auto"/>
        <w:ind w:left="360"/>
      </w:pPr>
      <w:r>
        <w:t>Theme: TBD</w:t>
      </w:r>
    </w:p>
    <w:p w14:paraId="4F790EFA" w14:textId="77777777" w:rsidR="000A06A2" w:rsidRDefault="000A06A2" w:rsidP="000A06A2">
      <w:pPr>
        <w:spacing w:before="0" w:after="0" w:line="240" w:lineRule="auto"/>
        <w:ind w:left="360"/>
      </w:pPr>
      <w:r>
        <w:t>Notable Speakers: TBD</w:t>
      </w:r>
    </w:p>
    <w:p w14:paraId="3053170E" w14:textId="6C68033D" w:rsidR="00D81460" w:rsidRDefault="00D81460" w:rsidP="00261EC5"/>
    <w:p w14:paraId="6D513B96" w14:textId="573CDB44" w:rsidR="00D81460" w:rsidRDefault="00D81460" w:rsidP="00261EC5"/>
    <w:p w14:paraId="54B49C50" w14:textId="69E6A8F6" w:rsidR="00D81460" w:rsidRDefault="00D81460" w:rsidP="00261EC5"/>
    <w:p w14:paraId="50ECD35D" w14:textId="12BCC3B4" w:rsidR="00D81460" w:rsidRDefault="00D81460" w:rsidP="00261EC5"/>
    <w:p w14:paraId="6EAC8D9B" w14:textId="4C6207DC" w:rsidR="00D81460" w:rsidRDefault="00D81460" w:rsidP="00261EC5"/>
    <w:p w14:paraId="67D4618E" w14:textId="4CBE614F" w:rsidR="00D81460" w:rsidRDefault="00D81460" w:rsidP="00261EC5"/>
    <w:p w14:paraId="3EA80391" w14:textId="77777777" w:rsidR="00D81460" w:rsidRPr="008B112E" w:rsidRDefault="00D81460" w:rsidP="00261EC5"/>
    <w:p w14:paraId="0432EF13" w14:textId="5F6EA81F" w:rsidR="00360333" w:rsidRDefault="00360333" w:rsidP="008B112E">
      <w:pPr>
        <w:pStyle w:val="Heading1"/>
        <w:jc w:val="both"/>
      </w:pPr>
      <w:r>
        <w:lastRenderedPageBreak/>
        <w:t>Utah</w:t>
      </w:r>
    </w:p>
    <w:p w14:paraId="65716652" w14:textId="369CB22B" w:rsidR="0008388A" w:rsidRDefault="002B6FC5" w:rsidP="0008388A">
      <w:r>
        <w:rPr>
          <w:noProof/>
        </w:rPr>
        <w:t xml:space="preserve"> </w:t>
      </w:r>
      <w:r w:rsidR="00A76E93">
        <w:rPr>
          <w:noProof/>
        </w:rPr>
        <w:drawing>
          <wp:inline distT="0" distB="0" distL="0" distR="0" wp14:anchorId="0CFAF93C" wp14:editId="4B8FCD04">
            <wp:extent cx="1426464" cy="1426464"/>
            <wp:effectExtent l="0" t="0" r="2540" b="2540"/>
            <wp:docPr id="1" name="Picture 1"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utomatic alt text availab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p>
    <w:p w14:paraId="4A6F41D0" w14:textId="02571435" w:rsidR="0008388A" w:rsidRDefault="0008388A" w:rsidP="0008388A">
      <w:pPr>
        <w:spacing w:before="0" w:after="0" w:line="240" w:lineRule="auto"/>
      </w:pPr>
      <w:r>
        <w:t>Chair: Joseph Buchman</w:t>
      </w:r>
    </w:p>
    <w:p w14:paraId="4B72B9B9" w14:textId="77777777" w:rsidR="002B6FC5" w:rsidRDefault="0008388A" w:rsidP="0008388A">
      <w:pPr>
        <w:spacing w:before="0" w:after="0" w:line="240" w:lineRule="auto"/>
      </w:pPr>
      <w:r>
        <w:t xml:space="preserve">Email: </w:t>
      </w:r>
      <w:hyperlink r:id="rId56" w:history="1">
        <w:r w:rsidR="002B6FC5" w:rsidRPr="00F656ED">
          <w:rPr>
            <w:rStyle w:val="Hyperlink"/>
          </w:rPr>
          <w:t>chair@libertarianutah.org</w:t>
        </w:r>
      </w:hyperlink>
      <w:r w:rsidR="002B6FC5">
        <w:t xml:space="preserve"> </w:t>
      </w:r>
    </w:p>
    <w:p w14:paraId="164EB9AC" w14:textId="59E7FAD5" w:rsidR="0008388A" w:rsidRDefault="0008388A" w:rsidP="0008388A">
      <w:pPr>
        <w:spacing w:before="0" w:after="0" w:line="240" w:lineRule="auto"/>
      </w:pPr>
      <w:r>
        <w:t xml:space="preserve">Phone: </w:t>
      </w:r>
      <w:r w:rsidR="002B6FC5" w:rsidRPr="002B6FC5">
        <w:t>801-742-1163</w:t>
      </w:r>
    </w:p>
    <w:p w14:paraId="4E62D91E" w14:textId="77777777" w:rsidR="0008388A" w:rsidRDefault="0008388A" w:rsidP="0008388A">
      <w:pPr>
        <w:spacing w:before="0" w:after="0" w:line="240" w:lineRule="auto"/>
      </w:pPr>
      <w:r>
        <w:t xml:space="preserve">Website: </w:t>
      </w:r>
      <w:hyperlink r:id="rId57" w:history="1">
        <w:r w:rsidRPr="00F656ED">
          <w:rPr>
            <w:rStyle w:val="Hyperlink"/>
          </w:rPr>
          <w:t>http://www.libertarianutah.org/</w:t>
        </w:r>
      </w:hyperlink>
      <w:r>
        <w:t xml:space="preserve"> </w:t>
      </w:r>
    </w:p>
    <w:p w14:paraId="5FED67A4" w14:textId="77777777" w:rsidR="00AF7526" w:rsidRDefault="0008388A" w:rsidP="00AF7526">
      <w:pPr>
        <w:pBdr>
          <w:bottom w:val="single" w:sz="6" w:space="1" w:color="auto"/>
        </w:pBdr>
        <w:spacing w:before="0" w:after="0" w:line="240" w:lineRule="auto"/>
      </w:pPr>
      <w:r>
        <w:t xml:space="preserve">Facebook: </w:t>
      </w:r>
      <w:hyperlink r:id="rId58" w:history="1">
        <w:r w:rsidRPr="00F656ED">
          <w:rPr>
            <w:rStyle w:val="Hyperlink"/>
          </w:rPr>
          <w:t>https://www.facebook.com/lputah/</w:t>
        </w:r>
      </w:hyperlink>
      <w:r>
        <w:t xml:space="preserve"> </w:t>
      </w:r>
    </w:p>
    <w:p w14:paraId="4FB7A316" w14:textId="77777777" w:rsidR="00AF7526" w:rsidRDefault="00AF7526" w:rsidP="00AF7526">
      <w:pPr>
        <w:spacing w:before="0" w:after="0" w:line="240" w:lineRule="auto"/>
      </w:pPr>
    </w:p>
    <w:p w14:paraId="0AE8A71A" w14:textId="5DDFDF60" w:rsidR="00465F3E" w:rsidRDefault="00465F3E" w:rsidP="00D81460">
      <w:pPr>
        <w:spacing w:before="0" w:after="0" w:line="240" w:lineRule="auto"/>
      </w:pPr>
      <w:r>
        <w:t xml:space="preserve">From Utah </w:t>
      </w:r>
      <w:r w:rsidR="007C7C5D">
        <w:t>State Chair</w:t>
      </w:r>
      <w:r w:rsidR="0008388A">
        <w:t>:</w:t>
      </w:r>
      <w:r w:rsidR="007C7C5D">
        <w:t xml:space="preserve"> </w:t>
      </w:r>
      <w:r w:rsidR="007C7C5D">
        <w:t xml:space="preserve">The State Chair </w:t>
      </w:r>
      <w:r w:rsidR="007C7C5D">
        <w:t>chatted with me briefly on social media</w:t>
      </w:r>
      <w:r w:rsidR="007C7C5D">
        <w:t xml:space="preserve"> but did not supply a written statement for this report. Below is a recap of some of the things we talked about:</w:t>
      </w:r>
      <w:r w:rsidR="0008388A">
        <w:t xml:space="preserve"> </w:t>
      </w:r>
    </w:p>
    <w:p w14:paraId="48FC0CF7" w14:textId="29D20281" w:rsidR="00A86F63" w:rsidRDefault="007C7C5D" w:rsidP="00465F3E">
      <w:pPr>
        <w:spacing w:before="0" w:after="0" w:line="240" w:lineRule="auto"/>
        <w:ind w:left="360"/>
      </w:pPr>
      <w:r>
        <w:t>Utah is primarily focused on getting their convention planned. There will be officer elections</w:t>
      </w:r>
      <w:r w:rsidR="00AF0F95">
        <w:t xml:space="preserve"> at that time. There are not any other projects or things to note at this time.</w:t>
      </w:r>
    </w:p>
    <w:p w14:paraId="445DAF7D" w14:textId="6B10E230" w:rsidR="00261EC5" w:rsidRDefault="0008388A" w:rsidP="008B112E">
      <w:r>
        <w:t>Requests to the LNC: No requests at this time.</w:t>
      </w:r>
    </w:p>
    <w:p w14:paraId="2BF2F0EF" w14:textId="77777777" w:rsidR="00D81460" w:rsidRDefault="00D81460" w:rsidP="00D81460">
      <w:r>
        <w:t>2019 Convention:</w:t>
      </w:r>
    </w:p>
    <w:p w14:paraId="2211DB44" w14:textId="6982F6D9" w:rsidR="00D81460" w:rsidRDefault="00D81460" w:rsidP="00D81460">
      <w:pPr>
        <w:spacing w:before="0" w:after="0" w:line="240" w:lineRule="auto"/>
        <w:ind w:left="360"/>
      </w:pPr>
      <w:r>
        <w:t xml:space="preserve">When: </w:t>
      </w:r>
      <w:r w:rsidR="00857020">
        <w:t>April</w:t>
      </w:r>
      <w:r>
        <w:t xml:space="preserve"> </w:t>
      </w:r>
      <w:r w:rsidR="00AF0F95">
        <w:t>20,</w:t>
      </w:r>
      <w:r>
        <w:t xml:space="preserve">2019 </w:t>
      </w:r>
    </w:p>
    <w:p w14:paraId="22157C66" w14:textId="1426EB4C" w:rsidR="00D81460" w:rsidRDefault="00D81460" w:rsidP="00AF0F95">
      <w:pPr>
        <w:spacing w:before="0" w:after="0" w:line="240" w:lineRule="auto"/>
        <w:ind w:left="360"/>
      </w:pPr>
      <w:r>
        <w:t xml:space="preserve">Where: </w:t>
      </w:r>
      <w:r w:rsidR="00AF0F95">
        <w:t xml:space="preserve">Bingham Canyon Lions Club, 320 Hillcrest Street, </w:t>
      </w:r>
      <w:r w:rsidR="00AF0F95">
        <w:t>Copperton, UT 84006</w:t>
      </w:r>
    </w:p>
    <w:p w14:paraId="2D520D7A" w14:textId="61AEDE81" w:rsidR="00D81460" w:rsidRDefault="00D81460" w:rsidP="00AF0F95">
      <w:pPr>
        <w:spacing w:before="0" w:after="0" w:line="240" w:lineRule="auto"/>
        <w:ind w:left="720" w:hanging="360"/>
      </w:pPr>
      <w:r>
        <w:t xml:space="preserve">Website: </w:t>
      </w:r>
      <w:hyperlink r:id="rId59" w:history="1">
        <w:r w:rsidR="00AF0F95" w:rsidRPr="00FE36C4">
          <w:rPr>
            <w:rStyle w:val="Hyperlink"/>
          </w:rPr>
          <w:t>https://www.eventbrite.com/e/utah-libertarian-party-2019-convention-tickets-54567262150</w:t>
        </w:r>
      </w:hyperlink>
      <w:r w:rsidR="00AF0F95">
        <w:t xml:space="preserve"> </w:t>
      </w:r>
    </w:p>
    <w:p w14:paraId="3CDDCFD6" w14:textId="3CC11608" w:rsidR="00846773" w:rsidRDefault="00846773" w:rsidP="008B112E"/>
    <w:p w14:paraId="56771216" w14:textId="068C358E" w:rsidR="00846773" w:rsidRDefault="00846773" w:rsidP="008B112E"/>
    <w:p w14:paraId="4BEF3ACA" w14:textId="301002AF" w:rsidR="00846773" w:rsidRDefault="00846773" w:rsidP="008B112E"/>
    <w:p w14:paraId="7143C086" w14:textId="24AFE945" w:rsidR="00846773" w:rsidRDefault="00846773" w:rsidP="008B112E"/>
    <w:p w14:paraId="0B94BDDB" w14:textId="38B1262B" w:rsidR="00857020" w:rsidRDefault="00857020" w:rsidP="008B112E"/>
    <w:p w14:paraId="7F12163C" w14:textId="3D1FE7C7" w:rsidR="00857020" w:rsidRDefault="00857020" w:rsidP="008B112E"/>
    <w:p w14:paraId="6D77D261" w14:textId="0DBF0233" w:rsidR="00857020" w:rsidRDefault="00857020" w:rsidP="008B112E"/>
    <w:p w14:paraId="73C42242" w14:textId="77777777" w:rsidR="00AF0F95" w:rsidRPr="008B112E" w:rsidRDefault="00AF0F95" w:rsidP="008B112E"/>
    <w:p w14:paraId="1E76427F" w14:textId="1C9D067F" w:rsidR="00360333" w:rsidRDefault="00360333" w:rsidP="008B112E">
      <w:pPr>
        <w:pStyle w:val="Heading1"/>
        <w:jc w:val="both"/>
      </w:pPr>
      <w:r>
        <w:lastRenderedPageBreak/>
        <w:t>Washington</w:t>
      </w:r>
    </w:p>
    <w:p w14:paraId="7C4B935C" w14:textId="6CC1516C" w:rsidR="008B112E" w:rsidRDefault="00C83A7D" w:rsidP="008B112E">
      <w:r>
        <w:rPr>
          <w:noProof/>
        </w:rPr>
        <w:drawing>
          <wp:inline distT="0" distB="0" distL="0" distR="0" wp14:anchorId="74BC7474" wp14:editId="0CE47506">
            <wp:extent cx="1426464" cy="1426464"/>
            <wp:effectExtent l="0" t="0" r="2540" b="2540"/>
            <wp:docPr id="15" name="Picture 15" descr="https://scontent-atl3-1.xx.fbcdn.net/v/t1.0-1/p320x320/36663521_1790461297688462_6997883038206001152_n.png?_nc_cat=104&amp;oh=7c35d16bc89f5d480eab4a18ddd2341c&amp;oe=5C1AA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atl3-1.xx.fbcdn.net/v/t1.0-1/p320x320/36663521_1790461297688462_6997883038206001152_n.png?_nc_cat=104&amp;oh=7c35d16bc89f5d480eab4a18ddd2341c&amp;oe=5C1AAE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p>
    <w:p w14:paraId="09EE0973" w14:textId="72F8DC45" w:rsidR="00C83A7D" w:rsidRDefault="008B112E" w:rsidP="008B112E">
      <w:pPr>
        <w:spacing w:before="0" w:after="0" w:line="240" w:lineRule="auto"/>
      </w:pPr>
      <w:r>
        <w:t xml:space="preserve">Chair: </w:t>
      </w:r>
      <w:r w:rsidR="0008388A">
        <w:t>Randy McGlenn</w:t>
      </w:r>
    </w:p>
    <w:p w14:paraId="7E62328F" w14:textId="39DE7F3A" w:rsidR="008B112E" w:rsidRDefault="00C83A7D" w:rsidP="008B112E">
      <w:pPr>
        <w:spacing w:before="0" w:after="0" w:line="240" w:lineRule="auto"/>
      </w:pPr>
      <w:r>
        <w:t xml:space="preserve">Email: </w:t>
      </w:r>
      <w:hyperlink r:id="rId61" w:history="1">
        <w:r w:rsidRPr="00F656ED">
          <w:rPr>
            <w:rStyle w:val="Hyperlink"/>
          </w:rPr>
          <w:t>info@lpwa.org</w:t>
        </w:r>
      </w:hyperlink>
      <w:r>
        <w:t xml:space="preserve"> </w:t>
      </w:r>
    </w:p>
    <w:p w14:paraId="183A8293" w14:textId="528080E1" w:rsidR="008B112E" w:rsidRDefault="008B112E" w:rsidP="008B112E">
      <w:pPr>
        <w:spacing w:before="0" w:after="0" w:line="240" w:lineRule="auto"/>
      </w:pPr>
      <w:r>
        <w:t xml:space="preserve">Website: </w:t>
      </w:r>
      <w:hyperlink r:id="rId62" w:history="1">
        <w:r w:rsidR="00C83A7D" w:rsidRPr="00F656ED">
          <w:rPr>
            <w:rStyle w:val="Hyperlink"/>
          </w:rPr>
          <w:t>https://lpwa.org/</w:t>
        </w:r>
      </w:hyperlink>
      <w:r w:rsidR="00C83A7D">
        <w:t xml:space="preserve"> </w:t>
      </w:r>
    </w:p>
    <w:p w14:paraId="17B0072A" w14:textId="76694A72" w:rsidR="008B112E" w:rsidRDefault="008B112E" w:rsidP="008B112E">
      <w:pPr>
        <w:pBdr>
          <w:bottom w:val="single" w:sz="6" w:space="1" w:color="auto"/>
        </w:pBdr>
        <w:spacing w:before="0" w:after="0" w:line="240" w:lineRule="auto"/>
      </w:pPr>
      <w:r>
        <w:t xml:space="preserve">Facebook: </w:t>
      </w:r>
      <w:hyperlink r:id="rId63" w:history="1">
        <w:r w:rsidR="00C83A7D" w:rsidRPr="00F656ED">
          <w:rPr>
            <w:rStyle w:val="Hyperlink"/>
          </w:rPr>
          <w:t>https://www.facebook.com/pg/libertarianpartyofWA/</w:t>
        </w:r>
      </w:hyperlink>
      <w:r w:rsidR="00C83A7D">
        <w:t xml:space="preserve"> </w:t>
      </w:r>
    </w:p>
    <w:p w14:paraId="570F8DDB" w14:textId="77777777" w:rsidR="008B112E" w:rsidRDefault="008B112E" w:rsidP="008B112E">
      <w:pPr>
        <w:spacing w:before="0" w:after="0" w:line="240" w:lineRule="auto"/>
      </w:pPr>
    </w:p>
    <w:p w14:paraId="30F77EB5" w14:textId="14597202" w:rsidR="000A4509" w:rsidRDefault="008B112E" w:rsidP="000A4509">
      <w:pPr>
        <w:spacing w:after="0"/>
      </w:pPr>
      <w:r>
        <w:t xml:space="preserve">From the </w:t>
      </w:r>
      <w:r w:rsidR="0008388A">
        <w:t>Chair</w:t>
      </w:r>
      <w:r w:rsidR="000A4509">
        <w:t xml:space="preserve"> (via Facebook)</w:t>
      </w:r>
      <w:r>
        <w:t>:</w:t>
      </w:r>
      <w:r w:rsidR="0008388A">
        <w:t xml:space="preserve"> </w:t>
      </w:r>
    </w:p>
    <w:p w14:paraId="03879CAC" w14:textId="532441A7" w:rsidR="000A4509" w:rsidRDefault="000A4509" w:rsidP="000A4509">
      <w:pPr>
        <w:spacing w:before="0"/>
        <w:ind w:left="360"/>
      </w:pPr>
      <w:r>
        <w:t>“I wanted to take a moment to talk about what has been happening with LPWA, touch on a couple of topics of interest in the discussion groups and talk about the upcoming state committee elections.</w:t>
      </w:r>
    </w:p>
    <w:p w14:paraId="7490AE01" w14:textId="480D2B35" w:rsidR="000A4509" w:rsidRDefault="000A4509" w:rsidP="000A4509">
      <w:pPr>
        <w:ind w:left="360"/>
      </w:pPr>
      <w:r>
        <w:t>Right now we are busy working to put the final touches on the Cascade Liberty Summit 2019, located in Issaquah. I am excited for the lineup of great speakers especially our keynote speaker Maj Toure with Black Guns Matter.</w:t>
      </w:r>
    </w:p>
    <w:p w14:paraId="08405396" w14:textId="15554B7B" w:rsidR="000A4509" w:rsidRDefault="000A4509" w:rsidP="000A4509">
      <w:pPr>
        <w:ind w:left="360"/>
      </w:pPr>
      <w:r>
        <w:t>Our new Treasurer Brett Borden is diligently working with our auditor to begin filing regular reports and update information to the PDC on our organization.</w:t>
      </w:r>
    </w:p>
    <w:p w14:paraId="12E2D19E" w14:textId="61A7894A" w:rsidR="000A4509" w:rsidRDefault="000A4509" w:rsidP="000A4509">
      <w:pPr>
        <w:ind w:left="360"/>
      </w:pPr>
      <w:r>
        <w:t>We will soon have exciting new material to promote the party with t-shirts and other party swag that Emily, our Community Relations Director, has collaborated on with a talented graphic designer to bring the libertarian message to people across the state.</w:t>
      </w:r>
    </w:p>
    <w:p w14:paraId="34A7520D" w14:textId="4EA5038D" w:rsidR="000A4509" w:rsidRDefault="000A4509" w:rsidP="000A4509">
      <w:pPr>
        <w:ind w:left="360"/>
      </w:pPr>
      <w:r>
        <w:t>With convention just a month away, if you haven't already renewed your membership dues, please take a moment to do so today. It's easy to do just visit www.lpwa.org and click the menu to contribute.”</w:t>
      </w:r>
    </w:p>
    <w:p w14:paraId="5D605E82" w14:textId="3492F3BC" w:rsidR="0008388A" w:rsidRDefault="0008388A" w:rsidP="008B112E">
      <w:r>
        <w:t>Requests to the LNC: No requests at this time.</w:t>
      </w:r>
    </w:p>
    <w:p w14:paraId="2E9C35DE" w14:textId="77777777" w:rsidR="00CC6044" w:rsidRDefault="00CC6044" w:rsidP="00915670"/>
    <w:p w14:paraId="5D96C33C" w14:textId="77777777" w:rsidR="00CC6044" w:rsidRDefault="00CC6044" w:rsidP="00915670"/>
    <w:p w14:paraId="44855FE8" w14:textId="77777777" w:rsidR="00CC6044" w:rsidRDefault="00CC6044" w:rsidP="00915670"/>
    <w:p w14:paraId="4F5C27A3" w14:textId="346291EF" w:rsidR="00915670" w:rsidRDefault="00915670" w:rsidP="00915670">
      <w:r>
        <w:lastRenderedPageBreak/>
        <w:t>2019 Convention:</w:t>
      </w:r>
    </w:p>
    <w:p w14:paraId="141AA447" w14:textId="11505682" w:rsidR="00846773" w:rsidRDefault="00846773" w:rsidP="00846773">
      <w:pPr>
        <w:spacing w:before="0" w:after="0" w:line="240" w:lineRule="auto"/>
        <w:ind w:left="360"/>
      </w:pPr>
      <w:r>
        <w:t xml:space="preserve">When: March </w:t>
      </w:r>
      <w:r w:rsidR="003C6F22">
        <w:t>29-31</w:t>
      </w:r>
      <w:r>
        <w:t xml:space="preserve">, 2019 </w:t>
      </w:r>
    </w:p>
    <w:p w14:paraId="5D1CEB0B" w14:textId="3C519E98" w:rsidR="00846773" w:rsidRDefault="00846773" w:rsidP="000A4509">
      <w:pPr>
        <w:spacing w:before="0" w:after="0" w:line="240" w:lineRule="auto"/>
        <w:ind w:left="360"/>
      </w:pPr>
      <w:r>
        <w:t xml:space="preserve">Where: </w:t>
      </w:r>
      <w:r w:rsidR="000A4509">
        <w:t>Holiday Inn Seattle-Issaquah, 1801 12th Avenue Nw, Issaquah, Washington 98027</w:t>
      </w:r>
    </w:p>
    <w:p w14:paraId="3971E820" w14:textId="59B2599E" w:rsidR="00846773" w:rsidRDefault="00846773" w:rsidP="00846773">
      <w:pPr>
        <w:spacing w:before="0" w:after="0" w:line="240" w:lineRule="auto"/>
        <w:ind w:left="360"/>
      </w:pPr>
      <w:r>
        <w:t xml:space="preserve">Website: </w:t>
      </w:r>
      <w:hyperlink r:id="rId64" w:history="1">
        <w:r w:rsidR="00CC6044" w:rsidRPr="00FE36C4">
          <w:rPr>
            <w:rStyle w:val="Hyperlink"/>
          </w:rPr>
          <w:t>https://lpwa.org/convention/</w:t>
        </w:r>
      </w:hyperlink>
      <w:r w:rsidR="00CC6044">
        <w:t xml:space="preserve"> </w:t>
      </w:r>
    </w:p>
    <w:p w14:paraId="5B85CB57" w14:textId="500AD4E5" w:rsidR="00846773" w:rsidRDefault="000A4509" w:rsidP="00846773">
      <w:pPr>
        <w:spacing w:before="0" w:after="0" w:line="240" w:lineRule="auto"/>
        <w:ind w:left="360"/>
      </w:pPr>
      <w:r>
        <w:t>Notable Speakers: Maj Toure</w:t>
      </w:r>
      <w:r w:rsidR="00CC6044">
        <w:t>, Black Guns Matter</w:t>
      </w:r>
    </w:p>
    <w:p w14:paraId="36D69EEC" w14:textId="77777777" w:rsidR="00846773" w:rsidRDefault="00846773" w:rsidP="00846773">
      <w:pPr>
        <w:spacing w:before="0" w:after="0" w:line="240" w:lineRule="auto"/>
        <w:ind w:left="360"/>
      </w:pPr>
    </w:p>
    <w:p w14:paraId="1D696BEA" w14:textId="4587CA14" w:rsidR="00915670" w:rsidRPr="00D528D9" w:rsidRDefault="00846773" w:rsidP="00846773">
      <w:pPr>
        <w:spacing w:before="0" w:after="0" w:line="240" w:lineRule="auto"/>
        <w:ind w:left="360"/>
        <w:rPr>
          <w:b/>
        </w:rPr>
      </w:pPr>
      <w:r w:rsidRPr="00D81460">
        <w:rPr>
          <w:b/>
        </w:rPr>
        <w:t xml:space="preserve">The Region 1 Representative has </w:t>
      </w:r>
      <w:r w:rsidR="003C6F22">
        <w:rPr>
          <w:b/>
        </w:rPr>
        <w:t xml:space="preserve">tentatively </w:t>
      </w:r>
      <w:r w:rsidRPr="00D81460">
        <w:rPr>
          <w:b/>
        </w:rPr>
        <w:t>made plans to attend this convention in 2019</w:t>
      </w:r>
      <w:r w:rsidR="003C6F22">
        <w:rPr>
          <w:b/>
        </w:rPr>
        <w:t xml:space="preserve">, however, there may be a job conflict. </w:t>
      </w:r>
      <w:r w:rsidR="00AF0F95">
        <w:rPr>
          <w:b/>
        </w:rPr>
        <w:t>This conflict should be resolved within a week of the March LNC Meeting and participation will be determined at that time.</w:t>
      </w:r>
    </w:p>
    <w:p w14:paraId="049D34A3" w14:textId="246F9307" w:rsidR="00915670" w:rsidRDefault="00915670" w:rsidP="008B112E"/>
    <w:p w14:paraId="67683806" w14:textId="6CC23FF5" w:rsidR="00AF0F95" w:rsidRDefault="00AF0F95" w:rsidP="008B112E"/>
    <w:p w14:paraId="731C9E2D" w14:textId="1A716F65" w:rsidR="00AF0F95" w:rsidRDefault="00AF0F95" w:rsidP="008B112E"/>
    <w:p w14:paraId="0CCB3AB4" w14:textId="00584A3C" w:rsidR="00AF0F95" w:rsidRDefault="00AF0F95" w:rsidP="008B112E"/>
    <w:p w14:paraId="56249465" w14:textId="763E44DB" w:rsidR="00AF0F95" w:rsidRDefault="00AF0F95" w:rsidP="008B112E"/>
    <w:p w14:paraId="4DE48E27" w14:textId="5D74348A" w:rsidR="00AF0F95" w:rsidRDefault="00AF0F95" w:rsidP="008B112E"/>
    <w:p w14:paraId="4E10793C" w14:textId="77777777" w:rsidR="00AF0F95" w:rsidRDefault="00AF0F95" w:rsidP="008B112E"/>
    <w:p w14:paraId="23E4F749" w14:textId="7FCFD90F" w:rsidR="00AF0F95" w:rsidRDefault="00AF0F95" w:rsidP="008B112E"/>
    <w:p w14:paraId="63C708D0" w14:textId="45C44456" w:rsidR="00AF0F95" w:rsidRDefault="00AF0F95" w:rsidP="008B112E"/>
    <w:p w14:paraId="157E6C97" w14:textId="111F59AD" w:rsidR="00AF0F95" w:rsidRDefault="00AF0F95" w:rsidP="008B112E"/>
    <w:p w14:paraId="7AC00774" w14:textId="12285A86" w:rsidR="00AF0F95" w:rsidRDefault="00AF0F95" w:rsidP="008B112E"/>
    <w:p w14:paraId="312573F0" w14:textId="6CD7E225" w:rsidR="00AF0F95" w:rsidRDefault="00AF0F95" w:rsidP="008B112E"/>
    <w:p w14:paraId="310B911D" w14:textId="6DCD50C8" w:rsidR="00AF0F95" w:rsidRDefault="00AF0F95" w:rsidP="008B112E"/>
    <w:p w14:paraId="78A1052F" w14:textId="1F64E577" w:rsidR="00AF0F95" w:rsidRDefault="00AF0F95" w:rsidP="008B112E"/>
    <w:p w14:paraId="7CC3CED5" w14:textId="2DA76548" w:rsidR="00AF0F95" w:rsidRDefault="00AF0F95" w:rsidP="008B112E"/>
    <w:p w14:paraId="09E55945" w14:textId="25607261" w:rsidR="00AF0F95" w:rsidRDefault="00AF0F95" w:rsidP="008B112E"/>
    <w:p w14:paraId="0010C570" w14:textId="0EBF9919" w:rsidR="00AF0F95" w:rsidRDefault="00AF0F95" w:rsidP="008B112E"/>
    <w:p w14:paraId="67611EDC" w14:textId="77777777" w:rsidR="00AF0F95" w:rsidRDefault="00AF0F95" w:rsidP="008B112E"/>
    <w:p w14:paraId="67276A14" w14:textId="77777777" w:rsidR="00AF0F95" w:rsidRPr="008B112E" w:rsidRDefault="00AF0F95" w:rsidP="008B112E"/>
    <w:p w14:paraId="31A27622" w14:textId="6659EF19" w:rsidR="00360333" w:rsidRDefault="00360333" w:rsidP="00360333">
      <w:pPr>
        <w:pStyle w:val="Heading1"/>
        <w:jc w:val="both"/>
      </w:pPr>
      <w:r>
        <w:lastRenderedPageBreak/>
        <w:t>Wyoming</w:t>
      </w:r>
      <w:r w:rsidR="008B112E" w:rsidRPr="008B112E">
        <w:t xml:space="preserve"> </w:t>
      </w:r>
    </w:p>
    <w:p w14:paraId="21EBFE54" w14:textId="2611E745" w:rsidR="008B112E" w:rsidRDefault="008B112E" w:rsidP="008B112E">
      <w:r>
        <w:rPr>
          <w:noProof/>
        </w:rPr>
        <w:drawing>
          <wp:inline distT="0" distB="0" distL="0" distR="0" wp14:anchorId="17E20BA6" wp14:editId="55E5A104">
            <wp:extent cx="1428115" cy="1428115"/>
            <wp:effectExtent l="0" t="0" r="635" b="635"/>
            <wp:docPr id="13" name="Picture 13" descr="https://upload.wikimedia.org/wikipedia/en/2/2d/Libertarian_Party_of_Wyo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2/2d/Libertarian_Party_of_Wyoming.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115" cy="1428115"/>
                    </a:xfrm>
                    <a:prstGeom prst="rect">
                      <a:avLst/>
                    </a:prstGeom>
                    <a:noFill/>
                    <a:ln>
                      <a:noFill/>
                    </a:ln>
                  </pic:spPr>
                </pic:pic>
              </a:graphicData>
            </a:graphic>
          </wp:inline>
        </w:drawing>
      </w:r>
    </w:p>
    <w:p w14:paraId="4D3C3896" w14:textId="0FB73476" w:rsidR="00C83A7D" w:rsidRDefault="008B112E" w:rsidP="008B112E">
      <w:pPr>
        <w:spacing w:before="0" w:after="0" w:line="240" w:lineRule="auto"/>
      </w:pPr>
      <w:r>
        <w:t xml:space="preserve">Chair: </w:t>
      </w:r>
      <w:r w:rsidR="00C83A7D">
        <w:t>Dee Cozzens</w:t>
      </w:r>
    </w:p>
    <w:p w14:paraId="7EB6EB05" w14:textId="44FF232D" w:rsidR="008B112E" w:rsidRDefault="00C83A7D" w:rsidP="008B112E">
      <w:pPr>
        <w:spacing w:before="0" w:after="0" w:line="240" w:lineRule="auto"/>
      </w:pPr>
      <w:r>
        <w:t xml:space="preserve">Email: </w:t>
      </w:r>
      <w:hyperlink r:id="rId66" w:history="1">
        <w:r w:rsidR="008B112E" w:rsidRPr="00F656ED">
          <w:rPr>
            <w:rStyle w:val="Hyperlink"/>
          </w:rPr>
          <w:t>rdeecozzens@outlook.com</w:t>
        </w:r>
      </w:hyperlink>
    </w:p>
    <w:p w14:paraId="2B4AD7DA" w14:textId="6A82DC99" w:rsidR="008B112E" w:rsidRDefault="008B112E" w:rsidP="008B112E">
      <w:pPr>
        <w:spacing w:before="0" w:after="0" w:line="240" w:lineRule="auto"/>
      </w:pPr>
      <w:r>
        <w:t xml:space="preserve">Phone: </w:t>
      </w:r>
      <w:r w:rsidRPr="008B112E">
        <w:t>307-250-6892</w:t>
      </w:r>
    </w:p>
    <w:p w14:paraId="309BC9E0" w14:textId="024A6C57" w:rsidR="008B112E" w:rsidRDefault="008B112E" w:rsidP="008B112E">
      <w:pPr>
        <w:spacing w:before="0" w:after="0" w:line="240" w:lineRule="auto"/>
      </w:pPr>
      <w:r>
        <w:t xml:space="preserve">Website: </w:t>
      </w:r>
      <w:hyperlink r:id="rId67" w:history="1">
        <w:r w:rsidR="00C83A7D" w:rsidRPr="00F656ED">
          <w:rPr>
            <w:rStyle w:val="Hyperlink"/>
          </w:rPr>
          <w:t>https://lpwy.org/</w:t>
        </w:r>
      </w:hyperlink>
      <w:r w:rsidR="00C83A7D">
        <w:t xml:space="preserve"> </w:t>
      </w:r>
    </w:p>
    <w:p w14:paraId="03E2AB1A" w14:textId="474B4396" w:rsidR="008B112E" w:rsidRDefault="008B112E" w:rsidP="008B112E">
      <w:pPr>
        <w:pBdr>
          <w:bottom w:val="single" w:sz="6" w:space="1" w:color="auto"/>
        </w:pBdr>
        <w:spacing w:before="0" w:after="0" w:line="240" w:lineRule="auto"/>
      </w:pPr>
      <w:r>
        <w:t xml:space="preserve">Facebook: </w:t>
      </w:r>
      <w:hyperlink r:id="rId68" w:history="1">
        <w:r w:rsidRPr="00F656ED">
          <w:rPr>
            <w:rStyle w:val="Hyperlink"/>
          </w:rPr>
          <w:t>https://www.facebook.com/libertariansWY/</w:t>
        </w:r>
      </w:hyperlink>
    </w:p>
    <w:p w14:paraId="2E3B6CED" w14:textId="77777777" w:rsidR="008B112E" w:rsidRDefault="008B112E" w:rsidP="008B112E">
      <w:pPr>
        <w:spacing w:before="0" w:after="0" w:line="240" w:lineRule="auto"/>
      </w:pPr>
    </w:p>
    <w:bookmarkEnd w:id="2"/>
    <w:p w14:paraId="16B45676" w14:textId="64D145CF" w:rsidR="003C6F22" w:rsidRDefault="003C6F22" w:rsidP="003C6F22">
      <w:r>
        <w:t>From the Chair: Nothing submitted by the Chair or Executive Director for this report.</w:t>
      </w:r>
    </w:p>
    <w:p w14:paraId="2DA8FACE" w14:textId="378BE870" w:rsidR="0008388A" w:rsidRDefault="0008388A" w:rsidP="008B112E">
      <w:r>
        <w:t>Requests to the LNC: No requests at this time.</w:t>
      </w:r>
    </w:p>
    <w:p w14:paraId="286DE26E" w14:textId="77777777" w:rsidR="00915670" w:rsidRDefault="00915670" w:rsidP="00915670">
      <w:r>
        <w:t>2019 Convention:</w:t>
      </w:r>
    </w:p>
    <w:p w14:paraId="06B3E019" w14:textId="2F207608" w:rsidR="003C6F22" w:rsidRDefault="003C6F22" w:rsidP="003C6F22">
      <w:pPr>
        <w:spacing w:before="0" w:after="0" w:line="240" w:lineRule="auto"/>
        <w:ind w:left="360"/>
      </w:pPr>
      <w:r>
        <w:t xml:space="preserve">When: March 2019 </w:t>
      </w:r>
    </w:p>
    <w:p w14:paraId="3DA8E36B" w14:textId="11C0B77C" w:rsidR="003C6F22" w:rsidRDefault="003C6F22" w:rsidP="003C6F22">
      <w:pPr>
        <w:spacing w:before="0" w:after="0" w:line="240" w:lineRule="auto"/>
        <w:ind w:left="360"/>
      </w:pPr>
      <w:r>
        <w:t>Where: TBD</w:t>
      </w:r>
    </w:p>
    <w:p w14:paraId="13294C87" w14:textId="77777777" w:rsidR="003C6F22" w:rsidRDefault="003C6F22" w:rsidP="003C6F22">
      <w:pPr>
        <w:spacing w:before="0" w:after="0" w:line="240" w:lineRule="auto"/>
        <w:ind w:left="360"/>
      </w:pPr>
      <w:r>
        <w:t>Website: TBD</w:t>
      </w:r>
    </w:p>
    <w:p w14:paraId="3269838D" w14:textId="77777777" w:rsidR="003C6F22" w:rsidRDefault="003C6F22" w:rsidP="003C6F22">
      <w:pPr>
        <w:spacing w:before="0" w:after="0" w:line="240" w:lineRule="auto"/>
        <w:ind w:left="360"/>
      </w:pPr>
      <w:r>
        <w:t>Theme: TBD</w:t>
      </w:r>
    </w:p>
    <w:p w14:paraId="14E88E05" w14:textId="77777777" w:rsidR="003C6F22" w:rsidRDefault="003C6F22" w:rsidP="003C6F22">
      <w:pPr>
        <w:spacing w:before="0" w:after="0" w:line="240" w:lineRule="auto"/>
        <w:ind w:left="360"/>
      </w:pPr>
      <w:r>
        <w:t>Notable Speakers: TBD</w:t>
      </w:r>
    </w:p>
    <w:p w14:paraId="1A946889" w14:textId="2A187100" w:rsidR="00915670" w:rsidRPr="00D528D9" w:rsidRDefault="00915670" w:rsidP="00915670">
      <w:pPr>
        <w:spacing w:before="0" w:after="0" w:line="240" w:lineRule="auto"/>
        <w:ind w:left="360"/>
        <w:rPr>
          <w:b/>
        </w:rPr>
      </w:pPr>
    </w:p>
    <w:p w14:paraId="0D60E3DC" w14:textId="77777777" w:rsidR="00915670" w:rsidRDefault="00915670" w:rsidP="008B112E"/>
    <w:sectPr w:rsidR="00915670" w:rsidSect="0076654D">
      <w:headerReference w:type="even" r:id="rId69"/>
      <w:headerReference w:type="default" r:id="rId70"/>
      <w:headerReference w:type="first" r:id="rId71"/>
      <w:pgSz w:w="12240" w:h="15840" w:code="1"/>
      <w:pgMar w:top="1890" w:right="1080" w:bottom="720" w:left="108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138ECE" w14:textId="77777777" w:rsidR="00292FF0" w:rsidRDefault="00292FF0">
      <w:pPr>
        <w:spacing w:before="0" w:after="0" w:line="240" w:lineRule="auto"/>
      </w:pPr>
      <w:r>
        <w:separator/>
      </w:r>
    </w:p>
  </w:endnote>
  <w:endnote w:type="continuationSeparator" w:id="0">
    <w:p w14:paraId="0746CBFD" w14:textId="77777777" w:rsidR="00292FF0" w:rsidRDefault="00292FF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Mistral">
    <w:panose1 w:val="03090702030407020403"/>
    <w:charset w:val="00"/>
    <w:family w:val="script"/>
    <w:pitch w:val="variable"/>
    <w:sig w:usb0="00000287" w:usb1="00000000" w:usb2="00000000" w:usb3="00000000" w:csb0="0000009F" w:csb1="00000000"/>
  </w:font>
  <w:font w:name="Trajan Pro">
    <w:altName w:val="Calibri"/>
    <w:charset w:val="00"/>
    <w:family w:val="auto"/>
    <w:pitch w:val="variable"/>
    <w:sig w:usb0="800000AF"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Yu Gothic"/>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4C5E0" w14:textId="77777777" w:rsidR="00292FF0" w:rsidRDefault="00292FF0" w:rsidP="00C41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4B1E83" w14:textId="77777777" w:rsidR="00292FF0" w:rsidRDefault="00292FF0" w:rsidP="002573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817DD" w14:textId="0596EC1E" w:rsidR="00292FF0" w:rsidRDefault="00292FF0" w:rsidP="00C41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F0F95">
      <w:rPr>
        <w:rStyle w:val="PageNumber"/>
        <w:noProof/>
      </w:rPr>
      <w:t>17</w:t>
    </w:r>
    <w:r>
      <w:rPr>
        <w:rStyle w:val="PageNumber"/>
      </w:rPr>
      <w:fldChar w:fldCharType="end"/>
    </w:r>
  </w:p>
  <w:p w14:paraId="563B70D4" w14:textId="77777777" w:rsidR="00292FF0" w:rsidRDefault="00292FF0" w:rsidP="002573B1">
    <w:pPr>
      <w:pStyle w:val="Footer"/>
      <w:ind w:right="360"/>
    </w:pPr>
  </w:p>
  <w:p w14:paraId="41644A0F" w14:textId="77777777" w:rsidR="00292FF0" w:rsidRDefault="00292FF0">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0D286" w14:textId="6A29206E" w:rsidR="00292FF0" w:rsidRDefault="00292FF0" w:rsidP="00C41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F0F95">
      <w:rPr>
        <w:rStyle w:val="PageNumber"/>
        <w:noProof/>
      </w:rPr>
      <w:t>1</w:t>
    </w:r>
    <w:r>
      <w:rPr>
        <w:rStyle w:val="PageNumber"/>
      </w:rPr>
      <w:fldChar w:fldCharType="end"/>
    </w:r>
  </w:p>
  <w:p w14:paraId="29398DD0" w14:textId="77777777" w:rsidR="00292FF0" w:rsidRDefault="00292FF0" w:rsidP="002573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3F078" w14:textId="77777777" w:rsidR="00292FF0" w:rsidRDefault="00292FF0">
      <w:pPr>
        <w:spacing w:before="0" w:after="0" w:line="240" w:lineRule="auto"/>
      </w:pPr>
      <w:r>
        <w:separator/>
      </w:r>
    </w:p>
  </w:footnote>
  <w:footnote w:type="continuationSeparator" w:id="0">
    <w:p w14:paraId="0DAC7091" w14:textId="77777777" w:rsidR="00292FF0" w:rsidRDefault="00292FF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CF463" w14:textId="21046CC5" w:rsidR="00292FF0" w:rsidRDefault="00292F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dashSmallGap" w:sz="4" w:space="0" w:color="BFBFBF" w:themeColor="background1" w:themeShade="BF"/>
      </w:tblBorders>
      <w:tblLook w:val="04A0" w:firstRow="1" w:lastRow="0" w:firstColumn="1" w:lastColumn="0" w:noHBand="0" w:noVBand="1"/>
    </w:tblPr>
    <w:tblGrid>
      <w:gridCol w:w="5155"/>
      <w:gridCol w:w="5155"/>
    </w:tblGrid>
    <w:tr w:rsidR="00292FF0" w14:paraId="4732F51B" w14:textId="77777777">
      <w:sdt>
        <w:sdtPr>
          <w:rPr>
            <w:noProof/>
          </w:rPr>
          <w:alias w:val="Click icon to replace logo"/>
          <w:tag w:val="Click icon to replace logo"/>
          <w:id w:val="-2131699329"/>
          <w:picture/>
        </w:sdtPr>
        <w:sdtContent>
          <w:tc>
            <w:tcPr>
              <w:tcW w:w="5148" w:type="dxa"/>
              <w:tcMar>
                <w:left w:w="115" w:type="dxa"/>
                <w:right w:w="115" w:type="dxa"/>
              </w:tcMar>
              <w:vAlign w:val="bottom"/>
            </w:tcPr>
            <w:p w14:paraId="13B28879" w14:textId="58B059DA" w:rsidR="00292FF0" w:rsidRDefault="00292FF0">
              <w:pPr>
                <w:pStyle w:val="NoSpacing"/>
                <w:spacing w:after="80"/>
              </w:pPr>
              <w:r>
                <w:rPr>
                  <w:noProof/>
                </w:rPr>
                <w:drawing>
                  <wp:inline distT="0" distB="0" distL="0" distR="0" wp14:anchorId="1D285070" wp14:editId="2EA29BE6">
                    <wp:extent cx="476250" cy="48773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79033" cy="490586"/>
                            </a:xfrm>
                            <a:prstGeom prst="rect">
                              <a:avLst/>
                            </a:prstGeom>
                            <a:noFill/>
                            <a:ln>
                              <a:noFill/>
                            </a:ln>
                          </pic:spPr>
                        </pic:pic>
                      </a:graphicData>
                    </a:graphic>
                  </wp:inline>
                </w:drawing>
              </w:r>
            </w:p>
          </w:tc>
        </w:sdtContent>
      </w:sdt>
      <w:tc>
        <w:tcPr>
          <w:tcW w:w="5148" w:type="dxa"/>
          <w:tcMar>
            <w:left w:w="115" w:type="dxa"/>
            <w:right w:w="115" w:type="dxa"/>
          </w:tcMar>
          <w:vAlign w:val="bottom"/>
        </w:tcPr>
        <w:p w14:paraId="432A4201" w14:textId="373D4040" w:rsidR="00292FF0" w:rsidRDefault="00292FF0">
          <w:pPr>
            <w:pStyle w:val="ReportName"/>
          </w:pPr>
          <w:sdt>
            <w:sdtPr>
              <w:alias w:val="Report Title"/>
              <w:tag w:val="Report Title"/>
              <w:id w:val="966859596"/>
              <w:showingPlcHdr/>
              <w:dataBinding w:prefixMappings="xmlns:ns0='http://purl.org/dc/elements/1.1/' xmlns:ns1='http://schemas.openxmlformats.org/package/2006/metadata/core-properties' " w:xpath="/ns1:coreProperties[1]/ns0:description[1]" w:storeItemID="{6C3C8BC8-F283-45AE-878A-BAB7291924A1}"/>
              <w:text w:multiLine="1"/>
            </w:sdtPr>
            <w:sdtContent>
              <w:r>
                <w:t xml:space="preserve">     </w:t>
              </w:r>
            </w:sdtContent>
          </w:sdt>
          <w:r>
            <w:t xml:space="preserve"> | </w:t>
          </w:r>
          <w:r>
            <w:rPr>
              <w:rStyle w:val="PageNumber"/>
              <w:color w:val="F95F56" w:themeColor="accent1" w:themeTint="BF"/>
            </w:rPr>
            <w:fldChar w:fldCharType="begin"/>
          </w:r>
          <w:r>
            <w:rPr>
              <w:rStyle w:val="PageNumber"/>
              <w:color w:val="F95F56" w:themeColor="accent1" w:themeTint="BF"/>
            </w:rPr>
            <w:instrText xml:space="preserve"> PAGE  \* Arabic  \* MERGEFORMAT </w:instrText>
          </w:r>
          <w:r>
            <w:rPr>
              <w:rStyle w:val="PageNumber"/>
              <w:color w:val="F95F56" w:themeColor="accent1" w:themeTint="BF"/>
            </w:rPr>
            <w:fldChar w:fldCharType="separate"/>
          </w:r>
          <w:r>
            <w:rPr>
              <w:rStyle w:val="PageNumber"/>
              <w:noProof/>
              <w:color w:val="F95F56" w:themeColor="accent1" w:themeTint="BF"/>
            </w:rPr>
            <w:t>2</w:t>
          </w:r>
          <w:r>
            <w:rPr>
              <w:rStyle w:val="PageNumber"/>
              <w:color w:val="F95F56" w:themeColor="accent1" w:themeTint="BF"/>
            </w:rPr>
            <w:fldChar w:fldCharType="end"/>
          </w:r>
        </w:p>
      </w:tc>
    </w:tr>
  </w:tbl>
  <w:p w14:paraId="08F1F75C" w14:textId="41CD82D4" w:rsidR="00292FF0" w:rsidRDefault="00292FF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1BEE2" w14:textId="2813F756" w:rsidR="00292FF0" w:rsidRDefault="00292F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B4538" w14:textId="7C5FAD64" w:rsidR="00292FF0" w:rsidRDefault="00292F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B0FBD" w14:textId="7D8BC21F" w:rsidR="00292FF0" w:rsidRPr="002573B1" w:rsidRDefault="00292FF0" w:rsidP="002573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0662B" w14:textId="0420E0E0" w:rsidR="00292FF0" w:rsidRDefault="00292FF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17768" w14:textId="0C7F7B0D" w:rsidR="00292FF0" w:rsidRDefault="00292FF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D46C8" w14:textId="11A062B0" w:rsidR="00292FF0" w:rsidRDefault="00292F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dashSmallGap" w:sz="4" w:space="0" w:color="BFBFBF" w:themeColor="background1" w:themeShade="BF"/>
      </w:tblBorders>
      <w:tblLook w:val="04A0" w:firstRow="1" w:lastRow="0" w:firstColumn="1" w:lastColumn="0" w:noHBand="0" w:noVBand="1"/>
    </w:tblPr>
    <w:tblGrid>
      <w:gridCol w:w="5040"/>
      <w:gridCol w:w="5040"/>
    </w:tblGrid>
    <w:tr w:rsidR="00292FF0" w14:paraId="7EA0BF2E" w14:textId="77777777" w:rsidTr="005B568F">
      <w:trPr>
        <w:trHeight w:val="1076"/>
      </w:trPr>
      <w:sdt>
        <w:sdtPr>
          <w:rPr>
            <w:noProof/>
          </w:rPr>
          <w:alias w:val="Click icon to replace logo"/>
          <w:tag w:val="Click icon to replace logo"/>
          <w:id w:val="67022946"/>
          <w:picture/>
        </w:sdtPr>
        <w:sdtContent>
          <w:tc>
            <w:tcPr>
              <w:tcW w:w="5148" w:type="dxa"/>
              <w:tcMar>
                <w:left w:w="115" w:type="dxa"/>
                <w:right w:w="115" w:type="dxa"/>
              </w:tcMar>
              <w:vAlign w:val="bottom"/>
            </w:tcPr>
            <w:p w14:paraId="6814FF4A" w14:textId="3A7D7AE3" w:rsidR="00292FF0" w:rsidRDefault="00292FF0" w:rsidP="005B568F">
              <w:pPr>
                <w:pStyle w:val="NoSpacing"/>
                <w:spacing w:after="80"/>
              </w:pPr>
            </w:p>
          </w:tc>
        </w:sdtContent>
      </w:sdt>
      <w:tc>
        <w:tcPr>
          <w:tcW w:w="5148" w:type="dxa"/>
          <w:tcMar>
            <w:left w:w="115" w:type="dxa"/>
            <w:right w:w="115" w:type="dxa"/>
          </w:tcMar>
          <w:vAlign w:val="bottom"/>
        </w:tcPr>
        <w:p w14:paraId="0892B119" w14:textId="1A9A4851" w:rsidR="00292FF0" w:rsidRDefault="00292FF0" w:rsidP="002573B1">
          <w:pPr>
            <w:pStyle w:val="ReportName"/>
          </w:pPr>
          <w:sdt>
            <w:sdtPr>
              <w:alias w:val="Report Title"/>
              <w:tag w:val="Report Title"/>
              <w:id w:val="67022947"/>
              <w:showingPlcHdr/>
              <w:dataBinding w:prefixMappings="xmlns:ns0='http://purl.org/dc/elements/1.1/' xmlns:ns1='http://schemas.openxmlformats.org/package/2006/metadata/core-properties' " w:xpath="/ns1:coreProperties[1]/ns0:description[1]" w:storeItemID="{6C3C8BC8-F283-45AE-878A-BAB7291924A1}"/>
              <w:text w:multiLine="1"/>
            </w:sdtPr>
            <w:sdtContent>
              <w:r>
                <w:t xml:space="preserve">     </w:t>
              </w:r>
            </w:sdtContent>
          </w:sdt>
          <w:r>
            <w:t xml:space="preserve"> </w:t>
          </w:r>
        </w:p>
      </w:tc>
    </w:tr>
  </w:tbl>
  <w:p w14:paraId="77D34344" w14:textId="75A31592" w:rsidR="00292FF0" w:rsidRDefault="00292F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0DE878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7D04BD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3BA3121"/>
    <w:multiLevelType w:val="hybridMultilevel"/>
    <w:tmpl w:val="EB968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602E1"/>
    <w:multiLevelType w:val="hybridMultilevel"/>
    <w:tmpl w:val="39FE2C9E"/>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124B10"/>
    <w:multiLevelType w:val="hybridMultilevel"/>
    <w:tmpl w:val="B7E0C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315925"/>
    <w:multiLevelType w:val="hybridMultilevel"/>
    <w:tmpl w:val="6D92DD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862407"/>
    <w:multiLevelType w:val="hybridMultilevel"/>
    <w:tmpl w:val="A614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2F1FC6"/>
    <w:multiLevelType w:val="hybridMultilevel"/>
    <w:tmpl w:val="3A68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9A704B"/>
    <w:multiLevelType w:val="hybridMultilevel"/>
    <w:tmpl w:val="6D220EA0"/>
    <w:lvl w:ilvl="0" w:tplc="2EF8417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232C1"/>
    <w:multiLevelType w:val="hybridMultilevel"/>
    <w:tmpl w:val="B182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320ADC"/>
    <w:multiLevelType w:val="hybridMultilevel"/>
    <w:tmpl w:val="F34C6AD6"/>
    <w:lvl w:ilvl="0" w:tplc="35729D70">
      <w:start w:val="1"/>
      <w:numFmt w:val="bullet"/>
      <w:pStyle w:val="ListBulletNegative"/>
      <w:lvlText w:val=""/>
      <w:lvlJc w:val="left"/>
      <w:pPr>
        <w:ind w:left="576" w:hanging="432"/>
      </w:pPr>
      <w:rPr>
        <w:rFonts w:ascii="Wingdings 3" w:hAnsi="Wingdings 3" w:hint="default"/>
        <w:color w:val="7F7F7F" w:themeColor="text1" w:themeTint="80"/>
        <w:position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F369CB"/>
    <w:multiLevelType w:val="hybridMultilevel"/>
    <w:tmpl w:val="B6CE7BBE"/>
    <w:lvl w:ilvl="0" w:tplc="949E17A0">
      <w:start w:val="1"/>
      <w:numFmt w:val="bullet"/>
      <w:pStyle w:val="ListBullet"/>
      <w:lvlText w:val=""/>
      <w:lvlJc w:val="left"/>
      <w:pPr>
        <w:ind w:left="576" w:hanging="432"/>
      </w:pPr>
      <w:rPr>
        <w:rFonts w:ascii="Wingdings 3" w:hAnsi="Wingdings 3" w:hint="default"/>
        <w:color w:val="F72B1E" w:themeColor="accent1"/>
        <w:position w:val="-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6B07D3"/>
    <w:multiLevelType w:val="hybridMultilevel"/>
    <w:tmpl w:val="D4D0A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9409C7"/>
    <w:multiLevelType w:val="hybridMultilevel"/>
    <w:tmpl w:val="B1E4F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2664BA"/>
    <w:multiLevelType w:val="hybridMultilevel"/>
    <w:tmpl w:val="1848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5B4B35"/>
    <w:multiLevelType w:val="hybridMultilevel"/>
    <w:tmpl w:val="08C27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B82F60"/>
    <w:multiLevelType w:val="hybridMultilevel"/>
    <w:tmpl w:val="430E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720928"/>
    <w:multiLevelType w:val="hybridMultilevel"/>
    <w:tmpl w:val="C422C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BB62A7"/>
    <w:multiLevelType w:val="hybridMultilevel"/>
    <w:tmpl w:val="861C6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BD17D4"/>
    <w:multiLevelType w:val="multilevel"/>
    <w:tmpl w:val="C118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9136A2"/>
    <w:multiLevelType w:val="hybridMultilevel"/>
    <w:tmpl w:val="510CAC26"/>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92621E"/>
    <w:multiLevelType w:val="hybridMultilevel"/>
    <w:tmpl w:val="D7961F0E"/>
    <w:lvl w:ilvl="0" w:tplc="28D4CCA2">
      <w:numFmt w:val="bullet"/>
      <w:lvlText w:val="-"/>
      <w:lvlJc w:val="left"/>
      <w:pPr>
        <w:ind w:left="720" w:hanging="360"/>
      </w:pPr>
      <w:rPr>
        <w:rFonts w:ascii="Mistral" w:eastAsiaTheme="minorHAnsi" w:hAnsi="Mistra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392813"/>
    <w:multiLevelType w:val="hybridMultilevel"/>
    <w:tmpl w:val="63D6A6F4"/>
    <w:lvl w:ilvl="0" w:tplc="A3B4BEB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5761FB"/>
    <w:multiLevelType w:val="hybridMultilevel"/>
    <w:tmpl w:val="4CD26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B74E0F"/>
    <w:multiLevelType w:val="multilevel"/>
    <w:tmpl w:val="9B62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885EB2"/>
    <w:multiLevelType w:val="hybridMultilevel"/>
    <w:tmpl w:val="3266D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C1632A"/>
    <w:multiLevelType w:val="hybridMultilevel"/>
    <w:tmpl w:val="E6921D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0F7412"/>
    <w:multiLevelType w:val="hybridMultilevel"/>
    <w:tmpl w:val="4FB0A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1"/>
  </w:num>
  <w:num w:numId="4">
    <w:abstractNumId w:val="0"/>
  </w:num>
  <w:num w:numId="5">
    <w:abstractNumId w:val="11"/>
  </w:num>
  <w:num w:numId="6">
    <w:abstractNumId w:val="17"/>
  </w:num>
  <w:num w:numId="7">
    <w:abstractNumId w:val="15"/>
  </w:num>
  <w:num w:numId="8">
    <w:abstractNumId w:val="21"/>
  </w:num>
  <w:num w:numId="9">
    <w:abstractNumId w:val="13"/>
  </w:num>
  <w:num w:numId="10">
    <w:abstractNumId w:val="7"/>
  </w:num>
  <w:num w:numId="11">
    <w:abstractNumId w:val="8"/>
  </w:num>
  <w:num w:numId="12">
    <w:abstractNumId w:val="26"/>
  </w:num>
  <w:num w:numId="13">
    <w:abstractNumId w:val="3"/>
  </w:num>
  <w:num w:numId="14">
    <w:abstractNumId w:val="28"/>
  </w:num>
  <w:num w:numId="15">
    <w:abstractNumId w:val="14"/>
  </w:num>
  <w:num w:numId="16">
    <w:abstractNumId w:val="10"/>
  </w:num>
  <w:num w:numId="17">
    <w:abstractNumId w:val="16"/>
  </w:num>
  <w:num w:numId="18">
    <w:abstractNumId w:val="18"/>
  </w:num>
  <w:num w:numId="19">
    <w:abstractNumId w:val="4"/>
  </w:num>
  <w:num w:numId="20">
    <w:abstractNumId w:val="2"/>
  </w:num>
  <w:num w:numId="21">
    <w:abstractNumId w:val="25"/>
  </w:num>
  <w:num w:numId="22">
    <w:abstractNumId w:val="19"/>
  </w:num>
  <w:num w:numId="23">
    <w:abstractNumId w:val="5"/>
  </w:num>
  <w:num w:numId="24">
    <w:abstractNumId w:val="24"/>
  </w:num>
  <w:num w:numId="25">
    <w:abstractNumId w:val="6"/>
  </w:num>
  <w:num w:numId="26">
    <w:abstractNumId w:val="27"/>
  </w:num>
  <w:num w:numId="27">
    <w:abstractNumId w:val="23"/>
  </w:num>
  <w:num w:numId="28">
    <w:abstractNumId w:val="9"/>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B20"/>
    <w:rsid w:val="00004AB0"/>
    <w:rsid w:val="00005652"/>
    <w:rsid w:val="0000796C"/>
    <w:rsid w:val="00007C4C"/>
    <w:rsid w:val="00010328"/>
    <w:rsid w:val="0001247B"/>
    <w:rsid w:val="00013C9C"/>
    <w:rsid w:val="000145A2"/>
    <w:rsid w:val="00014630"/>
    <w:rsid w:val="00014B13"/>
    <w:rsid w:val="0002483C"/>
    <w:rsid w:val="00025303"/>
    <w:rsid w:val="000270CC"/>
    <w:rsid w:val="00027F6E"/>
    <w:rsid w:val="000300E8"/>
    <w:rsid w:val="00032F7C"/>
    <w:rsid w:val="000366AE"/>
    <w:rsid w:val="00036A5D"/>
    <w:rsid w:val="000400C4"/>
    <w:rsid w:val="000401E5"/>
    <w:rsid w:val="000432C4"/>
    <w:rsid w:val="00043C1E"/>
    <w:rsid w:val="000471AE"/>
    <w:rsid w:val="00047C02"/>
    <w:rsid w:val="00051DE2"/>
    <w:rsid w:val="0005264D"/>
    <w:rsid w:val="00054696"/>
    <w:rsid w:val="00060FC0"/>
    <w:rsid w:val="00061FD4"/>
    <w:rsid w:val="000630B9"/>
    <w:rsid w:val="00064F15"/>
    <w:rsid w:val="0006774C"/>
    <w:rsid w:val="0007018B"/>
    <w:rsid w:val="000704F5"/>
    <w:rsid w:val="00071D4C"/>
    <w:rsid w:val="00072235"/>
    <w:rsid w:val="00077091"/>
    <w:rsid w:val="00080ED1"/>
    <w:rsid w:val="000815B6"/>
    <w:rsid w:val="00082091"/>
    <w:rsid w:val="0008388A"/>
    <w:rsid w:val="000855E8"/>
    <w:rsid w:val="0008668A"/>
    <w:rsid w:val="00091C17"/>
    <w:rsid w:val="00091E70"/>
    <w:rsid w:val="00096EB2"/>
    <w:rsid w:val="000A06A2"/>
    <w:rsid w:val="000A4509"/>
    <w:rsid w:val="000A4CCA"/>
    <w:rsid w:val="000A57D1"/>
    <w:rsid w:val="000A5CA8"/>
    <w:rsid w:val="000A6AD4"/>
    <w:rsid w:val="000A6CBA"/>
    <w:rsid w:val="000A7A13"/>
    <w:rsid w:val="000B1392"/>
    <w:rsid w:val="000B2A16"/>
    <w:rsid w:val="000B2F2A"/>
    <w:rsid w:val="000B3F8E"/>
    <w:rsid w:val="000B451D"/>
    <w:rsid w:val="000B5C09"/>
    <w:rsid w:val="000B6E62"/>
    <w:rsid w:val="000B768C"/>
    <w:rsid w:val="000B771F"/>
    <w:rsid w:val="000C02AD"/>
    <w:rsid w:val="000C157F"/>
    <w:rsid w:val="000C5BF6"/>
    <w:rsid w:val="000D1A30"/>
    <w:rsid w:val="000D6647"/>
    <w:rsid w:val="000D76C1"/>
    <w:rsid w:val="000E1D94"/>
    <w:rsid w:val="000E258C"/>
    <w:rsid w:val="000E2F95"/>
    <w:rsid w:val="000E3F70"/>
    <w:rsid w:val="000E7E08"/>
    <w:rsid w:val="000F08BB"/>
    <w:rsid w:val="000F1361"/>
    <w:rsid w:val="000F3218"/>
    <w:rsid w:val="000F4B21"/>
    <w:rsid w:val="000F4D77"/>
    <w:rsid w:val="000F7246"/>
    <w:rsid w:val="00104CD7"/>
    <w:rsid w:val="0010669D"/>
    <w:rsid w:val="0011379E"/>
    <w:rsid w:val="00115CEB"/>
    <w:rsid w:val="00117629"/>
    <w:rsid w:val="0012402E"/>
    <w:rsid w:val="00125D57"/>
    <w:rsid w:val="00126240"/>
    <w:rsid w:val="0012758C"/>
    <w:rsid w:val="001279D3"/>
    <w:rsid w:val="00134FD4"/>
    <w:rsid w:val="00135138"/>
    <w:rsid w:val="001357E3"/>
    <w:rsid w:val="00135F6F"/>
    <w:rsid w:val="0013665D"/>
    <w:rsid w:val="00141AD2"/>
    <w:rsid w:val="00142557"/>
    <w:rsid w:val="00142BA7"/>
    <w:rsid w:val="0014398C"/>
    <w:rsid w:val="00147DC4"/>
    <w:rsid w:val="00151A77"/>
    <w:rsid w:val="00151FAE"/>
    <w:rsid w:val="00152830"/>
    <w:rsid w:val="00152EEA"/>
    <w:rsid w:val="001532A9"/>
    <w:rsid w:val="00155270"/>
    <w:rsid w:val="00155BFD"/>
    <w:rsid w:val="00155EF9"/>
    <w:rsid w:val="00156F90"/>
    <w:rsid w:val="001627F4"/>
    <w:rsid w:val="00162FD9"/>
    <w:rsid w:val="00165D50"/>
    <w:rsid w:val="001701E1"/>
    <w:rsid w:val="00171726"/>
    <w:rsid w:val="001719F4"/>
    <w:rsid w:val="00173DFD"/>
    <w:rsid w:val="001776AA"/>
    <w:rsid w:val="001802DC"/>
    <w:rsid w:val="00181C18"/>
    <w:rsid w:val="0018271B"/>
    <w:rsid w:val="00182AEB"/>
    <w:rsid w:val="00185020"/>
    <w:rsid w:val="00186E1B"/>
    <w:rsid w:val="001879E7"/>
    <w:rsid w:val="001908C6"/>
    <w:rsid w:val="00190AC4"/>
    <w:rsid w:val="001930B4"/>
    <w:rsid w:val="0019343B"/>
    <w:rsid w:val="00194C89"/>
    <w:rsid w:val="00196267"/>
    <w:rsid w:val="00197F33"/>
    <w:rsid w:val="001A0CB7"/>
    <w:rsid w:val="001A0E65"/>
    <w:rsid w:val="001A3B76"/>
    <w:rsid w:val="001A4846"/>
    <w:rsid w:val="001A5F42"/>
    <w:rsid w:val="001A7786"/>
    <w:rsid w:val="001B25C0"/>
    <w:rsid w:val="001B4F44"/>
    <w:rsid w:val="001B63FD"/>
    <w:rsid w:val="001C1D9E"/>
    <w:rsid w:val="001C2E29"/>
    <w:rsid w:val="001C3617"/>
    <w:rsid w:val="001C4D07"/>
    <w:rsid w:val="001D0867"/>
    <w:rsid w:val="001D0EA1"/>
    <w:rsid w:val="001D1228"/>
    <w:rsid w:val="001D30F8"/>
    <w:rsid w:val="001E0118"/>
    <w:rsid w:val="001E03EF"/>
    <w:rsid w:val="001E126A"/>
    <w:rsid w:val="001E1F5C"/>
    <w:rsid w:val="001E4002"/>
    <w:rsid w:val="001E47C0"/>
    <w:rsid w:val="001E4CA3"/>
    <w:rsid w:val="001F08FD"/>
    <w:rsid w:val="001F1945"/>
    <w:rsid w:val="001F750B"/>
    <w:rsid w:val="001F77C8"/>
    <w:rsid w:val="00200830"/>
    <w:rsid w:val="002015C8"/>
    <w:rsid w:val="00201ACF"/>
    <w:rsid w:val="00203069"/>
    <w:rsid w:val="0020323A"/>
    <w:rsid w:val="00203A08"/>
    <w:rsid w:val="0021074C"/>
    <w:rsid w:val="00210B99"/>
    <w:rsid w:val="002113D9"/>
    <w:rsid w:val="002125B9"/>
    <w:rsid w:val="002139A3"/>
    <w:rsid w:val="00213F98"/>
    <w:rsid w:val="002224E9"/>
    <w:rsid w:val="0022332F"/>
    <w:rsid w:val="00224E8E"/>
    <w:rsid w:val="0022500F"/>
    <w:rsid w:val="00225151"/>
    <w:rsid w:val="0022730A"/>
    <w:rsid w:val="00231331"/>
    <w:rsid w:val="002321C5"/>
    <w:rsid w:val="00232FCC"/>
    <w:rsid w:val="002332A1"/>
    <w:rsid w:val="00235F18"/>
    <w:rsid w:val="00236CF2"/>
    <w:rsid w:val="00240637"/>
    <w:rsid w:val="00240A2D"/>
    <w:rsid w:val="002460D2"/>
    <w:rsid w:val="0024709A"/>
    <w:rsid w:val="002525B2"/>
    <w:rsid w:val="00253402"/>
    <w:rsid w:val="002546C4"/>
    <w:rsid w:val="0025592C"/>
    <w:rsid w:val="002573B1"/>
    <w:rsid w:val="00257AE3"/>
    <w:rsid w:val="00261EC5"/>
    <w:rsid w:val="00262CCB"/>
    <w:rsid w:val="0026356D"/>
    <w:rsid w:val="00264C58"/>
    <w:rsid w:val="00264CB4"/>
    <w:rsid w:val="00265EDF"/>
    <w:rsid w:val="002676DD"/>
    <w:rsid w:val="00270A57"/>
    <w:rsid w:val="00275962"/>
    <w:rsid w:val="00281304"/>
    <w:rsid w:val="00281412"/>
    <w:rsid w:val="00281713"/>
    <w:rsid w:val="00281C3D"/>
    <w:rsid w:val="00286C16"/>
    <w:rsid w:val="00290C0A"/>
    <w:rsid w:val="00292FF0"/>
    <w:rsid w:val="002935F5"/>
    <w:rsid w:val="00294D88"/>
    <w:rsid w:val="002A0C02"/>
    <w:rsid w:val="002A0D1F"/>
    <w:rsid w:val="002A1668"/>
    <w:rsid w:val="002A2D36"/>
    <w:rsid w:val="002A30C7"/>
    <w:rsid w:val="002A325A"/>
    <w:rsid w:val="002A4C83"/>
    <w:rsid w:val="002A6975"/>
    <w:rsid w:val="002B0B44"/>
    <w:rsid w:val="002B17C5"/>
    <w:rsid w:val="002B1D93"/>
    <w:rsid w:val="002B64D1"/>
    <w:rsid w:val="002B693E"/>
    <w:rsid w:val="002B6FC5"/>
    <w:rsid w:val="002C078D"/>
    <w:rsid w:val="002C0917"/>
    <w:rsid w:val="002C1D23"/>
    <w:rsid w:val="002C1E50"/>
    <w:rsid w:val="002C2829"/>
    <w:rsid w:val="002C2A91"/>
    <w:rsid w:val="002C3A37"/>
    <w:rsid w:val="002C4270"/>
    <w:rsid w:val="002C4FC4"/>
    <w:rsid w:val="002C70E3"/>
    <w:rsid w:val="002C7D62"/>
    <w:rsid w:val="002C7DA2"/>
    <w:rsid w:val="002D05A9"/>
    <w:rsid w:val="002D0DAA"/>
    <w:rsid w:val="002D254E"/>
    <w:rsid w:val="002D6338"/>
    <w:rsid w:val="002E6D04"/>
    <w:rsid w:val="002E6EC5"/>
    <w:rsid w:val="002E7137"/>
    <w:rsid w:val="002F0328"/>
    <w:rsid w:val="002F0C44"/>
    <w:rsid w:val="002F35D7"/>
    <w:rsid w:val="002F3C0E"/>
    <w:rsid w:val="002F5072"/>
    <w:rsid w:val="003027FD"/>
    <w:rsid w:val="00304357"/>
    <w:rsid w:val="00305502"/>
    <w:rsid w:val="00312633"/>
    <w:rsid w:val="00314712"/>
    <w:rsid w:val="00316BA8"/>
    <w:rsid w:val="003174C9"/>
    <w:rsid w:val="0031798E"/>
    <w:rsid w:val="00317ED1"/>
    <w:rsid w:val="00321079"/>
    <w:rsid w:val="00321F3D"/>
    <w:rsid w:val="00323CC0"/>
    <w:rsid w:val="0032449C"/>
    <w:rsid w:val="00326FDF"/>
    <w:rsid w:val="003310A3"/>
    <w:rsid w:val="00331A02"/>
    <w:rsid w:val="00334534"/>
    <w:rsid w:val="003378C1"/>
    <w:rsid w:val="00345594"/>
    <w:rsid w:val="00347281"/>
    <w:rsid w:val="00351257"/>
    <w:rsid w:val="003526F4"/>
    <w:rsid w:val="003526FC"/>
    <w:rsid w:val="00356B11"/>
    <w:rsid w:val="00360333"/>
    <w:rsid w:val="003630BE"/>
    <w:rsid w:val="00364CB7"/>
    <w:rsid w:val="003657CD"/>
    <w:rsid w:val="00367429"/>
    <w:rsid w:val="003700CD"/>
    <w:rsid w:val="00370BA8"/>
    <w:rsid w:val="003742B1"/>
    <w:rsid w:val="00381FDF"/>
    <w:rsid w:val="00384166"/>
    <w:rsid w:val="003846A5"/>
    <w:rsid w:val="003900E3"/>
    <w:rsid w:val="0039010D"/>
    <w:rsid w:val="00390FD8"/>
    <w:rsid w:val="00392A69"/>
    <w:rsid w:val="00393E9E"/>
    <w:rsid w:val="00395D71"/>
    <w:rsid w:val="003A223F"/>
    <w:rsid w:val="003A5D55"/>
    <w:rsid w:val="003B0FD6"/>
    <w:rsid w:val="003B225F"/>
    <w:rsid w:val="003B66CC"/>
    <w:rsid w:val="003B6EC4"/>
    <w:rsid w:val="003B732E"/>
    <w:rsid w:val="003B7EAB"/>
    <w:rsid w:val="003C022B"/>
    <w:rsid w:val="003C179D"/>
    <w:rsid w:val="003C1AA0"/>
    <w:rsid w:val="003C1DFB"/>
    <w:rsid w:val="003C33C2"/>
    <w:rsid w:val="003C3488"/>
    <w:rsid w:val="003C6F22"/>
    <w:rsid w:val="003D3475"/>
    <w:rsid w:val="003D567F"/>
    <w:rsid w:val="003D63B9"/>
    <w:rsid w:val="003D6765"/>
    <w:rsid w:val="003D788A"/>
    <w:rsid w:val="003E6291"/>
    <w:rsid w:val="003E7854"/>
    <w:rsid w:val="003F0E7D"/>
    <w:rsid w:val="003F4F67"/>
    <w:rsid w:val="003F6AD7"/>
    <w:rsid w:val="003F6BA3"/>
    <w:rsid w:val="003F70AD"/>
    <w:rsid w:val="0040215F"/>
    <w:rsid w:val="0040483F"/>
    <w:rsid w:val="004058EA"/>
    <w:rsid w:val="004071E0"/>
    <w:rsid w:val="00411460"/>
    <w:rsid w:val="004117EE"/>
    <w:rsid w:val="004131DD"/>
    <w:rsid w:val="004152C9"/>
    <w:rsid w:val="00415B40"/>
    <w:rsid w:val="004168D9"/>
    <w:rsid w:val="00416B56"/>
    <w:rsid w:val="00420329"/>
    <w:rsid w:val="00423DE9"/>
    <w:rsid w:val="00424063"/>
    <w:rsid w:val="00425954"/>
    <w:rsid w:val="00430E65"/>
    <w:rsid w:val="0043167E"/>
    <w:rsid w:val="004324EA"/>
    <w:rsid w:val="00433C9A"/>
    <w:rsid w:val="00434C73"/>
    <w:rsid w:val="00435325"/>
    <w:rsid w:val="0043552F"/>
    <w:rsid w:val="00436769"/>
    <w:rsid w:val="0044313F"/>
    <w:rsid w:val="00444B05"/>
    <w:rsid w:val="004453E6"/>
    <w:rsid w:val="004458AF"/>
    <w:rsid w:val="00445BE8"/>
    <w:rsid w:val="00445CC7"/>
    <w:rsid w:val="00447258"/>
    <w:rsid w:val="00447595"/>
    <w:rsid w:val="004527B9"/>
    <w:rsid w:val="004540BB"/>
    <w:rsid w:val="00454AC8"/>
    <w:rsid w:val="0045719E"/>
    <w:rsid w:val="00462885"/>
    <w:rsid w:val="00463034"/>
    <w:rsid w:val="00463944"/>
    <w:rsid w:val="00463B8E"/>
    <w:rsid w:val="00465F3E"/>
    <w:rsid w:val="00466714"/>
    <w:rsid w:val="00467067"/>
    <w:rsid w:val="0047129B"/>
    <w:rsid w:val="00471B4E"/>
    <w:rsid w:val="00472A88"/>
    <w:rsid w:val="00472B8A"/>
    <w:rsid w:val="00482364"/>
    <w:rsid w:val="00483ABA"/>
    <w:rsid w:val="00484246"/>
    <w:rsid w:val="00484A20"/>
    <w:rsid w:val="00485974"/>
    <w:rsid w:val="00487F89"/>
    <w:rsid w:val="004917D1"/>
    <w:rsid w:val="004919CB"/>
    <w:rsid w:val="00492870"/>
    <w:rsid w:val="004929E2"/>
    <w:rsid w:val="00493BEF"/>
    <w:rsid w:val="00495C9F"/>
    <w:rsid w:val="00496435"/>
    <w:rsid w:val="00497013"/>
    <w:rsid w:val="004A0F06"/>
    <w:rsid w:val="004A0FFC"/>
    <w:rsid w:val="004A1F66"/>
    <w:rsid w:val="004A2EDE"/>
    <w:rsid w:val="004A3E52"/>
    <w:rsid w:val="004A5B39"/>
    <w:rsid w:val="004A62D4"/>
    <w:rsid w:val="004A6A36"/>
    <w:rsid w:val="004A6E00"/>
    <w:rsid w:val="004B38AF"/>
    <w:rsid w:val="004B698E"/>
    <w:rsid w:val="004C3C56"/>
    <w:rsid w:val="004C3F59"/>
    <w:rsid w:val="004D0C73"/>
    <w:rsid w:val="004D1134"/>
    <w:rsid w:val="004D15C6"/>
    <w:rsid w:val="004D41C8"/>
    <w:rsid w:val="004D4804"/>
    <w:rsid w:val="004D59B9"/>
    <w:rsid w:val="004D648A"/>
    <w:rsid w:val="004D6628"/>
    <w:rsid w:val="004D6A89"/>
    <w:rsid w:val="004D6B50"/>
    <w:rsid w:val="004E02E2"/>
    <w:rsid w:val="004E1797"/>
    <w:rsid w:val="004E3580"/>
    <w:rsid w:val="004E597E"/>
    <w:rsid w:val="004E6E0F"/>
    <w:rsid w:val="004F071A"/>
    <w:rsid w:val="004F146D"/>
    <w:rsid w:val="004F16B0"/>
    <w:rsid w:val="004F19BD"/>
    <w:rsid w:val="004F25F9"/>
    <w:rsid w:val="004F3AB7"/>
    <w:rsid w:val="004F3FB6"/>
    <w:rsid w:val="004F423B"/>
    <w:rsid w:val="004F64B0"/>
    <w:rsid w:val="00500227"/>
    <w:rsid w:val="00500A7F"/>
    <w:rsid w:val="0050108F"/>
    <w:rsid w:val="00502686"/>
    <w:rsid w:val="005079DA"/>
    <w:rsid w:val="00510AAF"/>
    <w:rsid w:val="0051166E"/>
    <w:rsid w:val="00513191"/>
    <w:rsid w:val="0051720D"/>
    <w:rsid w:val="00523943"/>
    <w:rsid w:val="0052755E"/>
    <w:rsid w:val="005314CE"/>
    <w:rsid w:val="00532FA3"/>
    <w:rsid w:val="005331F0"/>
    <w:rsid w:val="0053340E"/>
    <w:rsid w:val="00534508"/>
    <w:rsid w:val="00534DD0"/>
    <w:rsid w:val="00535A33"/>
    <w:rsid w:val="00536189"/>
    <w:rsid w:val="005375C0"/>
    <w:rsid w:val="00537CDC"/>
    <w:rsid w:val="005426BD"/>
    <w:rsid w:val="005427D5"/>
    <w:rsid w:val="00543B87"/>
    <w:rsid w:val="00544193"/>
    <w:rsid w:val="005467D8"/>
    <w:rsid w:val="00546C7B"/>
    <w:rsid w:val="00550521"/>
    <w:rsid w:val="00550DAE"/>
    <w:rsid w:val="005516EC"/>
    <w:rsid w:val="005543AE"/>
    <w:rsid w:val="005551CC"/>
    <w:rsid w:val="0055774C"/>
    <w:rsid w:val="00557DEB"/>
    <w:rsid w:val="00563441"/>
    <w:rsid w:val="00564C37"/>
    <w:rsid w:val="00564C77"/>
    <w:rsid w:val="00565902"/>
    <w:rsid w:val="00566879"/>
    <w:rsid w:val="00572C2F"/>
    <w:rsid w:val="00574AE2"/>
    <w:rsid w:val="00576562"/>
    <w:rsid w:val="0058059B"/>
    <w:rsid w:val="00581BAC"/>
    <w:rsid w:val="00582210"/>
    <w:rsid w:val="005853E6"/>
    <w:rsid w:val="00587AF1"/>
    <w:rsid w:val="00593FE1"/>
    <w:rsid w:val="00596BBB"/>
    <w:rsid w:val="005A2B7A"/>
    <w:rsid w:val="005A5291"/>
    <w:rsid w:val="005A7782"/>
    <w:rsid w:val="005B08AE"/>
    <w:rsid w:val="005B2213"/>
    <w:rsid w:val="005B3744"/>
    <w:rsid w:val="005B568F"/>
    <w:rsid w:val="005C02FC"/>
    <w:rsid w:val="005C119C"/>
    <w:rsid w:val="005C18CC"/>
    <w:rsid w:val="005C2BA2"/>
    <w:rsid w:val="005C47A1"/>
    <w:rsid w:val="005D2240"/>
    <w:rsid w:val="005D2CDD"/>
    <w:rsid w:val="005D2DF6"/>
    <w:rsid w:val="005D5401"/>
    <w:rsid w:val="005D7FE2"/>
    <w:rsid w:val="005E10E0"/>
    <w:rsid w:val="005E1F2E"/>
    <w:rsid w:val="005E2B4B"/>
    <w:rsid w:val="005E4275"/>
    <w:rsid w:val="005F0F67"/>
    <w:rsid w:val="005F2C7F"/>
    <w:rsid w:val="005F34D5"/>
    <w:rsid w:val="005F441B"/>
    <w:rsid w:val="005F69F7"/>
    <w:rsid w:val="005F76A2"/>
    <w:rsid w:val="00601EB3"/>
    <w:rsid w:val="006044B5"/>
    <w:rsid w:val="006058D2"/>
    <w:rsid w:val="00606150"/>
    <w:rsid w:val="00607FAB"/>
    <w:rsid w:val="00610948"/>
    <w:rsid w:val="006125F8"/>
    <w:rsid w:val="00616279"/>
    <w:rsid w:val="00616954"/>
    <w:rsid w:val="00617EA5"/>
    <w:rsid w:val="0062046F"/>
    <w:rsid w:val="00620691"/>
    <w:rsid w:val="006237E9"/>
    <w:rsid w:val="00623B15"/>
    <w:rsid w:val="00625AB3"/>
    <w:rsid w:val="00630222"/>
    <w:rsid w:val="00630499"/>
    <w:rsid w:val="00632A1C"/>
    <w:rsid w:val="00632DBF"/>
    <w:rsid w:val="00635569"/>
    <w:rsid w:val="0064044F"/>
    <w:rsid w:val="00641383"/>
    <w:rsid w:val="0064179E"/>
    <w:rsid w:val="00644360"/>
    <w:rsid w:val="00645666"/>
    <w:rsid w:val="00645992"/>
    <w:rsid w:val="0064664D"/>
    <w:rsid w:val="00646EB3"/>
    <w:rsid w:val="00655F31"/>
    <w:rsid w:val="00657BBF"/>
    <w:rsid w:val="006635A0"/>
    <w:rsid w:val="00664933"/>
    <w:rsid w:val="00665185"/>
    <w:rsid w:val="0066682A"/>
    <w:rsid w:val="0067026F"/>
    <w:rsid w:val="00671B43"/>
    <w:rsid w:val="0067564A"/>
    <w:rsid w:val="0068184B"/>
    <w:rsid w:val="00682493"/>
    <w:rsid w:val="00683130"/>
    <w:rsid w:val="00685917"/>
    <w:rsid w:val="00687250"/>
    <w:rsid w:val="00690329"/>
    <w:rsid w:val="00691EDA"/>
    <w:rsid w:val="00693DF0"/>
    <w:rsid w:val="006A2A84"/>
    <w:rsid w:val="006A4060"/>
    <w:rsid w:val="006A5846"/>
    <w:rsid w:val="006A58A5"/>
    <w:rsid w:val="006A7EF9"/>
    <w:rsid w:val="006B0D38"/>
    <w:rsid w:val="006B3ECD"/>
    <w:rsid w:val="006B52EC"/>
    <w:rsid w:val="006C0337"/>
    <w:rsid w:val="006C1A08"/>
    <w:rsid w:val="006C24D8"/>
    <w:rsid w:val="006C3EEB"/>
    <w:rsid w:val="006C5192"/>
    <w:rsid w:val="006C7CB9"/>
    <w:rsid w:val="006D0A75"/>
    <w:rsid w:val="006D6E8A"/>
    <w:rsid w:val="006D7009"/>
    <w:rsid w:val="006E12FF"/>
    <w:rsid w:val="006E15EB"/>
    <w:rsid w:val="006E1A62"/>
    <w:rsid w:val="006E40C3"/>
    <w:rsid w:val="006E45D9"/>
    <w:rsid w:val="006E46C9"/>
    <w:rsid w:val="006E59BE"/>
    <w:rsid w:val="006E5CE5"/>
    <w:rsid w:val="006E6535"/>
    <w:rsid w:val="006E7D20"/>
    <w:rsid w:val="006F2D5A"/>
    <w:rsid w:val="006F33F2"/>
    <w:rsid w:val="006F42EC"/>
    <w:rsid w:val="006F5152"/>
    <w:rsid w:val="007008D6"/>
    <w:rsid w:val="00707309"/>
    <w:rsid w:val="00710E1F"/>
    <w:rsid w:val="00715EC2"/>
    <w:rsid w:val="00721454"/>
    <w:rsid w:val="0072228A"/>
    <w:rsid w:val="00723F32"/>
    <w:rsid w:val="00725F43"/>
    <w:rsid w:val="00727601"/>
    <w:rsid w:val="007303F3"/>
    <w:rsid w:val="00733F21"/>
    <w:rsid w:val="00734518"/>
    <w:rsid w:val="00736487"/>
    <w:rsid w:val="00737746"/>
    <w:rsid w:val="00737951"/>
    <w:rsid w:val="00740697"/>
    <w:rsid w:val="007417F9"/>
    <w:rsid w:val="00741FD1"/>
    <w:rsid w:val="00743F32"/>
    <w:rsid w:val="00745B5E"/>
    <w:rsid w:val="00751999"/>
    <w:rsid w:val="0075252B"/>
    <w:rsid w:val="007537AE"/>
    <w:rsid w:val="00753837"/>
    <w:rsid w:val="00755814"/>
    <w:rsid w:val="0075595B"/>
    <w:rsid w:val="007566DD"/>
    <w:rsid w:val="00757A61"/>
    <w:rsid w:val="00760E5C"/>
    <w:rsid w:val="0076288C"/>
    <w:rsid w:val="0076291B"/>
    <w:rsid w:val="007639A2"/>
    <w:rsid w:val="0076654D"/>
    <w:rsid w:val="007704F5"/>
    <w:rsid w:val="00774588"/>
    <w:rsid w:val="00775703"/>
    <w:rsid w:val="00777067"/>
    <w:rsid w:val="00777DAF"/>
    <w:rsid w:val="00782436"/>
    <w:rsid w:val="00782E0F"/>
    <w:rsid w:val="00782E45"/>
    <w:rsid w:val="00784801"/>
    <w:rsid w:val="007854D4"/>
    <w:rsid w:val="00795245"/>
    <w:rsid w:val="007957F1"/>
    <w:rsid w:val="00796385"/>
    <w:rsid w:val="007A267C"/>
    <w:rsid w:val="007A3389"/>
    <w:rsid w:val="007A3C86"/>
    <w:rsid w:val="007A6E6F"/>
    <w:rsid w:val="007A748A"/>
    <w:rsid w:val="007B1F7B"/>
    <w:rsid w:val="007B3448"/>
    <w:rsid w:val="007B58EA"/>
    <w:rsid w:val="007B6BCD"/>
    <w:rsid w:val="007C1244"/>
    <w:rsid w:val="007C2833"/>
    <w:rsid w:val="007C5AF6"/>
    <w:rsid w:val="007C7112"/>
    <w:rsid w:val="007C7C5D"/>
    <w:rsid w:val="007C7EA9"/>
    <w:rsid w:val="007D0D0E"/>
    <w:rsid w:val="007D1C2D"/>
    <w:rsid w:val="007E01D4"/>
    <w:rsid w:val="007E0796"/>
    <w:rsid w:val="007E2531"/>
    <w:rsid w:val="007E6100"/>
    <w:rsid w:val="007E6F23"/>
    <w:rsid w:val="007F6BDB"/>
    <w:rsid w:val="0080018C"/>
    <w:rsid w:val="00801827"/>
    <w:rsid w:val="0080200D"/>
    <w:rsid w:val="0080362B"/>
    <w:rsid w:val="008043F8"/>
    <w:rsid w:val="008048C0"/>
    <w:rsid w:val="00804978"/>
    <w:rsid w:val="00805A21"/>
    <w:rsid w:val="00806FC0"/>
    <w:rsid w:val="00811568"/>
    <w:rsid w:val="00815CA3"/>
    <w:rsid w:val="00816A26"/>
    <w:rsid w:val="00816AC4"/>
    <w:rsid w:val="008213A0"/>
    <w:rsid w:val="00826A5D"/>
    <w:rsid w:val="00831E0C"/>
    <w:rsid w:val="00834B68"/>
    <w:rsid w:val="008354D0"/>
    <w:rsid w:val="00835899"/>
    <w:rsid w:val="00842842"/>
    <w:rsid w:val="008449BF"/>
    <w:rsid w:val="00845A18"/>
    <w:rsid w:val="008462F4"/>
    <w:rsid w:val="00846773"/>
    <w:rsid w:val="00851C76"/>
    <w:rsid w:val="00857020"/>
    <w:rsid w:val="00857E01"/>
    <w:rsid w:val="00870D21"/>
    <w:rsid w:val="00874581"/>
    <w:rsid w:val="008750B8"/>
    <w:rsid w:val="008818AB"/>
    <w:rsid w:val="0088283F"/>
    <w:rsid w:val="00882A12"/>
    <w:rsid w:val="00884CD6"/>
    <w:rsid w:val="008878CD"/>
    <w:rsid w:val="00891232"/>
    <w:rsid w:val="00891F35"/>
    <w:rsid w:val="00892382"/>
    <w:rsid w:val="008941E3"/>
    <w:rsid w:val="008A3197"/>
    <w:rsid w:val="008A4050"/>
    <w:rsid w:val="008A415E"/>
    <w:rsid w:val="008A7AAD"/>
    <w:rsid w:val="008B037D"/>
    <w:rsid w:val="008B112E"/>
    <w:rsid w:val="008B173C"/>
    <w:rsid w:val="008B6C5E"/>
    <w:rsid w:val="008B7A79"/>
    <w:rsid w:val="008C119E"/>
    <w:rsid w:val="008C1C1B"/>
    <w:rsid w:val="008C4674"/>
    <w:rsid w:val="008C701B"/>
    <w:rsid w:val="008D0357"/>
    <w:rsid w:val="008D094C"/>
    <w:rsid w:val="008D12D2"/>
    <w:rsid w:val="008D2799"/>
    <w:rsid w:val="008D6189"/>
    <w:rsid w:val="008D76F0"/>
    <w:rsid w:val="008E007A"/>
    <w:rsid w:val="008E2619"/>
    <w:rsid w:val="008E36AC"/>
    <w:rsid w:val="008E41ED"/>
    <w:rsid w:val="008E46EC"/>
    <w:rsid w:val="008E5807"/>
    <w:rsid w:val="008E7C4F"/>
    <w:rsid w:val="008E7C70"/>
    <w:rsid w:val="008F7652"/>
    <w:rsid w:val="00900958"/>
    <w:rsid w:val="009021DB"/>
    <w:rsid w:val="00903EE4"/>
    <w:rsid w:val="00904B9F"/>
    <w:rsid w:val="00905CCF"/>
    <w:rsid w:val="00907878"/>
    <w:rsid w:val="009102DE"/>
    <w:rsid w:val="009138E8"/>
    <w:rsid w:val="00913BA7"/>
    <w:rsid w:val="00915670"/>
    <w:rsid w:val="00921602"/>
    <w:rsid w:val="00922470"/>
    <w:rsid w:val="009236B8"/>
    <w:rsid w:val="00936742"/>
    <w:rsid w:val="00942DE4"/>
    <w:rsid w:val="0094529A"/>
    <w:rsid w:val="009461DF"/>
    <w:rsid w:val="009477D1"/>
    <w:rsid w:val="00950435"/>
    <w:rsid w:val="00950A09"/>
    <w:rsid w:val="00952210"/>
    <w:rsid w:val="00953ED3"/>
    <w:rsid w:val="00954C88"/>
    <w:rsid w:val="009559FA"/>
    <w:rsid w:val="009561A6"/>
    <w:rsid w:val="009564C7"/>
    <w:rsid w:val="00960076"/>
    <w:rsid w:val="009621C3"/>
    <w:rsid w:val="009667FB"/>
    <w:rsid w:val="00966A1E"/>
    <w:rsid w:val="00974A99"/>
    <w:rsid w:val="00976DB7"/>
    <w:rsid w:val="00977BD4"/>
    <w:rsid w:val="00981929"/>
    <w:rsid w:val="00982845"/>
    <w:rsid w:val="00983EEE"/>
    <w:rsid w:val="009847FC"/>
    <w:rsid w:val="009850C6"/>
    <w:rsid w:val="0098624C"/>
    <w:rsid w:val="00990369"/>
    <w:rsid w:val="00990711"/>
    <w:rsid w:val="009907EF"/>
    <w:rsid w:val="009948A7"/>
    <w:rsid w:val="009955F0"/>
    <w:rsid w:val="00996E19"/>
    <w:rsid w:val="0099767F"/>
    <w:rsid w:val="00997D97"/>
    <w:rsid w:val="009A318A"/>
    <w:rsid w:val="009A64C7"/>
    <w:rsid w:val="009A72C6"/>
    <w:rsid w:val="009A7878"/>
    <w:rsid w:val="009B0485"/>
    <w:rsid w:val="009B09F5"/>
    <w:rsid w:val="009B2017"/>
    <w:rsid w:val="009B20DB"/>
    <w:rsid w:val="009B2102"/>
    <w:rsid w:val="009B29EC"/>
    <w:rsid w:val="009B626C"/>
    <w:rsid w:val="009B6432"/>
    <w:rsid w:val="009B6DA2"/>
    <w:rsid w:val="009C0E01"/>
    <w:rsid w:val="009C4511"/>
    <w:rsid w:val="009C63FE"/>
    <w:rsid w:val="009D1085"/>
    <w:rsid w:val="009D1847"/>
    <w:rsid w:val="009D1935"/>
    <w:rsid w:val="009D2483"/>
    <w:rsid w:val="009D29AA"/>
    <w:rsid w:val="009D36DE"/>
    <w:rsid w:val="009D45E6"/>
    <w:rsid w:val="009D5111"/>
    <w:rsid w:val="009D76B1"/>
    <w:rsid w:val="009E1162"/>
    <w:rsid w:val="009E2569"/>
    <w:rsid w:val="009E5A1D"/>
    <w:rsid w:val="009E774C"/>
    <w:rsid w:val="009F33BE"/>
    <w:rsid w:val="009F3595"/>
    <w:rsid w:val="009F7494"/>
    <w:rsid w:val="00A01C76"/>
    <w:rsid w:val="00A0390D"/>
    <w:rsid w:val="00A05C11"/>
    <w:rsid w:val="00A11050"/>
    <w:rsid w:val="00A13D45"/>
    <w:rsid w:val="00A1523A"/>
    <w:rsid w:val="00A20422"/>
    <w:rsid w:val="00A23482"/>
    <w:rsid w:val="00A24F43"/>
    <w:rsid w:val="00A26DA0"/>
    <w:rsid w:val="00A27FE6"/>
    <w:rsid w:val="00A32A2D"/>
    <w:rsid w:val="00A34001"/>
    <w:rsid w:val="00A36C2D"/>
    <w:rsid w:val="00A422CD"/>
    <w:rsid w:val="00A46AB2"/>
    <w:rsid w:val="00A50BDB"/>
    <w:rsid w:val="00A53234"/>
    <w:rsid w:val="00A5586E"/>
    <w:rsid w:val="00A560B2"/>
    <w:rsid w:val="00A61190"/>
    <w:rsid w:val="00A62841"/>
    <w:rsid w:val="00A631E7"/>
    <w:rsid w:val="00A65376"/>
    <w:rsid w:val="00A66351"/>
    <w:rsid w:val="00A72A15"/>
    <w:rsid w:val="00A72A36"/>
    <w:rsid w:val="00A7419F"/>
    <w:rsid w:val="00A75170"/>
    <w:rsid w:val="00A76E93"/>
    <w:rsid w:val="00A7726E"/>
    <w:rsid w:val="00A779FA"/>
    <w:rsid w:val="00A826B2"/>
    <w:rsid w:val="00A844AE"/>
    <w:rsid w:val="00A84D89"/>
    <w:rsid w:val="00A86F63"/>
    <w:rsid w:val="00A87F90"/>
    <w:rsid w:val="00A92547"/>
    <w:rsid w:val="00A93E13"/>
    <w:rsid w:val="00A94CF9"/>
    <w:rsid w:val="00A95686"/>
    <w:rsid w:val="00A958CE"/>
    <w:rsid w:val="00A959C2"/>
    <w:rsid w:val="00A96152"/>
    <w:rsid w:val="00AA1EF2"/>
    <w:rsid w:val="00AA5BD8"/>
    <w:rsid w:val="00AA640C"/>
    <w:rsid w:val="00AA772E"/>
    <w:rsid w:val="00AB093B"/>
    <w:rsid w:val="00AB5883"/>
    <w:rsid w:val="00AB614C"/>
    <w:rsid w:val="00AB6CEB"/>
    <w:rsid w:val="00AC0A5D"/>
    <w:rsid w:val="00AC1953"/>
    <w:rsid w:val="00AD2D4E"/>
    <w:rsid w:val="00AD416D"/>
    <w:rsid w:val="00AD507D"/>
    <w:rsid w:val="00AD606C"/>
    <w:rsid w:val="00AD7459"/>
    <w:rsid w:val="00AE1B20"/>
    <w:rsid w:val="00AE2F45"/>
    <w:rsid w:val="00AE310A"/>
    <w:rsid w:val="00AE532A"/>
    <w:rsid w:val="00AE644C"/>
    <w:rsid w:val="00AF0666"/>
    <w:rsid w:val="00AF0CC0"/>
    <w:rsid w:val="00AF0EDD"/>
    <w:rsid w:val="00AF0F95"/>
    <w:rsid w:val="00AF28FD"/>
    <w:rsid w:val="00AF4AEE"/>
    <w:rsid w:val="00AF7526"/>
    <w:rsid w:val="00B01295"/>
    <w:rsid w:val="00B01729"/>
    <w:rsid w:val="00B0228A"/>
    <w:rsid w:val="00B026B5"/>
    <w:rsid w:val="00B07CA0"/>
    <w:rsid w:val="00B10094"/>
    <w:rsid w:val="00B113E8"/>
    <w:rsid w:val="00B12713"/>
    <w:rsid w:val="00B14A5A"/>
    <w:rsid w:val="00B20D1E"/>
    <w:rsid w:val="00B22388"/>
    <w:rsid w:val="00B224EB"/>
    <w:rsid w:val="00B232E0"/>
    <w:rsid w:val="00B235F4"/>
    <w:rsid w:val="00B23742"/>
    <w:rsid w:val="00B255A1"/>
    <w:rsid w:val="00B25654"/>
    <w:rsid w:val="00B25DFC"/>
    <w:rsid w:val="00B26EFF"/>
    <w:rsid w:val="00B322F8"/>
    <w:rsid w:val="00B32D1D"/>
    <w:rsid w:val="00B339B9"/>
    <w:rsid w:val="00B37D4D"/>
    <w:rsid w:val="00B44B94"/>
    <w:rsid w:val="00B46DB0"/>
    <w:rsid w:val="00B5026B"/>
    <w:rsid w:val="00B528DD"/>
    <w:rsid w:val="00B55CB2"/>
    <w:rsid w:val="00B564C9"/>
    <w:rsid w:val="00B57A45"/>
    <w:rsid w:val="00B626F3"/>
    <w:rsid w:val="00B6334F"/>
    <w:rsid w:val="00B64E7B"/>
    <w:rsid w:val="00B67946"/>
    <w:rsid w:val="00B70AD6"/>
    <w:rsid w:val="00B71902"/>
    <w:rsid w:val="00B72C8B"/>
    <w:rsid w:val="00B72E5B"/>
    <w:rsid w:val="00B72EC6"/>
    <w:rsid w:val="00B74719"/>
    <w:rsid w:val="00B7753E"/>
    <w:rsid w:val="00B80BB8"/>
    <w:rsid w:val="00B812FB"/>
    <w:rsid w:val="00B81420"/>
    <w:rsid w:val="00B81557"/>
    <w:rsid w:val="00B823A8"/>
    <w:rsid w:val="00B8333F"/>
    <w:rsid w:val="00B86674"/>
    <w:rsid w:val="00B90450"/>
    <w:rsid w:val="00B92C06"/>
    <w:rsid w:val="00B95E8D"/>
    <w:rsid w:val="00BA286D"/>
    <w:rsid w:val="00BA329D"/>
    <w:rsid w:val="00BA4F6A"/>
    <w:rsid w:val="00BB0CA6"/>
    <w:rsid w:val="00BB1464"/>
    <w:rsid w:val="00BB343F"/>
    <w:rsid w:val="00BB4CC2"/>
    <w:rsid w:val="00BB5C4B"/>
    <w:rsid w:val="00BB5DBE"/>
    <w:rsid w:val="00BB5FA9"/>
    <w:rsid w:val="00BC0349"/>
    <w:rsid w:val="00BC1DB9"/>
    <w:rsid w:val="00BC24D1"/>
    <w:rsid w:val="00BC2538"/>
    <w:rsid w:val="00BC3109"/>
    <w:rsid w:val="00BD37CD"/>
    <w:rsid w:val="00BD5B23"/>
    <w:rsid w:val="00BD6CE5"/>
    <w:rsid w:val="00BE0F02"/>
    <w:rsid w:val="00BE12FC"/>
    <w:rsid w:val="00BE2386"/>
    <w:rsid w:val="00BE456F"/>
    <w:rsid w:val="00BE4CA5"/>
    <w:rsid w:val="00BE5630"/>
    <w:rsid w:val="00BE5851"/>
    <w:rsid w:val="00BF408C"/>
    <w:rsid w:val="00BF5C0B"/>
    <w:rsid w:val="00BF7C6D"/>
    <w:rsid w:val="00C038BC"/>
    <w:rsid w:val="00C05C2A"/>
    <w:rsid w:val="00C071C7"/>
    <w:rsid w:val="00C07A11"/>
    <w:rsid w:val="00C101FE"/>
    <w:rsid w:val="00C10CCC"/>
    <w:rsid w:val="00C10F09"/>
    <w:rsid w:val="00C12ED7"/>
    <w:rsid w:val="00C1375F"/>
    <w:rsid w:val="00C142B0"/>
    <w:rsid w:val="00C15317"/>
    <w:rsid w:val="00C22FD2"/>
    <w:rsid w:val="00C24B83"/>
    <w:rsid w:val="00C27177"/>
    <w:rsid w:val="00C302E6"/>
    <w:rsid w:val="00C30B54"/>
    <w:rsid w:val="00C315E7"/>
    <w:rsid w:val="00C34CD2"/>
    <w:rsid w:val="00C3706B"/>
    <w:rsid w:val="00C40F22"/>
    <w:rsid w:val="00C414DA"/>
    <w:rsid w:val="00C41985"/>
    <w:rsid w:val="00C44D27"/>
    <w:rsid w:val="00C46EF5"/>
    <w:rsid w:val="00C571B8"/>
    <w:rsid w:val="00C61C53"/>
    <w:rsid w:val="00C62BD3"/>
    <w:rsid w:val="00C6327B"/>
    <w:rsid w:val="00C66625"/>
    <w:rsid w:val="00C6774B"/>
    <w:rsid w:val="00C67D3B"/>
    <w:rsid w:val="00C752B0"/>
    <w:rsid w:val="00C75DF2"/>
    <w:rsid w:val="00C805F6"/>
    <w:rsid w:val="00C81FED"/>
    <w:rsid w:val="00C8282E"/>
    <w:rsid w:val="00C834E0"/>
    <w:rsid w:val="00C835C6"/>
    <w:rsid w:val="00C83A7D"/>
    <w:rsid w:val="00C8520F"/>
    <w:rsid w:val="00C854BE"/>
    <w:rsid w:val="00C859F4"/>
    <w:rsid w:val="00C87445"/>
    <w:rsid w:val="00C92572"/>
    <w:rsid w:val="00C935F7"/>
    <w:rsid w:val="00C96203"/>
    <w:rsid w:val="00C96A0B"/>
    <w:rsid w:val="00C9789E"/>
    <w:rsid w:val="00CA24D1"/>
    <w:rsid w:val="00CA271A"/>
    <w:rsid w:val="00CA539D"/>
    <w:rsid w:val="00CA7790"/>
    <w:rsid w:val="00CB2035"/>
    <w:rsid w:val="00CB3CF7"/>
    <w:rsid w:val="00CC0417"/>
    <w:rsid w:val="00CC05A6"/>
    <w:rsid w:val="00CC06A8"/>
    <w:rsid w:val="00CC5C94"/>
    <w:rsid w:val="00CC6044"/>
    <w:rsid w:val="00CC6ADB"/>
    <w:rsid w:val="00CC6F7B"/>
    <w:rsid w:val="00CC7495"/>
    <w:rsid w:val="00CD0D7C"/>
    <w:rsid w:val="00CD1160"/>
    <w:rsid w:val="00CD204D"/>
    <w:rsid w:val="00CD24BE"/>
    <w:rsid w:val="00CE134E"/>
    <w:rsid w:val="00CF2A6E"/>
    <w:rsid w:val="00CF68BD"/>
    <w:rsid w:val="00D02864"/>
    <w:rsid w:val="00D05BEB"/>
    <w:rsid w:val="00D062ED"/>
    <w:rsid w:val="00D128D3"/>
    <w:rsid w:val="00D152A3"/>
    <w:rsid w:val="00D16A8C"/>
    <w:rsid w:val="00D20855"/>
    <w:rsid w:val="00D221F1"/>
    <w:rsid w:val="00D271DD"/>
    <w:rsid w:val="00D3154C"/>
    <w:rsid w:val="00D33254"/>
    <w:rsid w:val="00D44992"/>
    <w:rsid w:val="00D45237"/>
    <w:rsid w:val="00D463E5"/>
    <w:rsid w:val="00D472CC"/>
    <w:rsid w:val="00D5182F"/>
    <w:rsid w:val="00D528D9"/>
    <w:rsid w:val="00D52AC0"/>
    <w:rsid w:val="00D544A9"/>
    <w:rsid w:val="00D54C09"/>
    <w:rsid w:val="00D54F33"/>
    <w:rsid w:val="00D56635"/>
    <w:rsid w:val="00D621B2"/>
    <w:rsid w:val="00D6224B"/>
    <w:rsid w:val="00D66B60"/>
    <w:rsid w:val="00D6715C"/>
    <w:rsid w:val="00D671BA"/>
    <w:rsid w:val="00D67223"/>
    <w:rsid w:val="00D73C8D"/>
    <w:rsid w:val="00D81460"/>
    <w:rsid w:val="00D83672"/>
    <w:rsid w:val="00D84DD5"/>
    <w:rsid w:val="00D90137"/>
    <w:rsid w:val="00D91A4B"/>
    <w:rsid w:val="00D92B8E"/>
    <w:rsid w:val="00D941ED"/>
    <w:rsid w:val="00D94940"/>
    <w:rsid w:val="00D95492"/>
    <w:rsid w:val="00D9603A"/>
    <w:rsid w:val="00D96856"/>
    <w:rsid w:val="00DA236B"/>
    <w:rsid w:val="00DA2FE4"/>
    <w:rsid w:val="00DA5790"/>
    <w:rsid w:val="00DB0C7F"/>
    <w:rsid w:val="00DB0E42"/>
    <w:rsid w:val="00DB0F37"/>
    <w:rsid w:val="00DB3E3A"/>
    <w:rsid w:val="00DB4797"/>
    <w:rsid w:val="00DB4A6C"/>
    <w:rsid w:val="00DB4C03"/>
    <w:rsid w:val="00DB5506"/>
    <w:rsid w:val="00DB5684"/>
    <w:rsid w:val="00DB692D"/>
    <w:rsid w:val="00DB7FD7"/>
    <w:rsid w:val="00DC1489"/>
    <w:rsid w:val="00DC3824"/>
    <w:rsid w:val="00DC6C76"/>
    <w:rsid w:val="00DC7C1D"/>
    <w:rsid w:val="00DD4BEF"/>
    <w:rsid w:val="00DD6EA1"/>
    <w:rsid w:val="00DD713B"/>
    <w:rsid w:val="00DE0827"/>
    <w:rsid w:val="00DE14F4"/>
    <w:rsid w:val="00DE4DFC"/>
    <w:rsid w:val="00DE66B7"/>
    <w:rsid w:val="00DE7271"/>
    <w:rsid w:val="00DF188F"/>
    <w:rsid w:val="00DF1B6B"/>
    <w:rsid w:val="00DF4FC3"/>
    <w:rsid w:val="00DF531B"/>
    <w:rsid w:val="00DF5DEC"/>
    <w:rsid w:val="00DF6524"/>
    <w:rsid w:val="00DF7BD9"/>
    <w:rsid w:val="00E00216"/>
    <w:rsid w:val="00E0086C"/>
    <w:rsid w:val="00E00DF0"/>
    <w:rsid w:val="00E02BF5"/>
    <w:rsid w:val="00E034F6"/>
    <w:rsid w:val="00E0633F"/>
    <w:rsid w:val="00E07327"/>
    <w:rsid w:val="00E07B1E"/>
    <w:rsid w:val="00E07D12"/>
    <w:rsid w:val="00E10D0F"/>
    <w:rsid w:val="00E129A5"/>
    <w:rsid w:val="00E14FD2"/>
    <w:rsid w:val="00E22DD5"/>
    <w:rsid w:val="00E24610"/>
    <w:rsid w:val="00E32CFF"/>
    <w:rsid w:val="00E35DE4"/>
    <w:rsid w:val="00E37783"/>
    <w:rsid w:val="00E40AF5"/>
    <w:rsid w:val="00E4365A"/>
    <w:rsid w:val="00E465B4"/>
    <w:rsid w:val="00E5225F"/>
    <w:rsid w:val="00E528CC"/>
    <w:rsid w:val="00E55360"/>
    <w:rsid w:val="00E557B5"/>
    <w:rsid w:val="00E5606E"/>
    <w:rsid w:val="00E566F0"/>
    <w:rsid w:val="00E575CE"/>
    <w:rsid w:val="00E672BF"/>
    <w:rsid w:val="00E72AFA"/>
    <w:rsid w:val="00E72D2C"/>
    <w:rsid w:val="00E756CF"/>
    <w:rsid w:val="00E75969"/>
    <w:rsid w:val="00E83CB5"/>
    <w:rsid w:val="00E84B62"/>
    <w:rsid w:val="00E85A4F"/>
    <w:rsid w:val="00E86A7D"/>
    <w:rsid w:val="00E876F4"/>
    <w:rsid w:val="00E9464F"/>
    <w:rsid w:val="00EA0E80"/>
    <w:rsid w:val="00EA5029"/>
    <w:rsid w:val="00EA65E4"/>
    <w:rsid w:val="00EA70A7"/>
    <w:rsid w:val="00EB0413"/>
    <w:rsid w:val="00EB1F1C"/>
    <w:rsid w:val="00EB25E6"/>
    <w:rsid w:val="00EB3C37"/>
    <w:rsid w:val="00EB500F"/>
    <w:rsid w:val="00EC0871"/>
    <w:rsid w:val="00EC479A"/>
    <w:rsid w:val="00EC5606"/>
    <w:rsid w:val="00EC5840"/>
    <w:rsid w:val="00ED3220"/>
    <w:rsid w:val="00ED4804"/>
    <w:rsid w:val="00ED4D95"/>
    <w:rsid w:val="00EE0096"/>
    <w:rsid w:val="00EE037D"/>
    <w:rsid w:val="00EE207E"/>
    <w:rsid w:val="00EE2383"/>
    <w:rsid w:val="00EE6ABE"/>
    <w:rsid w:val="00EE76B2"/>
    <w:rsid w:val="00EF129A"/>
    <w:rsid w:val="00EF1C8D"/>
    <w:rsid w:val="00EF4F8C"/>
    <w:rsid w:val="00EF5442"/>
    <w:rsid w:val="00F00009"/>
    <w:rsid w:val="00F0369F"/>
    <w:rsid w:val="00F06673"/>
    <w:rsid w:val="00F10CB1"/>
    <w:rsid w:val="00F115A2"/>
    <w:rsid w:val="00F12A3F"/>
    <w:rsid w:val="00F16E79"/>
    <w:rsid w:val="00F1749F"/>
    <w:rsid w:val="00F206B9"/>
    <w:rsid w:val="00F21DB4"/>
    <w:rsid w:val="00F249F8"/>
    <w:rsid w:val="00F26E67"/>
    <w:rsid w:val="00F30A87"/>
    <w:rsid w:val="00F32EDA"/>
    <w:rsid w:val="00F34652"/>
    <w:rsid w:val="00F368BF"/>
    <w:rsid w:val="00F36C2F"/>
    <w:rsid w:val="00F4378B"/>
    <w:rsid w:val="00F45129"/>
    <w:rsid w:val="00F50253"/>
    <w:rsid w:val="00F52830"/>
    <w:rsid w:val="00F52FB8"/>
    <w:rsid w:val="00F56930"/>
    <w:rsid w:val="00F61286"/>
    <w:rsid w:val="00F62E91"/>
    <w:rsid w:val="00F634C9"/>
    <w:rsid w:val="00F656D0"/>
    <w:rsid w:val="00F70F7C"/>
    <w:rsid w:val="00F7244E"/>
    <w:rsid w:val="00F72F59"/>
    <w:rsid w:val="00F74F47"/>
    <w:rsid w:val="00F75CC0"/>
    <w:rsid w:val="00F804DB"/>
    <w:rsid w:val="00F81959"/>
    <w:rsid w:val="00F84CF4"/>
    <w:rsid w:val="00F87B5B"/>
    <w:rsid w:val="00F91BD5"/>
    <w:rsid w:val="00F921BE"/>
    <w:rsid w:val="00F94117"/>
    <w:rsid w:val="00F94A7E"/>
    <w:rsid w:val="00F96628"/>
    <w:rsid w:val="00F97926"/>
    <w:rsid w:val="00FA030D"/>
    <w:rsid w:val="00FA11F6"/>
    <w:rsid w:val="00FA2705"/>
    <w:rsid w:val="00FA2D20"/>
    <w:rsid w:val="00FA6B52"/>
    <w:rsid w:val="00FB1C1C"/>
    <w:rsid w:val="00FB2158"/>
    <w:rsid w:val="00FB27C0"/>
    <w:rsid w:val="00FB637C"/>
    <w:rsid w:val="00FB641F"/>
    <w:rsid w:val="00FB650E"/>
    <w:rsid w:val="00FB67B1"/>
    <w:rsid w:val="00FC196F"/>
    <w:rsid w:val="00FC5468"/>
    <w:rsid w:val="00FC54CC"/>
    <w:rsid w:val="00FD0222"/>
    <w:rsid w:val="00FD0583"/>
    <w:rsid w:val="00FD3DEA"/>
    <w:rsid w:val="00FE17C9"/>
    <w:rsid w:val="00FF05D2"/>
    <w:rsid w:val="00FF14F8"/>
    <w:rsid w:val="00FF1ABA"/>
    <w:rsid w:val="00FF2AA3"/>
    <w:rsid w:val="00FF4992"/>
    <w:rsid w:val="00FF5A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FB43DF2"/>
  <w15:docId w15:val="{67E31A5A-EDA7-4ACA-8408-6BF2E900D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45CC7"/>
    <w:pPr>
      <w:spacing w:before="160" w:after="160"/>
    </w:pPr>
  </w:style>
  <w:style w:type="paragraph" w:styleId="Heading1">
    <w:name w:val="heading 1"/>
    <w:basedOn w:val="Normal"/>
    <w:next w:val="Normal"/>
    <w:link w:val="Heading1Char"/>
    <w:uiPriority w:val="9"/>
    <w:qFormat/>
    <w:rsid w:val="00420329"/>
    <w:pPr>
      <w:spacing w:after="0" w:line="240" w:lineRule="auto"/>
      <w:outlineLvl w:val="0"/>
    </w:pPr>
    <w:rPr>
      <w:rFonts w:ascii="Trajan Pro" w:hAnsi="Trajan Pro"/>
      <w:color w:val="002060"/>
      <w:sz w:val="48"/>
      <w:szCs w:val="48"/>
    </w:rPr>
  </w:style>
  <w:style w:type="paragraph" w:styleId="Heading2">
    <w:name w:val="heading 2"/>
    <w:basedOn w:val="Normal"/>
    <w:next w:val="Normal"/>
    <w:link w:val="Heading2Char"/>
    <w:uiPriority w:val="9"/>
    <w:unhideWhenUsed/>
    <w:qFormat/>
    <w:rsid w:val="00DF6524"/>
    <w:pPr>
      <w:pBdr>
        <w:top w:val="dashSmallGap" w:sz="4" w:space="4" w:color="BFBFBF" w:themeColor="background1" w:themeShade="BF"/>
        <w:bottom w:val="dashSmallGap" w:sz="4" w:space="4" w:color="BFBFBF" w:themeColor="background1" w:themeShade="BF"/>
      </w:pBdr>
      <w:spacing w:before="0" w:after="0" w:line="240" w:lineRule="auto"/>
      <w:outlineLvl w:val="1"/>
    </w:pPr>
    <w:rPr>
      <w:rFonts w:asciiTheme="majorHAnsi" w:hAnsiTheme="majorHAnsi"/>
      <w:color w:val="002060"/>
      <w:sz w:val="28"/>
      <w:szCs w:val="28"/>
    </w:rPr>
  </w:style>
  <w:style w:type="paragraph" w:styleId="Heading3">
    <w:name w:val="heading 3"/>
    <w:basedOn w:val="Normal"/>
    <w:next w:val="Normal"/>
    <w:link w:val="Heading3Char"/>
    <w:uiPriority w:val="9"/>
    <w:unhideWhenUsed/>
    <w:qFormat/>
    <w:rsid w:val="00733F21"/>
    <w:pPr>
      <w:spacing w:after="0" w:line="240" w:lineRule="auto"/>
      <w:outlineLvl w:val="2"/>
    </w:pPr>
    <w:rPr>
      <w:rFonts w:asciiTheme="majorHAnsi" w:hAnsiTheme="majorHAnsi"/>
      <w:b/>
      <w:sz w:val="26"/>
    </w:rPr>
  </w:style>
  <w:style w:type="paragraph" w:styleId="Heading4">
    <w:name w:val="heading 4"/>
    <w:basedOn w:val="Heading3"/>
    <w:next w:val="Normal"/>
    <w:link w:val="Heading4Char"/>
    <w:uiPriority w:val="9"/>
    <w:unhideWhenUsed/>
    <w:qFormat/>
    <w:rsid w:val="00733F21"/>
    <w:pPr>
      <w:spacing w:before="120" w:after="120"/>
      <w:outlineLvl w:val="3"/>
    </w:pPr>
    <w:rPr>
      <w:i/>
      <w:caps/>
      <w:color w:val="7F7F7F" w:themeColor="text1" w:themeTint="80"/>
      <w:sz w:val="22"/>
    </w:rPr>
  </w:style>
  <w:style w:type="paragraph" w:styleId="Heading5">
    <w:name w:val="heading 5"/>
    <w:basedOn w:val="Normal"/>
    <w:next w:val="Normal"/>
    <w:link w:val="Heading5Char"/>
    <w:uiPriority w:val="9"/>
    <w:unhideWhenUsed/>
    <w:qFormat/>
    <w:pPr>
      <w:spacing w:before="60" w:after="60" w:line="240" w:lineRule="auto"/>
      <w:outlineLvl w:val="4"/>
    </w:pPr>
    <w:rPr>
      <w:rFonts w:asciiTheme="majorHAnsi" w:hAnsiTheme="majorHAnsi"/>
      <w:caps/>
      <w:color w:val="F72B1E" w:themeColor="accent1"/>
    </w:rPr>
  </w:style>
  <w:style w:type="paragraph" w:styleId="Heading6">
    <w:name w:val="heading 6"/>
    <w:basedOn w:val="Normal"/>
    <w:next w:val="Normal"/>
    <w:link w:val="Heading6Char"/>
    <w:uiPriority w:val="9"/>
    <w:unhideWhenUsed/>
    <w:qFormat/>
    <w:pPr>
      <w:spacing w:after="0" w:line="240" w:lineRule="auto"/>
      <w:ind w:left="360"/>
      <w:outlineLvl w:val="5"/>
    </w:pPr>
    <w:rPr>
      <w:caps/>
      <w:color w:val="F72B1E" w:themeColor="accent1"/>
    </w:rPr>
  </w:style>
  <w:style w:type="paragraph" w:styleId="Heading9">
    <w:name w:val="heading 9"/>
    <w:basedOn w:val="Normal"/>
    <w:next w:val="Normal"/>
    <w:link w:val="Heading9Char"/>
    <w:uiPriority w:val="9"/>
    <w:semiHidden/>
    <w:unhideWhenUsed/>
    <w:qFormat/>
    <w:rsid w:val="00445CC7"/>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329"/>
    <w:rPr>
      <w:rFonts w:ascii="Trajan Pro" w:hAnsi="Trajan Pro"/>
      <w:color w:val="002060"/>
      <w:sz w:val="48"/>
      <w:szCs w:val="48"/>
    </w:rPr>
  </w:style>
  <w:style w:type="character" w:customStyle="1" w:styleId="Heading2Char">
    <w:name w:val="Heading 2 Char"/>
    <w:basedOn w:val="DefaultParagraphFont"/>
    <w:link w:val="Heading2"/>
    <w:uiPriority w:val="9"/>
    <w:rsid w:val="00DF6524"/>
    <w:rPr>
      <w:rFonts w:asciiTheme="majorHAnsi" w:hAnsiTheme="majorHAnsi"/>
      <w:color w:val="002060"/>
      <w:sz w:val="28"/>
      <w:szCs w:val="28"/>
    </w:rPr>
  </w:style>
  <w:style w:type="character" w:customStyle="1" w:styleId="Heading3Char">
    <w:name w:val="Heading 3 Char"/>
    <w:basedOn w:val="DefaultParagraphFont"/>
    <w:link w:val="Heading3"/>
    <w:uiPriority w:val="9"/>
    <w:rsid w:val="00733F21"/>
    <w:rPr>
      <w:rFonts w:asciiTheme="majorHAnsi" w:hAnsiTheme="majorHAnsi"/>
      <w:b/>
      <w:sz w:val="26"/>
      <w:szCs w:val="24"/>
    </w:rPr>
  </w:style>
  <w:style w:type="character" w:customStyle="1" w:styleId="Heading4Char">
    <w:name w:val="Heading 4 Char"/>
    <w:basedOn w:val="DefaultParagraphFont"/>
    <w:link w:val="Heading4"/>
    <w:uiPriority w:val="9"/>
    <w:rsid w:val="00733F21"/>
    <w:rPr>
      <w:rFonts w:asciiTheme="majorHAnsi" w:hAnsiTheme="majorHAnsi"/>
      <w:i/>
      <w:caps/>
      <w:color w:val="7F7F7F" w:themeColor="text1" w:themeTint="80"/>
      <w:sz w:val="22"/>
      <w:szCs w:val="24"/>
    </w:rPr>
  </w:style>
  <w:style w:type="character" w:customStyle="1" w:styleId="Heading5Char">
    <w:name w:val="Heading 5 Char"/>
    <w:basedOn w:val="DefaultParagraphFont"/>
    <w:link w:val="Heading5"/>
    <w:uiPriority w:val="9"/>
    <w:rPr>
      <w:rFonts w:asciiTheme="majorHAnsi" w:hAnsiTheme="majorHAnsi"/>
      <w:caps/>
      <w:color w:val="F72B1E" w:themeColor="accent1"/>
    </w:rPr>
  </w:style>
  <w:style w:type="character" w:customStyle="1" w:styleId="Heading6Char">
    <w:name w:val="Heading 6 Char"/>
    <w:basedOn w:val="DefaultParagraphFont"/>
    <w:link w:val="Heading6"/>
    <w:uiPriority w:val="9"/>
    <w:rPr>
      <w:caps/>
      <w:color w:val="F72B1E" w:themeColor="accent1"/>
    </w:rPr>
  </w:style>
  <w:style w:type="character" w:customStyle="1" w:styleId="Heading9Char">
    <w:name w:val="Heading 9 Char"/>
    <w:basedOn w:val="DefaultParagraphFont"/>
    <w:link w:val="Heading9"/>
    <w:uiPriority w:val="9"/>
    <w:semiHidden/>
    <w:rsid w:val="00445CC7"/>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customStyle="1" w:styleId="Normal-SpaceAfter">
    <w:name w:val="Normal - Space After"/>
    <w:basedOn w:val="Normal"/>
    <w:qFormat/>
    <w:pPr>
      <w:spacing w:after="1200"/>
    </w:pPr>
    <w:rPr>
      <w:noProof/>
    </w:rPr>
  </w:style>
  <w:style w:type="paragraph" w:customStyle="1" w:styleId="CoverLogo">
    <w:name w:val="Cover Logo"/>
    <w:basedOn w:val="Normal"/>
    <w:qFormat/>
    <w:pPr>
      <w:pBdr>
        <w:bottom w:val="dashSmallGap" w:sz="4" w:space="15" w:color="BFBFBF" w:themeColor="background1" w:themeShade="BF"/>
      </w:pBdr>
      <w:spacing w:before="2000" w:after="1000" w:line="240" w:lineRule="auto"/>
      <w:ind w:left="864" w:right="864"/>
      <w:jc w:val="center"/>
    </w:pPr>
  </w:style>
  <w:style w:type="paragraph" w:styleId="Title">
    <w:name w:val="Title"/>
    <w:basedOn w:val="Normal"/>
    <w:next w:val="Normal"/>
    <w:link w:val="TitleChar"/>
    <w:qFormat/>
    <w:pPr>
      <w:spacing w:before="1000" w:after="0" w:line="240" w:lineRule="auto"/>
      <w:jc w:val="center"/>
    </w:pPr>
    <w:rPr>
      <w:rFonts w:asciiTheme="majorHAnsi" w:hAnsiTheme="majorHAnsi"/>
      <w:color w:val="F72B1E" w:themeColor="accent1"/>
      <w:sz w:val="48"/>
      <w:szCs w:val="48"/>
    </w:rPr>
  </w:style>
  <w:style w:type="character" w:customStyle="1" w:styleId="TitleChar">
    <w:name w:val="Title Char"/>
    <w:basedOn w:val="DefaultParagraphFont"/>
    <w:link w:val="Title"/>
    <w:rPr>
      <w:rFonts w:asciiTheme="majorHAnsi" w:hAnsiTheme="majorHAnsi"/>
      <w:color w:val="F72B1E" w:themeColor="accent1"/>
      <w:sz w:val="48"/>
      <w:szCs w:val="48"/>
    </w:rPr>
  </w:style>
  <w:style w:type="paragraph" w:styleId="Subtitle">
    <w:name w:val="Subtitle"/>
    <w:basedOn w:val="Normal"/>
    <w:next w:val="Normal"/>
    <w:link w:val="SubtitleChar"/>
    <w:qFormat/>
    <w:pPr>
      <w:pBdr>
        <w:bottom w:val="dashSmallGap" w:sz="4" w:space="31" w:color="BFBFBF" w:themeColor="background1" w:themeShade="BF"/>
      </w:pBdr>
      <w:spacing w:after="360" w:line="240" w:lineRule="auto"/>
      <w:ind w:left="864" w:right="864"/>
      <w:jc w:val="center"/>
    </w:pPr>
  </w:style>
  <w:style w:type="character" w:customStyle="1" w:styleId="SubtitleChar">
    <w:name w:val="Subtitle Char"/>
    <w:basedOn w:val="DefaultParagraphFont"/>
    <w:link w:val="Subtitle"/>
    <w:rPr>
      <w:sz w:val="24"/>
      <w:szCs w:val="24"/>
    </w:rPr>
  </w:style>
  <w:style w:type="paragraph" w:customStyle="1" w:styleId="CompanyInfo">
    <w:name w:val="Company Info"/>
    <w:basedOn w:val="Normal"/>
    <w:qFormat/>
    <w:pPr>
      <w:spacing w:before="300" w:after="0" w:line="360" w:lineRule="auto"/>
      <w:contextualSpacing/>
      <w:jc w:val="center"/>
    </w:pPr>
    <w:rPr>
      <w:color w:val="7F7F7F" w:themeColor="text1" w:themeTint="80"/>
      <w:szCs w:val="18"/>
      <w14:numForm w14:val="lining"/>
    </w:rPr>
  </w:style>
  <w:style w:type="character" w:styleId="Strong">
    <w:name w:val="Strong"/>
    <w:basedOn w:val="DefaultParagraphFont"/>
    <w:uiPriority w:val="1"/>
    <w:qFormat/>
    <w:rPr>
      <w:b/>
      <w:bCs/>
      <w:color w:val="595959" w:themeColor="text1" w:themeTint="A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595959" w:themeColor="text1" w:themeTint="A6"/>
      <w:sz w:val="18"/>
    </w:rPr>
  </w:style>
  <w:style w:type="paragraph" w:styleId="Footer">
    <w:name w:val="footer"/>
    <w:basedOn w:val="Normal"/>
    <w:link w:val="FooterChar"/>
    <w:uiPriority w:val="99"/>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uiPriority w:val="1"/>
    <w:qFormat/>
    <w:rsid w:val="00D54C09"/>
    <w:rPr>
      <w:rFonts w:asciiTheme="majorHAnsi" w:hAnsiTheme="majorHAnsi"/>
      <w:color w:val="002060"/>
      <w:sz w:val="20"/>
    </w:rPr>
  </w:style>
  <w:style w:type="paragraph" w:styleId="NoSpacing">
    <w:name w:val="No Spacing"/>
    <w:uiPriority w:val="1"/>
    <w:qFormat/>
    <w:pPr>
      <w:spacing w:after="0" w:line="240" w:lineRule="auto"/>
    </w:pPr>
    <w:rPr>
      <w:color w:val="595959" w:themeColor="text1" w:themeTint="A6"/>
      <w:sz w:val="18"/>
    </w:rPr>
  </w:style>
  <w:style w:type="paragraph" w:customStyle="1" w:styleId="SidebarText">
    <w:name w:val="Sidebar Text"/>
    <w:basedOn w:val="Normal"/>
    <w:qFormat/>
    <w:pPr>
      <w:spacing w:before="40" w:after="120" w:line="240" w:lineRule="auto"/>
      <w:ind w:left="360"/>
    </w:pPr>
    <w:rPr>
      <w:color w:val="404040" w:themeColor="text1" w:themeTint="BF"/>
      <w:sz w:val="16"/>
      <w:szCs w:val="16"/>
    </w:rPr>
  </w:style>
  <w:style w:type="paragraph" w:styleId="ListBullet">
    <w:name w:val="List Bullet"/>
    <w:basedOn w:val="Normal"/>
    <w:qFormat/>
    <w:pPr>
      <w:numPr>
        <w:numId w:val="2"/>
      </w:numPr>
      <w:spacing w:before="100" w:after="0" w:line="240" w:lineRule="auto"/>
      <w:ind w:left="360" w:hanging="288"/>
    </w:pPr>
    <w:rPr>
      <w:caps/>
    </w:rPr>
  </w:style>
  <w:style w:type="paragraph" w:customStyle="1" w:styleId="ListBulletNegative">
    <w:name w:val="List Bullet Negative"/>
    <w:basedOn w:val="Normal"/>
    <w:qFormat/>
    <w:pPr>
      <w:numPr>
        <w:numId w:val="5"/>
      </w:numPr>
      <w:spacing w:before="100" w:after="0" w:line="240" w:lineRule="auto"/>
      <w:ind w:left="360" w:hanging="288"/>
    </w:pPr>
    <w:rPr>
      <w:caps/>
    </w:rPr>
  </w:style>
  <w:style w:type="paragraph" w:styleId="ListBullet2">
    <w:name w:val="List Bullet 2"/>
    <w:basedOn w:val="Normal"/>
    <w:uiPriority w:val="99"/>
    <w:semiHidden/>
    <w:pPr>
      <w:numPr>
        <w:numId w:val="4"/>
      </w:numPr>
      <w:spacing w:after="0" w:line="240" w:lineRule="auto"/>
      <w:contextualSpacing/>
    </w:pPr>
  </w:style>
  <w:style w:type="paragraph" w:customStyle="1" w:styleId="TableText">
    <w:name w:val="Table Text"/>
    <w:basedOn w:val="Normal"/>
    <w:qFormat/>
    <w:pPr>
      <w:spacing w:before="40" w:after="40" w:line="240" w:lineRule="auto"/>
    </w:pPr>
    <w:rPr>
      <w:color w:val="7F7F7F" w:themeColor="text1" w:themeTint="80"/>
      <w:sz w:val="16"/>
      <w:szCs w:val="16"/>
    </w:rPr>
  </w:style>
  <w:style w:type="paragraph" w:customStyle="1" w:styleId="TableRowHeading">
    <w:name w:val="Table Row Heading"/>
    <w:basedOn w:val="Normal"/>
    <w:qFormat/>
    <w:pPr>
      <w:spacing w:before="40" w:after="40" w:line="240" w:lineRule="auto"/>
    </w:pPr>
    <w:rPr>
      <w:rFonts w:asciiTheme="majorHAnsi" w:hAnsiTheme="majorHAnsi"/>
      <w:caps/>
      <w:color w:val="7F7F7F" w:themeColor="text1" w:themeTint="80"/>
      <w:sz w:val="16"/>
      <w:szCs w:val="16"/>
    </w:rPr>
  </w:style>
  <w:style w:type="character" w:styleId="Hyperlink">
    <w:name w:val="Hyperlink"/>
    <w:basedOn w:val="DefaultParagraphFont"/>
    <w:uiPriority w:val="99"/>
    <w:unhideWhenUsed/>
    <w:rsid w:val="00C8520F"/>
    <w:rPr>
      <w:color w:val="002060"/>
      <w:u w:val="single"/>
    </w:rPr>
  </w:style>
  <w:style w:type="paragraph" w:styleId="TOC1">
    <w:name w:val="toc 1"/>
    <w:basedOn w:val="Normal"/>
    <w:next w:val="Normal"/>
    <w:autoRedefine/>
    <w:uiPriority w:val="39"/>
    <w:unhideWhenUsed/>
    <w:qFormat/>
    <w:rsid w:val="00E528CC"/>
    <w:pPr>
      <w:pBdr>
        <w:bottom w:val="single" w:sz="4" w:space="1" w:color="BFBFBF" w:themeColor="background1" w:themeShade="BF"/>
      </w:pBdr>
      <w:tabs>
        <w:tab w:val="right" w:pos="9778"/>
      </w:tabs>
      <w:spacing w:before="400" w:after="0" w:line="240" w:lineRule="auto"/>
      <w:ind w:right="288"/>
    </w:pPr>
    <w:rPr>
      <w:rFonts w:asciiTheme="majorHAnsi" w:hAnsiTheme="majorHAnsi"/>
      <w:color w:val="002060"/>
    </w:rPr>
  </w:style>
  <w:style w:type="paragraph" w:styleId="TOC2">
    <w:name w:val="toc 2"/>
    <w:basedOn w:val="Normal"/>
    <w:next w:val="Normal"/>
    <w:autoRedefine/>
    <w:uiPriority w:val="39"/>
    <w:unhideWhenUsed/>
    <w:qFormat/>
    <w:pPr>
      <w:tabs>
        <w:tab w:val="right" w:pos="9778"/>
      </w:tabs>
      <w:spacing w:before="200" w:after="0" w:line="240" w:lineRule="auto"/>
      <w:ind w:left="187" w:right="288"/>
    </w:pPr>
    <w:rPr>
      <w:noProof/>
    </w:rPr>
  </w:style>
  <w:style w:type="paragraph" w:styleId="TOC3">
    <w:name w:val="toc 3"/>
    <w:basedOn w:val="Normal"/>
    <w:next w:val="Normal"/>
    <w:autoRedefine/>
    <w:uiPriority w:val="39"/>
    <w:unhideWhenUsed/>
    <w:qFormat/>
    <w:pPr>
      <w:tabs>
        <w:tab w:val="right" w:pos="9778"/>
      </w:tabs>
      <w:spacing w:before="120" w:after="0" w:line="240" w:lineRule="auto"/>
      <w:ind w:left="360" w:right="288"/>
    </w:pPr>
  </w:style>
  <w:style w:type="paragraph" w:customStyle="1" w:styleId="ReportName">
    <w:name w:val="Report Name"/>
    <w:basedOn w:val="Normal"/>
    <w:qFormat/>
    <w:pPr>
      <w:spacing w:before="0" w:after="40" w:line="240" w:lineRule="auto"/>
      <w:jc w:val="right"/>
    </w:pPr>
    <w:rPr>
      <w:rFonts w:asciiTheme="majorHAnsi" w:hAnsiTheme="majorHAnsi"/>
      <w:color w:val="404040"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rsid w:val="00420329"/>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aps/>
      <w:color w:val="002060"/>
      <w:sz w:val="28"/>
      <w:szCs w:val="28"/>
    </w:rPr>
  </w:style>
  <w:style w:type="paragraph" w:customStyle="1" w:styleId="TableText-Center">
    <w:name w:val="Table Text - Center"/>
    <w:basedOn w:val="TableText"/>
    <w:qFormat/>
    <w:pPr>
      <w:jc w:val="center"/>
    </w:pPr>
  </w:style>
  <w:style w:type="table" w:customStyle="1" w:styleId="WB2">
    <w:name w:val="WB2"/>
    <w:basedOn w:val="TableNormal"/>
    <w:uiPriority w:val="99"/>
    <w:pPr>
      <w:spacing w:after="0" w:line="240" w:lineRule="auto"/>
    </w:pPr>
    <w:tblPr>
      <w:tblStyleRowBandSize w:val="1"/>
      <w:tblBorders>
        <w:top w:val="single" w:sz="4" w:space="0" w:color="BFBFBF" w:themeColor="background1" w:themeShade="BF"/>
        <w:insideH w:val="single" w:sz="4" w:space="0" w:color="BFBFBF" w:themeColor="background1" w:themeShade="BF"/>
      </w:tblBorders>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Borders>
        <w:top w:val="single" w:sz="4" w:space="0" w:color="BFBFBF" w:themeColor="background1" w:themeShade="BF"/>
        <w:insideH w:val="single" w:sz="4" w:space="0" w:color="BFBFBF" w:themeColor="background1" w:themeShade="BF"/>
      </w:tblBorders>
      <w:tblCellMar>
        <w:left w:w="0" w:type="dxa"/>
        <w:right w:w="0" w:type="dxa"/>
      </w:tblCellMar>
    </w:tblPr>
    <w:tcPr>
      <w:vAlign w:val="center"/>
    </w:tcPr>
  </w:style>
  <w:style w:type="paragraph" w:customStyle="1" w:styleId="Notice">
    <w:name w:val="Notice"/>
    <w:basedOn w:val="Normal"/>
    <w:qFormat/>
    <w:pPr>
      <w:spacing w:before="360"/>
    </w:pPr>
    <w:rPr>
      <w:i/>
      <w:color w:val="808080" w:themeColor="background1" w:themeShade="80"/>
      <w:sz w:val="16"/>
      <w:szCs w:val="16"/>
    </w:rPr>
  </w:style>
  <w:style w:type="paragraph" w:styleId="ListParagraph">
    <w:name w:val="List Paragraph"/>
    <w:basedOn w:val="Normal"/>
    <w:uiPriority w:val="34"/>
    <w:qFormat/>
    <w:rsid w:val="00FF2AA3"/>
    <w:pPr>
      <w:ind w:left="720"/>
      <w:contextualSpacing/>
    </w:pPr>
  </w:style>
  <w:style w:type="character" w:styleId="Emphasis">
    <w:name w:val="Emphasis"/>
    <w:basedOn w:val="DefaultParagraphFont"/>
    <w:uiPriority w:val="20"/>
    <w:semiHidden/>
    <w:qFormat/>
    <w:rsid w:val="00445CC7"/>
    <w:rPr>
      <w:i/>
      <w:iCs/>
    </w:rPr>
  </w:style>
  <w:style w:type="character" w:styleId="IntenseEmphasis">
    <w:name w:val="Intense Emphasis"/>
    <w:basedOn w:val="TitleChar"/>
    <w:uiPriority w:val="21"/>
    <w:semiHidden/>
    <w:qFormat/>
    <w:rsid w:val="00DF6524"/>
    <w:rPr>
      <w:rFonts w:asciiTheme="majorHAnsi" w:hAnsiTheme="majorHAnsi"/>
      <w:b/>
      <w:bCs/>
      <w:i/>
      <w:iCs/>
      <w:color w:val="C00000"/>
      <w:sz w:val="24"/>
      <w:szCs w:val="48"/>
    </w:rPr>
  </w:style>
  <w:style w:type="paragraph" w:styleId="NormalWeb">
    <w:name w:val="Normal (Web)"/>
    <w:basedOn w:val="Normal"/>
    <w:uiPriority w:val="99"/>
    <w:unhideWhenUsed/>
    <w:rsid w:val="004D4804"/>
    <w:pPr>
      <w:spacing w:before="100" w:beforeAutospacing="1" w:after="100" w:afterAutospacing="1" w:line="240" w:lineRule="auto"/>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B81557"/>
    <w:rPr>
      <w:color w:val="FDAF3D" w:themeColor="followedHyperlink"/>
      <w:u w:val="single"/>
    </w:rPr>
  </w:style>
  <w:style w:type="paragraph" w:styleId="FootnoteText">
    <w:name w:val="footnote text"/>
    <w:basedOn w:val="Normal"/>
    <w:link w:val="FootnoteTextChar"/>
    <w:uiPriority w:val="99"/>
    <w:unhideWhenUsed/>
    <w:rsid w:val="000E1D94"/>
    <w:pPr>
      <w:spacing w:before="0" w:after="0" w:line="240" w:lineRule="auto"/>
    </w:pPr>
  </w:style>
  <w:style w:type="character" w:customStyle="1" w:styleId="FootnoteTextChar">
    <w:name w:val="Footnote Text Char"/>
    <w:basedOn w:val="DefaultParagraphFont"/>
    <w:link w:val="FootnoteText"/>
    <w:uiPriority w:val="99"/>
    <w:rsid w:val="000E1D94"/>
    <w:rPr>
      <w:sz w:val="24"/>
      <w:szCs w:val="24"/>
    </w:rPr>
  </w:style>
  <w:style w:type="character" w:styleId="FootnoteReference">
    <w:name w:val="footnote reference"/>
    <w:basedOn w:val="DefaultParagraphFont"/>
    <w:uiPriority w:val="99"/>
    <w:unhideWhenUsed/>
    <w:rsid w:val="000E1D94"/>
    <w:rPr>
      <w:vertAlign w:val="superscript"/>
    </w:rPr>
  </w:style>
  <w:style w:type="character" w:customStyle="1" w:styleId="apple-converted-space">
    <w:name w:val="apple-converted-space"/>
    <w:basedOn w:val="DefaultParagraphFont"/>
    <w:rsid w:val="00616279"/>
  </w:style>
  <w:style w:type="character" w:styleId="SubtleReference">
    <w:name w:val="Subtle Reference"/>
    <w:basedOn w:val="DefaultParagraphFont"/>
    <w:uiPriority w:val="31"/>
    <w:qFormat/>
    <w:rsid w:val="001C2E29"/>
    <w:rPr>
      <w:smallCaps/>
      <w:color w:val="FF7B0F" w:themeColor="accent2"/>
      <w:u w:val="single"/>
    </w:rPr>
  </w:style>
  <w:style w:type="character" w:styleId="IntenseReference">
    <w:name w:val="Intense Reference"/>
    <w:basedOn w:val="DefaultParagraphFont"/>
    <w:uiPriority w:val="32"/>
    <w:qFormat/>
    <w:rsid w:val="001C2E29"/>
    <w:rPr>
      <w:b/>
      <w:bCs/>
      <w:smallCaps/>
      <w:color w:val="FF7B0F" w:themeColor="accent2"/>
      <w:spacing w:val="5"/>
      <w:u w:val="single"/>
    </w:rPr>
  </w:style>
  <w:style w:type="character" w:styleId="SubtleEmphasis">
    <w:name w:val="Subtle Emphasis"/>
    <w:basedOn w:val="DefaultParagraphFont"/>
    <w:uiPriority w:val="19"/>
    <w:qFormat/>
    <w:rsid w:val="00BE5851"/>
    <w:rPr>
      <w:i/>
      <w:iCs/>
      <w:color w:val="808080" w:themeColor="text1" w:themeTint="7F"/>
    </w:rPr>
  </w:style>
  <w:style w:type="table" w:styleId="LightShading-Accent4">
    <w:name w:val="Light Shading Accent 4"/>
    <w:basedOn w:val="TableNormal"/>
    <w:uiPriority w:val="60"/>
    <w:rsid w:val="00C22FD2"/>
    <w:pPr>
      <w:spacing w:after="0" w:line="240" w:lineRule="auto"/>
    </w:pPr>
    <w:rPr>
      <w:color w:val="424242" w:themeColor="accent4" w:themeShade="BF"/>
    </w:rPr>
    <w:tblPr>
      <w:tblStyleRowBandSize w:val="1"/>
      <w:tblStyleColBandSize w:val="1"/>
      <w:tblBorders>
        <w:top w:val="single" w:sz="8" w:space="0" w:color="595959" w:themeColor="accent4"/>
        <w:bottom w:val="single" w:sz="8" w:space="0" w:color="595959" w:themeColor="accent4"/>
      </w:tblBorders>
    </w:tblPr>
    <w:tblStylePr w:type="firstRow">
      <w:pPr>
        <w:spacing w:before="0" w:after="0" w:line="240" w:lineRule="auto"/>
      </w:pPr>
      <w:rPr>
        <w:b/>
        <w:bCs/>
      </w:rPr>
      <w:tblPr/>
      <w:tcPr>
        <w:tcBorders>
          <w:top w:val="single" w:sz="8" w:space="0" w:color="595959" w:themeColor="accent4"/>
          <w:left w:val="nil"/>
          <w:bottom w:val="single" w:sz="8" w:space="0" w:color="595959" w:themeColor="accent4"/>
          <w:right w:val="nil"/>
          <w:insideH w:val="nil"/>
          <w:insideV w:val="nil"/>
        </w:tcBorders>
      </w:tcPr>
    </w:tblStylePr>
    <w:tblStylePr w:type="lastRow">
      <w:pPr>
        <w:spacing w:before="0" w:after="0" w:line="240" w:lineRule="auto"/>
      </w:pPr>
      <w:rPr>
        <w:b/>
        <w:bCs/>
      </w:rPr>
      <w:tblPr/>
      <w:tcPr>
        <w:tcBorders>
          <w:top w:val="single" w:sz="8" w:space="0" w:color="595959" w:themeColor="accent4"/>
          <w:left w:val="nil"/>
          <w:bottom w:val="single" w:sz="8" w:space="0" w:color="59595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4" w:themeFillTint="3F"/>
      </w:tcPr>
    </w:tblStylePr>
    <w:tblStylePr w:type="band1Horz">
      <w:tblPr/>
      <w:tcPr>
        <w:tcBorders>
          <w:left w:val="nil"/>
          <w:right w:val="nil"/>
          <w:insideH w:val="nil"/>
          <w:insideV w:val="nil"/>
        </w:tcBorders>
        <w:shd w:val="clear" w:color="auto" w:fill="D5D5D5" w:themeFill="accent4" w:themeFillTint="3F"/>
      </w:tcPr>
    </w:tblStylePr>
  </w:style>
  <w:style w:type="paragraph" w:styleId="Caption">
    <w:name w:val="caption"/>
    <w:basedOn w:val="Normal"/>
    <w:next w:val="Normal"/>
    <w:uiPriority w:val="35"/>
    <w:unhideWhenUsed/>
    <w:qFormat/>
    <w:rsid w:val="00C41985"/>
    <w:pPr>
      <w:spacing w:before="0" w:after="200" w:line="240" w:lineRule="auto"/>
    </w:pPr>
    <w:rPr>
      <w:b/>
      <w:bCs/>
      <w:color w:val="F72B1E" w:themeColor="accent1"/>
      <w:sz w:val="18"/>
      <w:szCs w:val="18"/>
    </w:rPr>
  </w:style>
  <w:style w:type="character" w:styleId="Mention">
    <w:name w:val="Mention"/>
    <w:basedOn w:val="DefaultParagraphFont"/>
    <w:uiPriority w:val="99"/>
    <w:semiHidden/>
    <w:unhideWhenUsed/>
    <w:rsid w:val="008B112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71080">
      <w:bodyDiv w:val="1"/>
      <w:marLeft w:val="0"/>
      <w:marRight w:val="0"/>
      <w:marTop w:val="0"/>
      <w:marBottom w:val="0"/>
      <w:divBdr>
        <w:top w:val="none" w:sz="0" w:space="0" w:color="auto"/>
        <w:left w:val="none" w:sz="0" w:space="0" w:color="auto"/>
        <w:bottom w:val="none" w:sz="0" w:space="0" w:color="auto"/>
        <w:right w:val="none" w:sz="0" w:space="0" w:color="auto"/>
      </w:divBdr>
    </w:div>
    <w:div w:id="309406410">
      <w:bodyDiv w:val="1"/>
      <w:marLeft w:val="0"/>
      <w:marRight w:val="0"/>
      <w:marTop w:val="0"/>
      <w:marBottom w:val="0"/>
      <w:divBdr>
        <w:top w:val="none" w:sz="0" w:space="0" w:color="auto"/>
        <w:left w:val="none" w:sz="0" w:space="0" w:color="auto"/>
        <w:bottom w:val="none" w:sz="0" w:space="0" w:color="auto"/>
        <w:right w:val="none" w:sz="0" w:space="0" w:color="auto"/>
      </w:divBdr>
    </w:div>
    <w:div w:id="343560633">
      <w:bodyDiv w:val="1"/>
      <w:marLeft w:val="0"/>
      <w:marRight w:val="0"/>
      <w:marTop w:val="0"/>
      <w:marBottom w:val="0"/>
      <w:divBdr>
        <w:top w:val="none" w:sz="0" w:space="0" w:color="auto"/>
        <w:left w:val="none" w:sz="0" w:space="0" w:color="auto"/>
        <w:bottom w:val="none" w:sz="0" w:space="0" w:color="auto"/>
        <w:right w:val="none" w:sz="0" w:space="0" w:color="auto"/>
      </w:divBdr>
    </w:div>
    <w:div w:id="362095289">
      <w:bodyDiv w:val="1"/>
      <w:marLeft w:val="0"/>
      <w:marRight w:val="0"/>
      <w:marTop w:val="0"/>
      <w:marBottom w:val="0"/>
      <w:divBdr>
        <w:top w:val="none" w:sz="0" w:space="0" w:color="auto"/>
        <w:left w:val="none" w:sz="0" w:space="0" w:color="auto"/>
        <w:bottom w:val="none" w:sz="0" w:space="0" w:color="auto"/>
        <w:right w:val="none" w:sz="0" w:space="0" w:color="auto"/>
      </w:divBdr>
    </w:div>
    <w:div w:id="367950972">
      <w:bodyDiv w:val="1"/>
      <w:marLeft w:val="0"/>
      <w:marRight w:val="0"/>
      <w:marTop w:val="0"/>
      <w:marBottom w:val="0"/>
      <w:divBdr>
        <w:top w:val="none" w:sz="0" w:space="0" w:color="auto"/>
        <w:left w:val="none" w:sz="0" w:space="0" w:color="auto"/>
        <w:bottom w:val="none" w:sz="0" w:space="0" w:color="auto"/>
        <w:right w:val="none" w:sz="0" w:space="0" w:color="auto"/>
      </w:divBdr>
    </w:div>
    <w:div w:id="436028775">
      <w:bodyDiv w:val="1"/>
      <w:marLeft w:val="0"/>
      <w:marRight w:val="0"/>
      <w:marTop w:val="0"/>
      <w:marBottom w:val="0"/>
      <w:divBdr>
        <w:top w:val="none" w:sz="0" w:space="0" w:color="auto"/>
        <w:left w:val="none" w:sz="0" w:space="0" w:color="auto"/>
        <w:bottom w:val="none" w:sz="0" w:space="0" w:color="auto"/>
        <w:right w:val="none" w:sz="0" w:space="0" w:color="auto"/>
      </w:divBdr>
    </w:div>
    <w:div w:id="488595304">
      <w:bodyDiv w:val="1"/>
      <w:marLeft w:val="0"/>
      <w:marRight w:val="0"/>
      <w:marTop w:val="0"/>
      <w:marBottom w:val="0"/>
      <w:divBdr>
        <w:top w:val="none" w:sz="0" w:space="0" w:color="auto"/>
        <w:left w:val="none" w:sz="0" w:space="0" w:color="auto"/>
        <w:bottom w:val="none" w:sz="0" w:space="0" w:color="auto"/>
        <w:right w:val="none" w:sz="0" w:space="0" w:color="auto"/>
      </w:divBdr>
    </w:div>
    <w:div w:id="493958440">
      <w:bodyDiv w:val="1"/>
      <w:marLeft w:val="0"/>
      <w:marRight w:val="0"/>
      <w:marTop w:val="0"/>
      <w:marBottom w:val="0"/>
      <w:divBdr>
        <w:top w:val="none" w:sz="0" w:space="0" w:color="auto"/>
        <w:left w:val="none" w:sz="0" w:space="0" w:color="auto"/>
        <w:bottom w:val="none" w:sz="0" w:space="0" w:color="auto"/>
        <w:right w:val="none" w:sz="0" w:space="0" w:color="auto"/>
      </w:divBdr>
    </w:div>
    <w:div w:id="543519517">
      <w:bodyDiv w:val="1"/>
      <w:marLeft w:val="0"/>
      <w:marRight w:val="0"/>
      <w:marTop w:val="0"/>
      <w:marBottom w:val="0"/>
      <w:divBdr>
        <w:top w:val="none" w:sz="0" w:space="0" w:color="auto"/>
        <w:left w:val="none" w:sz="0" w:space="0" w:color="auto"/>
        <w:bottom w:val="none" w:sz="0" w:space="0" w:color="auto"/>
        <w:right w:val="none" w:sz="0" w:space="0" w:color="auto"/>
      </w:divBdr>
      <w:divsChild>
        <w:div w:id="1019356087">
          <w:marLeft w:val="0"/>
          <w:marRight w:val="0"/>
          <w:marTop w:val="0"/>
          <w:marBottom w:val="0"/>
          <w:divBdr>
            <w:top w:val="none" w:sz="0" w:space="0" w:color="auto"/>
            <w:left w:val="none" w:sz="0" w:space="0" w:color="auto"/>
            <w:bottom w:val="none" w:sz="0" w:space="0" w:color="auto"/>
            <w:right w:val="none" w:sz="0" w:space="0" w:color="auto"/>
          </w:divBdr>
        </w:div>
        <w:div w:id="1115907090">
          <w:marLeft w:val="0"/>
          <w:marRight w:val="0"/>
          <w:marTop w:val="0"/>
          <w:marBottom w:val="0"/>
          <w:divBdr>
            <w:top w:val="none" w:sz="0" w:space="0" w:color="auto"/>
            <w:left w:val="none" w:sz="0" w:space="0" w:color="auto"/>
            <w:bottom w:val="none" w:sz="0" w:space="0" w:color="auto"/>
            <w:right w:val="none" w:sz="0" w:space="0" w:color="auto"/>
          </w:divBdr>
        </w:div>
        <w:div w:id="502206412">
          <w:marLeft w:val="0"/>
          <w:marRight w:val="0"/>
          <w:marTop w:val="0"/>
          <w:marBottom w:val="0"/>
          <w:divBdr>
            <w:top w:val="none" w:sz="0" w:space="0" w:color="auto"/>
            <w:left w:val="none" w:sz="0" w:space="0" w:color="auto"/>
            <w:bottom w:val="none" w:sz="0" w:space="0" w:color="auto"/>
            <w:right w:val="none" w:sz="0" w:space="0" w:color="auto"/>
          </w:divBdr>
        </w:div>
        <w:div w:id="416170143">
          <w:marLeft w:val="0"/>
          <w:marRight w:val="0"/>
          <w:marTop w:val="0"/>
          <w:marBottom w:val="0"/>
          <w:divBdr>
            <w:top w:val="none" w:sz="0" w:space="0" w:color="auto"/>
            <w:left w:val="none" w:sz="0" w:space="0" w:color="auto"/>
            <w:bottom w:val="none" w:sz="0" w:space="0" w:color="auto"/>
            <w:right w:val="none" w:sz="0" w:space="0" w:color="auto"/>
          </w:divBdr>
        </w:div>
      </w:divsChild>
    </w:div>
    <w:div w:id="624117896">
      <w:bodyDiv w:val="1"/>
      <w:marLeft w:val="0"/>
      <w:marRight w:val="0"/>
      <w:marTop w:val="0"/>
      <w:marBottom w:val="0"/>
      <w:divBdr>
        <w:top w:val="none" w:sz="0" w:space="0" w:color="auto"/>
        <w:left w:val="none" w:sz="0" w:space="0" w:color="auto"/>
        <w:bottom w:val="none" w:sz="0" w:space="0" w:color="auto"/>
        <w:right w:val="none" w:sz="0" w:space="0" w:color="auto"/>
      </w:divBdr>
      <w:divsChild>
        <w:div w:id="23143810">
          <w:marLeft w:val="0"/>
          <w:marRight w:val="0"/>
          <w:marTop w:val="0"/>
          <w:marBottom w:val="0"/>
          <w:divBdr>
            <w:top w:val="none" w:sz="0" w:space="0" w:color="auto"/>
            <w:left w:val="none" w:sz="0" w:space="0" w:color="auto"/>
            <w:bottom w:val="none" w:sz="0" w:space="0" w:color="auto"/>
            <w:right w:val="none" w:sz="0" w:space="0" w:color="auto"/>
          </w:divBdr>
        </w:div>
        <w:div w:id="37096467">
          <w:marLeft w:val="0"/>
          <w:marRight w:val="0"/>
          <w:marTop w:val="0"/>
          <w:marBottom w:val="0"/>
          <w:divBdr>
            <w:top w:val="none" w:sz="0" w:space="0" w:color="auto"/>
            <w:left w:val="none" w:sz="0" w:space="0" w:color="auto"/>
            <w:bottom w:val="none" w:sz="0" w:space="0" w:color="auto"/>
            <w:right w:val="none" w:sz="0" w:space="0" w:color="auto"/>
          </w:divBdr>
        </w:div>
        <w:div w:id="61685894">
          <w:marLeft w:val="0"/>
          <w:marRight w:val="0"/>
          <w:marTop w:val="0"/>
          <w:marBottom w:val="0"/>
          <w:divBdr>
            <w:top w:val="none" w:sz="0" w:space="0" w:color="auto"/>
            <w:left w:val="none" w:sz="0" w:space="0" w:color="auto"/>
            <w:bottom w:val="none" w:sz="0" w:space="0" w:color="auto"/>
            <w:right w:val="none" w:sz="0" w:space="0" w:color="auto"/>
          </w:divBdr>
        </w:div>
        <w:div w:id="78599324">
          <w:marLeft w:val="0"/>
          <w:marRight w:val="0"/>
          <w:marTop w:val="0"/>
          <w:marBottom w:val="0"/>
          <w:divBdr>
            <w:top w:val="none" w:sz="0" w:space="0" w:color="auto"/>
            <w:left w:val="none" w:sz="0" w:space="0" w:color="auto"/>
            <w:bottom w:val="none" w:sz="0" w:space="0" w:color="auto"/>
            <w:right w:val="none" w:sz="0" w:space="0" w:color="auto"/>
          </w:divBdr>
        </w:div>
        <w:div w:id="98646445">
          <w:marLeft w:val="0"/>
          <w:marRight w:val="0"/>
          <w:marTop w:val="0"/>
          <w:marBottom w:val="0"/>
          <w:divBdr>
            <w:top w:val="none" w:sz="0" w:space="0" w:color="auto"/>
            <w:left w:val="none" w:sz="0" w:space="0" w:color="auto"/>
            <w:bottom w:val="none" w:sz="0" w:space="0" w:color="auto"/>
            <w:right w:val="none" w:sz="0" w:space="0" w:color="auto"/>
          </w:divBdr>
        </w:div>
        <w:div w:id="105856018">
          <w:marLeft w:val="0"/>
          <w:marRight w:val="0"/>
          <w:marTop w:val="0"/>
          <w:marBottom w:val="0"/>
          <w:divBdr>
            <w:top w:val="none" w:sz="0" w:space="0" w:color="auto"/>
            <w:left w:val="none" w:sz="0" w:space="0" w:color="auto"/>
            <w:bottom w:val="none" w:sz="0" w:space="0" w:color="auto"/>
            <w:right w:val="none" w:sz="0" w:space="0" w:color="auto"/>
          </w:divBdr>
        </w:div>
        <w:div w:id="252664651">
          <w:marLeft w:val="0"/>
          <w:marRight w:val="0"/>
          <w:marTop w:val="0"/>
          <w:marBottom w:val="0"/>
          <w:divBdr>
            <w:top w:val="none" w:sz="0" w:space="0" w:color="auto"/>
            <w:left w:val="none" w:sz="0" w:space="0" w:color="auto"/>
            <w:bottom w:val="none" w:sz="0" w:space="0" w:color="auto"/>
            <w:right w:val="none" w:sz="0" w:space="0" w:color="auto"/>
          </w:divBdr>
        </w:div>
        <w:div w:id="278755364">
          <w:marLeft w:val="0"/>
          <w:marRight w:val="0"/>
          <w:marTop w:val="0"/>
          <w:marBottom w:val="0"/>
          <w:divBdr>
            <w:top w:val="none" w:sz="0" w:space="0" w:color="auto"/>
            <w:left w:val="none" w:sz="0" w:space="0" w:color="auto"/>
            <w:bottom w:val="none" w:sz="0" w:space="0" w:color="auto"/>
            <w:right w:val="none" w:sz="0" w:space="0" w:color="auto"/>
          </w:divBdr>
        </w:div>
        <w:div w:id="291636087">
          <w:marLeft w:val="0"/>
          <w:marRight w:val="0"/>
          <w:marTop w:val="0"/>
          <w:marBottom w:val="0"/>
          <w:divBdr>
            <w:top w:val="none" w:sz="0" w:space="0" w:color="auto"/>
            <w:left w:val="none" w:sz="0" w:space="0" w:color="auto"/>
            <w:bottom w:val="none" w:sz="0" w:space="0" w:color="auto"/>
            <w:right w:val="none" w:sz="0" w:space="0" w:color="auto"/>
          </w:divBdr>
        </w:div>
        <w:div w:id="314527407">
          <w:marLeft w:val="0"/>
          <w:marRight w:val="0"/>
          <w:marTop w:val="0"/>
          <w:marBottom w:val="0"/>
          <w:divBdr>
            <w:top w:val="none" w:sz="0" w:space="0" w:color="auto"/>
            <w:left w:val="none" w:sz="0" w:space="0" w:color="auto"/>
            <w:bottom w:val="none" w:sz="0" w:space="0" w:color="auto"/>
            <w:right w:val="none" w:sz="0" w:space="0" w:color="auto"/>
          </w:divBdr>
        </w:div>
        <w:div w:id="333921788">
          <w:marLeft w:val="0"/>
          <w:marRight w:val="0"/>
          <w:marTop w:val="0"/>
          <w:marBottom w:val="0"/>
          <w:divBdr>
            <w:top w:val="none" w:sz="0" w:space="0" w:color="auto"/>
            <w:left w:val="none" w:sz="0" w:space="0" w:color="auto"/>
            <w:bottom w:val="none" w:sz="0" w:space="0" w:color="auto"/>
            <w:right w:val="none" w:sz="0" w:space="0" w:color="auto"/>
          </w:divBdr>
        </w:div>
        <w:div w:id="365327249">
          <w:marLeft w:val="0"/>
          <w:marRight w:val="0"/>
          <w:marTop w:val="0"/>
          <w:marBottom w:val="0"/>
          <w:divBdr>
            <w:top w:val="none" w:sz="0" w:space="0" w:color="auto"/>
            <w:left w:val="none" w:sz="0" w:space="0" w:color="auto"/>
            <w:bottom w:val="none" w:sz="0" w:space="0" w:color="auto"/>
            <w:right w:val="none" w:sz="0" w:space="0" w:color="auto"/>
          </w:divBdr>
        </w:div>
        <w:div w:id="402485139">
          <w:marLeft w:val="0"/>
          <w:marRight w:val="0"/>
          <w:marTop w:val="0"/>
          <w:marBottom w:val="0"/>
          <w:divBdr>
            <w:top w:val="none" w:sz="0" w:space="0" w:color="auto"/>
            <w:left w:val="none" w:sz="0" w:space="0" w:color="auto"/>
            <w:bottom w:val="none" w:sz="0" w:space="0" w:color="auto"/>
            <w:right w:val="none" w:sz="0" w:space="0" w:color="auto"/>
          </w:divBdr>
        </w:div>
        <w:div w:id="405735912">
          <w:marLeft w:val="0"/>
          <w:marRight w:val="0"/>
          <w:marTop w:val="0"/>
          <w:marBottom w:val="0"/>
          <w:divBdr>
            <w:top w:val="none" w:sz="0" w:space="0" w:color="auto"/>
            <w:left w:val="none" w:sz="0" w:space="0" w:color="auto"/>
            <w:bottom w:val="none" w:sz="0" w:space="0" w:color="auto"/>
            <w:right w:val="none" w:sz="0" w:space="0" w:color="auto"/>
          </w:divBdr>
        </w:div>
        <w:div w:id="414787136">
          <w:marLeft w:val="0"/>
          <w:marRight w:val="0"/>
          <w:marTop w:val="0"/>
          <w:marBottom w:val="0"/>
          <w:divBdr>
            <w:top w:val="none" w:sz="0" w:space="0" w:color="auto"/>
            <w:left w:val="none" w:sz="0" w:space="0" w:color="auto"/>
            <w:bottom w:val="none" w:sz="0" w:space="0" w:color="auto"/>
            <w:right w:val="none" w:sz="0" w:space="0" w:color="auto"/>
          </w:divBdr>
        </w:div>
        <w:div w:id="439959245">
          <w:marLeft w:val="0"/>
          <w:marRight w:val="0"/>
          <w:marTop w:val="0"/>
          <w:marBottom w:val="0"/>
          <w:divBdr>
            <w:top w:val="none" w:sz="0" w:space="0" w:color="auto"/>
            <w:left w:val="none" w:sz="0" w:space="0" w:color="auto"/>
            <w:bottom w:val="none" w:sz="0" w:space="0" w:color="auto"/>
            <w:right w:val="none" w:sz="0" w:space="0" w:color="auto"/>
          </w:divBdr>
        </w:div>
        <w:div w:id="506211856">
          <w:marLeft w:val="0"/>
          <w:marRight w:val="0"/>
          <w:marTop w:val="0"/>
          <w:marBottom w:val="0"/>
          <w:divBdr>
            <w:top w:val="none" w:sz="0" w:space="0" w:color="auto"/>
            <w:left w:val="none" w:sz="0" w:space="0" w:color="auto"/>
            <w:bottom w:val="none" w:sz="0" w:space="0" w:color="auto"/>
            <w:right w:val="none" w:sz="0" w:space="0" w:color="auto"/>
          </w:divBdr>
        </w:div>
        <w:div w:id="508062029">
          <w:marLeft w:val="0"/>
          <w:marRight w:val="0"/>
          <w:marTop w:val="0"/>
          <w:marBottom w:val="0"/>
          <w:divBdr>
            <w:top w:val="none" w:sz="0" w:space="0" w:color="auto"/>
            <w:left w:val="none" w:sz="0" w:space="0" w:color="auto"/>
            <w:bottom w:val="none" w:sz="0" w:space="0" w:color="auto"/>
            <w:right w:val="none" w:sz="0" w:space="0" w:color="auto"/>
          </w:divBdr>
        </w:div>
        <w:div w:id="552422646">
          <w:marLeft w:val="0"/>
          <w:marRight w:val="0"/>
          <w:marTop w:val="0"/>
          <w:marBottom w:val="0"/>
          <w:divBdr>
            <w:top w:val="none" w:sz="0" w:space="0" w:color="auto"/>
            <w:left w:val="none" w:sz="0" w:space="0" w:color="auto"/>
            <w:bottom w:val="none" w:sz="0" w:space="0" w:color="auto"/>
            <w:right w:val="none" w:sz="0" w:space="0" w:color="auto"/>
          </w:divBdr>
        </w:div>
        <w:div w:id="563224206">
          <w:marLeft w:val="0"/>
          <w:marRight w:val="0"/>
          <w:marTop w:val="0"/>
          <w:marBottom w:val="0"/>
          <w:divBdr>
            <w:top w:val="none" w:sz="0" w:space="0" w:color="auto"/>
            <w:left w:val="none" w:sz="0" w:space="0" w:color="auto"/>
            <w:bottom w:val="none" w:sz="0" w:space="0" w:color="auto"/>
            <w:right w:val="none" w:sz="0" w:space="0" w:color="auto"/>
          </w:divBdr>
        </w:div>
        <w:div w:id="616446351">
          <w:marLeft w:val="0"/>
          <w:marRight w:val="0"/>
          <w:marTop w:val="0"/>
          <w:marBottom w:val="0"/>
          <w:divBdr>
            <w:top w:val="none" w:sz="0" w:space="0" w:color="auto"/>
            <w:left w:val="none" w:sz="0" w:space="0" w:color="auto"/>
            <w:bottom w:val="none" w:sz="0" w:space="0" w:color="auto"/>
            <w:right w:val="none" w:sz="0" w:space="0" w:color="auto"/>
          </w:divBdr>
        </w:div>
        <w:div w:id="619188319">
          <w:marLeft w:val="0"/>
          <w:marRight w:val="0"/>
          <w:marTop w:val="0"/>
          <w:marBottom w:val="0"/>
          <w:divBdr>
            <w:top w:val="none" w:sz="0" w:space="0" w:color="auto"/>
            <w:left w:val="none" w:sz="0" w:space="0" w:color="auto"/>
            <w:bottom w:val="none" w:sz="0" w:space="0" w:color="auto"/>
            <w:right w:val="none" w:sz="0" w:space="0" w:color="auto"/>
          </w:divBdr>
        </w:div>
        <w:div w:id="642318890">
          <w:marLeft w:val="0"/>
          <w:marRight w:val="0"/>
          <w:marTop w:val="0"/>
          <w:marBottom w:val="0"/>
          <w:divBdr>
            <w:top w:val="none" w:sz="0" w:space="0" w:color="auto"/>
            <w:left w:val="none" w:sz="0" w:space="0" w:color="auto"/>
            <w:bottom w:val="none" w:sz="0" w:space="0" w:color="auto"/>
            <w:right w:val="none" w:sz="0" w:space="0" w:color="auto"/>
          </w:divBdr>
        </w:div>
        <w:div w:id="677390028">
          <w:marLeft w:val="0"/>
          <w:marRight w:val="0"/>
          <w:marTop w:val="0"/>
          <w:marBottom w:val="0"/>
          <w:divBdr>
            <w:top w:val="none" w:sz="0" w:space="0" w:color="auto"/>
            <w:left w:val="none" w:sz="0" w:space="0" w:color="auto"/>
            <w:bottom w:val="none" w:sz="0" w:space="0" w:color="auto"/>
            <w:right w:val="none" w:sz="0" w:space="0" w:color="auto"/>
          </w:divBdr>
        </w:div>
        <w:div w:id="687098367">
          <w:marLeft w:val="0"/>
          <w:marRight w:val="0"/>
          <w:marTop w:val="0"/>
          <w:marBottom w:val="0"/>
          <w:divBdr>
            <w:top w:val="none" w:sz="0" w:space="0" w:color="auto"/>
            <w:left w:val="none" w:sz="0" w:space="0" w:color="auto"/>
            <w:bottom w:val="none" w:sz="0" w:space="0" w:color="auto"/>
            <w:right w:val="none" w:sz="0" w:space="0" w:color="auto"/>
          </w:divBdr>
        </w:div>
        <w:div w:id="697514366">
          <w:marLeft w:val="0"/>
          <w:marRight w:val="0"/>
          <w:marTop w:val="0"/>
          <w:marBottom w:val="0"/>
          <w:divBdr>
            <w:top w:val="none" w:sz="0" w:space="0" w:color="auto"/>
            <w:left w:val="none" w:sz="0" w:space="0" w:color="auto"/>
            <w:bottom w:val="none" w:sz="0" w:space="0" w:color="auto"/>
            <w:right w:val="none" w:sz="0" w:space="0" w:color="auto"/>
          </w:divBdr>
        </w:div>
        <w:div w:id="701632154">
          <w:marLeft w:val="0"/>
          <w:marRight w:val="0"/>
          <w:marTop w:val="0"/>
          <w:marBottom w:val="0"/>
          <w:divBdr>
            <w:top w:val="none" w:sz="0" w:space="0" w:color="auto"/>
            <w:left w:val="none" w:sz="0" w:space="0" w:color="auto"/>
            <w:bottom w:val="none" w:sz="0" w:space="0" w:color="auto"/>
            <w:right w:val="none" w:sz="0" w:space="0" w:color="auto"/>
          </w:divBdr>
        </w:div>
        <w:div w:id="737943343">
          <w:marLeft w:val="0"/>
          <w:marRight w:val="0"/>
          <w:marTop w:val="0"/>
          <w:marBottom w:val="0"/>
          <w:divBdr>
            <w:top w:val="none" w:sz="0" w:space="0" w:color="auto"/>
            <w:left w:val="none" w:sz="0" w:space="0" w:color="auto"/>
            <w:bottom w:val="none" w:sz="0" w:space="0" w:color="auto"/>
            <w:right w:val="none" w:sz="0" w:space="0" w:color="auto"/>
          </w:divBdr>
        </w:div>
        <w:div w:id="758907741">
          <w:marLeft w:val="0"/>
          <w:marRight w:val="0"/>
          <w:marTop w:val="0"/>
          <w:marBottom w:val="0"/>
          <w:divBdr>
            <w:top w:val="none" w:sz="0" w:space="0" w:color="auto"/>
            <w:left w:val="none" w:sz="0" w:space="0" w:color="auto"/>
            <w:bottom w:val="none" w:sz="0" w:space="0" w:color="auto"/>
            <w:right w:val="none" w:sz="0" w:space="0" w:color="auto"/>
          </w:divBdr>
        </w:div>
        <w:div w:id="774447644">
          <w:marLeft w:val="0"/>
          <w:marRight w:val="0"/>
          <w:marTop w:val="0"/>
          <w:marBottom w:val="0"/>
          <w:divBdr>
            <w:top w:val="none" w:sz="0" w:space="0" w:color="auto"/>
            <w:left w:val="none" w:sz="0" w:space="0" w:color="auto"/>
            <w:bottom w:val="none" w:sz="0" w:space="0" w:color="auto"/>
            <w:right w:val="none" w:sz="0" w:space="0" w:color="auto"/>
          </w:divBdr>
        </w:div>
        <w:div w:id="824711409">
          <w:marLeft w:val="0"/>
          <w:marRight w:val="0"/>
          <w:marTop w:val="0"/>
          <w:marBottom w:val="0"/>
          <w:divBdr>
            <w:top w:val="none" w:sz="0" w:space="0" w:color="auto"/>
            <w:left w:val="none" w:sz="0" w:space="0" w:color="auto"/>
            <w:bottom w:val="none" w:sz="0" w:space="0" w:color="auto"/>
            <w:right w:val="none" w:sz="0" w:space="0" w:color="auto"/>
          </w:divBdr>
        </w:div>
        <w:div w:id="834104649">
          <w:marLeft w:val="0"/>
          <w:marRight w:val="0"/>
          <w:marTop w:val="0"/>
          <w:marBottom w:val="0"/>
          <w:divBdr>
            <w:top w:val="none" w:sz="0" w:space="0" w:color="auto"/>
            <w:left w:val="none" w:sz="0" w:space="0" w:color="auto"/>
            <w:bottom w:val="none" w:sz="0" w:space="0" w:color="auto"/>
            <w:right w:val="none" w:sz="0" w:space="0" w:color="auto"/>
          </w:divBdr>
        </w:div>
        <w:div w:id="891231627">
          <w:marLeft w:val="0"/>
          <w:marRight w:val="0"/>
          <w:marTop w:val="0"/>
          <w:marBottom w:val="0"/>
          <w:divBdr>
            <w:top w:val="none" w:sz="0" w:space="0" w:color="auto"/>
            <w:left w:val="none" w:sz="0" w:space="0" w:color="auto"/>
            <w:bottom w:val="none" w:sz="0" w:space="0" w:color="auto"/>
            <w:right w:val="none" w:sz="0" w:space="0" w:color="auto"/>
          </w:divBdr>
        </w:div>
        <w:div w:id="927226434">
          <w:marLeft w:val="0"/>
          <w:marRight w:val="0"/>
          <w:marTop w:val="0"/>
          <w:marBottom w:val="0"/>
          <w:divBdr>
            <w:top w:val="none" w:sz="0" w:space="0" w:color="auto"/>
            <w:left w:val="none" w:sz="0" w:space="0" w:color="auto"/>
            <w:bottom w:val="none" w:sz="0" w:space="0" w:color="auto"/>
            <w:right w:val="none" w:sz="0" w:space="0" w:color="auto"/>
          </w:divBdr>
        </w:div>
        <w:div w:id="960041179">
          <w:marLeft w:val="0"/>
          <w:marRight w:val="0"/>
          <w:marTop w:val="0"/>
          <w:marBottom w:val="0"/>
          <w:divBdr>
            <w:top w:val="none" w:sz="0" w:space="0" w:color="auto"/>
            <w:left w:val="none" w:sz="0" w:space="0" w:color="auto"/>
            <w:bottom w:val="none" w:sz="0" w:space="0" w:color="auto"/>
            <w:right w:val="none" w:sz="0" w:space="0" w:color="auto"/>
          </w:divBdr>
        </w:div>
        <w:div w:id="976104690">
          <w:marLeft w:val="0"/>
          <w:marRight w:val="0"/>
          <w:marTop w:val="0"/>
          <w:marBottom w:val="0"/>
          <w:divBdr>
            <w:top w:val="none" w:sz="0" w:space="0" w:color="auto"/>
            <w:left w:val="none" w:sz="0" w:space="0" w:color="auto"/>
            <w:bottom w:val="none" w:sz="0" w:space="0" w:color="auto"/>
            <w:right w:val="none" w:sz="0" w:space="0" w:color="auto"/>
          </w:divBdr>
        </w:div>
        <w:div w:id="985280870">
          <w:marLeft w:val="0"/>
          <w:marRight w:val="0"/>
          <w:marTop w:val="0"/>
          <w:marBottom w:val="0"/>
          <w:divBdr>
            <w:top w:val="none" w:sz="0" w:space="0" w:color="auto"/>
            <w:left w:val="none" w:sz="0" w:space="0" w:color="auto"/>
            <w:bottom w:val="none" w:sz="0" w:space="0" w:color="auto"/>
            <w:right w:val="none" w:sz="0" w:space="0" w:color="auto"/>
          </w:divBdr>
        </w:div>
        <w:div w:id="1029799323">
          <w:marLeft w:val="0"/>
          <w:marRight w:val="0"/>
          <w:marTop w:val="0"/>
          <w:marBottom w:val="0"/>
          <w:divBdr>
            <w:top w:val="none" w:sz="0" w:space="0" w:color="auto"/>
            <w:left w:val="none" w:sz="0" w:space="0" w:color="auto"/>
            <w:bottom w:val="none" w:sz="0" w:space="0" w:color="auto"/>
            <w:right w:val="none" w:sz="0" w:space="0" w:color="auto"/>
          </w:divBdr>
        </w:div>
        <w:div w:id="1073235048">
          <w:marLeft w:val="0"/>
          <w:marRight w:val="0"/>
          <w:marTop w:val="0"/>
          <w:marBottom w:val="0"/>
          <w:divBdr>
            <w:top w:val="none" w:sz="0" w:space="0" w:color="auto"/>
            <w:left w:val="none" w:sz="0" w:space="0" w:color="auto"/>
            <w:bottom w:val="none" w:sz="0" w:space="0" w:color="auto"/>
            <w:right w:val="none" w:sz="0" w:space="0" w:color="auto"/>
          </w:divBdr>
        </w:div>
        <w:div w:id="1098907669">
          <w:marLeft w:val="0"/>
          <w:marRight w:val="0"/>
          <w:marTop w:val="0"/>
          <w:marBottom w:val="0"/>
          <w:divBdr>
            <w:top w:val="none" w:sz="0" w:space="0" w:color="auto"/>
            <w:left w:val="none" w:sz="0" w:space="0" w:color="auto"/>
            <w:bottom w:val="none" w:sz="0" w:space="0" w:color="auto"/>
            <w:right w:val="none" w:sz="0" w:space="0" w:color="auto"/>
          </w:divBdr>
        </w:div>
        <w:div w:id="1130629806">
          <w:marLeft w:val="0"/>
          <w:marRight w:val="0"/>
          <w:marTop w:val="0"/>
          <w:marBottom w:val="0"/>
          <w:divBdr>
            <w:top w:val="none" w:sz="0" w:space="0" w:color="auto"/>
            <w:left w:val="none" w:sz="0" w:space="0" w:color="auto"/>
            <w:bottom w:val="none" w:sz="0" w:space="0" w:color="auto"/>
            <w:right w:val="none" w:sz="0" w:space="0" w:color="auto"/>
          </w:divBdr>
        </w:div>
        <w:div w:id="1144614677">
          <w:marLeft w:val="0"/>
          <w:marRight w:val="0"/>
          <w:marTop w:val="0"/>
          <w:marBottom w:val="0"/>
          <w:divBdr>
            <w:top w:val="none" w:sz="0" w:space="0" w:color="auto"/>
            <w:left w:val="none" w:sz="0" w:space="0" w:color="auto"/>
            <w:bottom w:val="none" w:sz="0" w:space="0" w:color="auto"/>
            <w:right w:val="none" w:sz="0" w:space="0" w:color="auto"/>
          </w:divBdr>
        </w:div>
        <w:div w:id="1194533459">
          <w:marLeft w:val="0"/>
          <w:marRight w:val="0"/>
          <w:marTop w:val="0"/>
          <w:marBottom w:val="0"/>
          <w:divBdr>
            <w:top w:val="none" w:sz="0" w:space="0" w:color="auto"/>
            <w:left w:val="none" w:sz="0" w:space="0" w:color="auto"/>
            <w:bottom w:val="none" w:sz="0" w:space="0" w:color="auto"/>
            <w:right w:val="none" w:sz="0" w:space="0" w:color="auto"/>
          </w:divBdr>
        </w:div>
        <w:div w:id="1213539599">
          <w:marLeft w:val="0"/>
          <w:marRight w:val="0"/>
          <w:marTop w:val="0"/>
          <w:marBottom w:val="0"/>
          <w:divBdr>
            <w:top w:val="none" w:sz="0" w:space="0" w:color="auto"/>
            <w:left w:val="none" w:sz="0" w:space="0" w:color="auto"/>
            <w:bottom w:val="none" w:sz="0" w:space="0" w:color="auto"/>
            <w:right w:val="none" w:sz="0" w:space="0" w:color="auto"/>
          </w:divBdr>
        </w:div>
        <w:div w:id="1216744478">
          <w:marLeft w:val="0"/>
          <w:marRight w:val="0"/>
          <w:marTop w:val="0"/>
          <w:marBottom w:val="0"/>
          <w:divBdr>
            <w:top w:val="none" w:sz="0" w:space="0" w:color="auto"/>
            <w:left w:val="none" w:sz="0" w:space="0" w:color="auto"/>
            <w:bottom w:val="none" w:sz="0" w:space="0" w:color="auto"/>
            <w:right w:val="none" w:sz="0" w:space="0" w:color="auto"/>
          </w:divBdr>
        </w:div>
        <w:div w:id="1217743330">
          <w:marLeft w:val="0"/>
          <w:marRight w:val="0"/>
          <w:marTop w:val="0"/>
          <w:marBottom w:val="0"/>
          <w:divBdr>
            <w:top w:val="none" w:sz="0" w:space="0" w:color="auto"/>
            <w:left w:val="none" w:sz="0" w:space="0" w:color="auto"/>
            <w:bottom w:val="none" w:sz="0" w:space="0" w:color="auto"/>
            <w:right w:val="none" w:sz="0" w:space="0" w:color="auto"/>
          </w:divBdr>
        </w:div>
        <w:div w:id="1222718926">
          <w:marLeft w:val="0"/>
          <w:marRight w:val="0"/>
          <w:marTop w:val="0"/>
          <w:marBottom w:val="0"/>
          <w:divBdr>
            <w:top w:val="none" w:sz="0" w:space="0" w:color="auto"/>
            <w:left w:val="none" w:sz="0" w:space="0" w:color="auto"/>
            <w:bottom w:val="none" w:sz="0" w:space="0" w:color="auto"/>
            <w:right w:val="none" w:sz="0" w:space="0" w:color="auto"/>
          </w:divBdr>
        </w:div>
        <w:div w:id="1249120410">
          <w:marLeft w:val="0"/>
          <w:marRight w:val="0"/>
          <w:marTop w:val="0"/>
          <w:marBottom w:val="0"/>
          <w:divBdr>
            <w:top w:val="none" w:sz="0" w:space="0" w:color="auto"/>
            <w:left w:val="none" w:sz="0" w:space="0" w:color="auto"/>
            <w:bottom w:val="none" w:sz="0" w:space="0" w:color="auto"/>
            <w:right w:val="none" w:sz="0" w:space="0" w:color="auto"/>
          </w:divBdr>
        </w:div>
        <w:div w:id="1263495208">
          <w:marLeft w:val="0"/>
          <w:marRight w:val="0"/>
          <w:marTop w:val="0"/>
          <w:marBottom w:val="0"/>
          <w:divBdr>
            <w:top w:val="none" w:sz="0" w:space="0" w:color="auto"/>
            <w:left w:val="none" w:sz="0" w:space="0" w:color="auto"/>
            <w:bottom w:val="none" w:sz="0" w:space="0" w:color="auto"/>
            <w:right w:val="none" w:sz="0" w:space="0" w:color="auto"/>
          </w:divBdr>
        </w:div>
        <w:div w:id="1300765426">
          <w:marLeft w:val="0"/>
          <w:marRight w:val="0"/>
          <w:marTop w:val="0"/>
          <w:marBottom w:val="0"/>
          <w:divBdr>
            <w:top w:val="none" w:sz="0" w:space="0" w:color="auto"/>
            <w:left w:val="none" w:sz="0" w:space="0" w:color="auto"/>
            <w:bottom w:val="none" w:sz="0" w:space="0" w:color="auto"/>
            <w:right w:val="none" w:sz="0" w:space="0" w:color="auto"/>
          </w:divBdr>
        </w:div>
        <w:div w:id="1312176172">
          <w:marLeft w:val="0"/>
          <w:marRight w:val="0"/>
          <w:marTop w:val="0"/>
          <w:marBottom w:val="0"/>
          <w:divBdr>
            <w:top w:val="none" w:sz="0" w:space="0" w:color="auto"/>
            <w:left w:val="none" w:sz="0" w:space="0" w:color="auto"/>
            <w:bottom w:val="none" w:sz="0" w:space="0" w:color="auto"/>
            <w:right w:val="none" w:sz="0" w:space="0" w:color="auto"/>
          </w:divBdr>
        </w:div>
        <w:div w:id="1314993710">
          <w:marLeft w:val="0"/>
          <w:marRight w:val="0"/>
          <w:marTop w:val="0"/>
          <w:marBottom w:val="0"/>
          <w:divBdr>
            <w:top w:val="none" w:sz="0" w:space="0" w:color="auto"/>
            <w:left w:val="none" w:sz="0" w:space="0" w:color="auto"/>
            <w:bottom w:val="none" w:sz="0" w:space="0" w:color="auto"/>
            <w:right w:val="none" w:sz="0" w:space="0" w:color="auto"/>
          </w:divBdr>
        </w:div>
        <w:div w:id="1363242087">
          <w:marLeft w:val="0"/>
          <w:marRight w:val="0"/>
          <w:marTop w:val="0"/>
          <w:marBottom w:val="0"/>
          <w:divBdr>
            <w:top w:val="none" w:sz="0" w:space="0" w:color="auto"/>
            <w:left w:val="none" w:sz="0" w:space="0" w:color="auto"/>
            <w:bottom w:val="none" w:sz="0" w:space="0" w:color="auto"/>
            <w:right w:val="none" w:sz="0" w:space="0" w:color="auto"/>
          </w:divBdr>
        </w:div>
        <w:div w:id="1365136250">
          <w:marLeft w:val="0"/>
          <w:marRight w:val="0"/>
          <w:marTop w:val="0"/>
          <w:marBottom w:val="0"/>
          <w:divBdr>
            <w:top w:val="none" w:sz="0" w:space="0" w:color="auto"/>
            <w:left w:val="none" w:sz="0" w:space="0" w:color="auto"/>
            <w:bottom w:val="none" w:sz="0" w:space="0" w:color="auto"/>
            <w:right w:val="none" w:sz="0" w:space="0" w:color="auto"/>
          </w:divBdr>
        </w:div>
        <w:div w:id="1368869855">
          <w:marLeft w:val="0"/>
          <w:marRight w:val="0"/>
          <w:marTop w:val="0"/>
          <w:marBottom w:val="0"/>
          <w:divBdr>
            <w:top w:val="none" w:sz="0" w:space="0" w:color="auto"/>
            <w:left w:val="none" w:sz="0" w:space="0" w:color="auto"/>
            <w:bottom w:val="none" w:sz="0" w:space="0" w:color="auto"/>
            <w:right w:val="none" w:sz="0" w:space="0" w:color="auto"/>
          </w:divBdr>
        </w:div>
        <w:div w:id="1385594756">
          <w:marLeft w:val="0"/>
          <w:marRight w:val="0"/>
          <w:marTop w:val="0"/>
          <w:marBottom w:val="0"/>
          <w:divBdr>
            <w:top w:val="none" w:sz="0" w:space="0" w:color="auto"/>
            <w:left w:val="none" w:sz="0" w:space="0" w:color="auto"/>
            <w:bottom w:val="none" w:sz="0" w:space="0" w:color="auto"/>
            <w:right w:val="none" w:sz="0" w:space="0" w:color="auto"/>
          </w:divBdr>
        </w:div>
        <w:div w:id="1464232821">
          <w:marLeft w:val="0"/>
          <w:marRight w:val="0"/>
          <w:marTop w:val="0"/>
          <w:marBottom w:val="0"/>
          <w:divBdr>
            <w:top w:val="none" w:sz="0" w:space="0" w:color="auto"/>
            <w:left w:val="none" w:sz="0" w:space="0" w:color="auto"/>
            <w:bottom w:val="none" w:sz="0" w:space="0" w:color="auto"/>
            <w:right w:val="none" w:sz="0" w:space="0" w:color="auto"/>
          </w:divBdr>
        </w:div>
        <w:div w:id="1492063209">
          <w:marLeft w:val="0"/>
          <w:marRight w:val="0"/>
          <w:marTop w:val="0"/>
          <w:marBottom w:val="0"/>
          <w:divBdr>
            <w:top w:val="none" w:sz="0" w:space="0" w:color="auto"/>
            <w:left w:val="none" w:sz="0" w:space="0" w:color="auto"/>
            <w:bottom w:val="none" w:sz="0" w:space="0" w:color="auto"/>
            <w:right w:val="none" w:sz="0" w:space="0" w:color="auto"/>
          </w:divBdr>
        </w:div>
        <w:div w:id="1514953785">
          <w:marLeft w:val="0"/>
          <w:marRight w:val="0"/>
          <w:marTop w:val="0"/>
          <w:marBottom w:val="0"/>
          <w:divBdr>
            <w:top w:val="none" w:sz="0" w:space="0" w:color="auto"/>
            <w:left w:val="none" w:sz="0" w:space="0" w:color="auto"/>
            <w:bottom w:val="none" w:sz="0" w:space="0" w:color="auto"/>
            <w:right w:val="none" w:sz="0" w:space="0" w:color="auto"/>
          </w:divBdr>
        </w:div>
        <w:div w:id="1538549002">
          <w:marLeft w:val="0"/>
          <w:marRight w:val="0"/>
          <w:marTop w:val="0"/>
          <w:marBottom w:val="0"/>
          <w:divBdr>
            <w:top w:val="none" w:sz="0" w:space="0" w:color="auto"/>
            <w:left w:val="none" w:sz="0" w:space="0" w:color="auto"/>
            <w:bottom w:val="none" w:sz="0" w:space="0" w:color="auto"/>
            <w:right w:val="none" w:sz="0" w:space="0" w:color="auto"/>
          </w:divBdr>
        </w:div>
        <w:div w:id="1591155007">
          <w:marLeft w:val="0"/>
          <w:marRight w:val="0"/>
          <w:marTop w:val="0"/>
          <w:marBottom w:val="0"/>
          <w:divBdr>
            <w:top w:val="none" w:sz="0" w:space="0" w:color="auto"/>
            <w:left w:val="none" w:sz="0" w:space="0" w:color="auto"/>
            <w:bottom w:val="none" w:sz="0" w:space="0" w:color="auto"/>
            <w:right w:val="none" w:sz="0" w:space="0" w:color="auto"/>
          </w:divBdr>
        </w:div>
        <w:div w:id="1609384445">
          <w:marLeft w:val="0"/>
          <w:marRight w:val="0"/>
          <w:marTop w:val="0"/>
          <w:marBottom w:val="0"/>
          <w:divBdr>
            <w:top w:val="none" w:sz="0" w:space="0" w:color="auto"/>
            <w:left w:val="none" w:sz="0" w:space="0" w:color="auto"/>
            <w:bottom w:val="none" w:sz="0" w:space="0" w:color="auto"/>
            <w:right w:val="none" w:sz="0" w:space="0" w:color="auto"/>
          </w:divBdr>
        </w:div>
        <w:div w:id="1632053921">
          <w:marLeft w:val="0"/>
          <w:marRight w:val="0"/>
          <w:marTop w:val="0"/>
          <w:marBottom w:val="0"/>
          <w:divBdr>
            <w:top w:val="none" w:sz="0" w:space="0" w:color="auto"/>
            <w:left w:val="none" w:sz="0" w:space="0" w:color="auto"/>
            <w:bottom w:val="none" w:sz="0" w:space="0" w:color="auto"/>
            <w:right w:val="none" w:sz="0" w:space="0" w:color="auto"/>
          </w:divBdr>
        </w:div>
        <w:div w:id="1653169370">
          <w:marLeft w:val="0"/>
          <w:marRight w:val="0"/>
          <w:marTop w:val="0"/>
          <w:marBottom w:val="0"/>
          <w:divBdr>
            <w:top w:val="none" w:sz="0" w:space="0" w:color="auto"/>
            <w:left w:val="none" w:sz="0" w:space="0" w:color="auto"/>
            <w:bottom w:val="none" w:sz="0" w:space="0" w:color="auto"/>
            <w:right w:val="none" w:sz="0" w:space="0" w:color="auto"/>
          </w:divBdr>
        </w:div>
        <w:div w:id="1686050641">
          <w:marLeft w:val="0"/>
          <w:marRight w:val="0"/>
          <w:marTop w:val="0"/>
          <w:marBottom w:val="0"/>
          <w:divBdr>
            <w:top w:val="none" w:sz="0" w:space="0" w:color="auto"/>
            <w:left w:val="none" w:sz="0" w:space="0" w:color="auto"/>
            <w:bottom w:val="none" w:sz="0" w:space="0" w:color="auto"/>
            <w:right w:val="none" w:sz="0" w:space="0" w:color="auto"/>
          </w:divBdr>
        </w:div>
        <w:div w:id="1690325854">
          <w:marLeft w:val="0"/>
          <w:marRight w:val="0"/>
          <w:marTop w:val="0"/>
          <w:marBottom w:val="0"/>
          <w:divBdr>
            <w:top w:val="none" w:sz="0" w:space="0" w:color="auto"/>
            <w:left w:val="none" w:sz="0" w:space="0" w:color="auto"/>
            <w:bottom w:val="none" w:sz="0" w:space="0" w:color="auto"/>
            <w:right w:val="none" w:sz="0" w:space="0" w:color="auto"/>
          </w:divBdr>
        </w:div>
        <w:div w:id="1693454081">
          <w:marLeft w:val="0"/>
          <w:marRight w:val="0"/>
          <w:marTop w:val="0"/>
          <w:marBottom w:val="0"/>
          <w:divBdr>
            <w:top w:val="none" w:sz="0" w:space="0" w:color="auto"/>
            <w:left w:val="none" w:sz="0" w:space="0" w:color="auto"/>
            <w:bottom w:val="none" w:sz="0" w:space="0" w:color="auto"/>
            <w:right w:val="none" w:sz="0" w:space="0" w:color="auto"/>
          </w:divBdr>
        </w:div>
        <w:div w:id="1704790536">
          <w:marLeft w:val="0"/>
          <w:marRight w:val="0"/>
          <w:marTop w:val="0"/>
          <w:marBottom w:val="0"/>
          <w:divBdr>
            <w:top w:val="none" w:sz="0" w:space="0" w:color="auto"/>
            <w:left w:val="none" w:sz="0" w:space="0" w:color="auto"/>
            <w:bottom w:val="none" w:sz="0" w:space="0" w:color="auto"/>
            <w:right w:val="none" w:sz="0" w:space="0" w:color="auto"/>
          </w:divBdr>
        </w:div>
        <w:div w:id="1707869636">
          <w:marLeft w:val="0"/>
          <w:marRight w:val="0"/>
          <w:marTop w:val="0"/>
          <w:marBottom w:val="0"/>
          <w:divBdr>
            <w:top w:val="none" w:sz="0" w:space="0" w:color="auto"/>
            <w:left w:val="none" w:sz="0" w:space="0" w:color="auto"/>
            <w:bottom w:val="none" w:sz="0" w:space="0" w:color="auto"/>
            <w:right w:val="none" w:sz="0" w:space="0" w:color="auto"/>
          </w:divBdr>
        </w:div>
        <w:div w:id="1743136693">
          <w:marLeft w:val="0"/>
          <w:marRight w:val="0"/>
          <w:marTop w:val="0"/>
          <w:marBottom w:val="0"/>
          <w:divBdr>
            <w:top w:val="none" w:sz="0" w:space="0" w:color="auto"/>
            <w:left w:val="none" w:sz="0" w:space="0" w:color="auto"/>
            <w:bottom w:val="none" w:sz="0" w:space="0" w:color="auto"/>
            <w:right w:val="none" w:sz="0" w:space="0" w:color="auto"/>
          </w:divBdr>
        </w:div>
        <w:div w:id="1745449923">
          <w:marLeft w:val="0"/>
          <w:marRight w:val="0"/>
          <w:marTop w:val="0"/>
          <w:marBottom w:val="0"/>
          <w:divBdr>
            <w:top w:val="none" w:sz="0" w:space="0" w:color="auto"/>
            <w:left w:val="none" w:sz="0" w:space="0" w:color="auto"/>
            <w:bottom w:val="none" w:sz="0" w:space="0" w:color="auto"/>
            <w:right w:val="none" w:sz="0" w:space="0" w:color="auto"/>
          </w:divBdr>
        </w:div>
        <w:div w:id="1757047797">
          <w:marLeft w:val="0"/>
          <w:marRight w:val="0"/>
          <w:marTop w:val="0"/>
          <w:marBottom w:val="0"/>
          <w:divBdr>
            <w:top w:val="none" w:sz="0" w:space="0" w:color="auto"/>
            <w:left w:val="none" w:sz="0" w:space="0" w:color="auto"/>
            <w:bottom w:val="none" w:sz="0" w:space="0" w:color="auto"/>
            <w:right w:val="none" w:sz="0" w:space="0" w:color="auto"/>
          </w:divBdr>
        </w:div>
        <w:div w:id="1772894404">
          <w:marLeft w:val="0"/>
          <w:marRight w:val="0"/>
          <w:marTop w:val="0"/>
          <w:marBottom w:val="0"/>
          <w:divBdr>
            <w:top w:val="none" w:sz="0" w:space="0" w:color="auto"/>
            <w:left w:val="none" w:sz="0" w:space="0" w:color="auto"/>
            <w:bottom w:val="none" w:sz="0" w:space="0" w:color="auto"/>
            <w:right w:val="none" w:sz="0" w:space="0" w:color="auto"/>
          </w:divBdr>
        </w:div>
        <w:div w:id="1809203845">
          <w:marLeft w:val="0"/>
          <w:marRight w:val="0"/>
          <w:marTop w:val="0"/>
          <w:marBottom w:val="0"/>
          <w:divBdr>
            <w:top w:val="none" w:sz="0" w:space="0" w:color="auto"/>
            <w:left w:val="none" w:sz="0" w:space="0" w:color="auto"/>
            <w:bottom w:val="none" w:sz="0" w:space="0" w:color="auto"/>
            <w:right w:val="none" w:sz="0" w:space="0" w:color="auto"/>
          </w:divBdr>
        </w:div>
        <w:div w:id="1820422251">
          <w:marLeft w:val="0"/>
          <w:marRight w:val="0"/>
          <w:marTop w:val="0"/>
          <w:marBottom w:val="0"/>
          <w:divBdr>
            <w:top w:val="none" w:sz="0" w:space="0" w:color="auto"/>
            <w:left w:val="none" w:sz="0" w:space="0" w:color="auto"/>
            <w:bottom w:val="none" w:sz="0" w:space="0" w:color="auto"/>
            <w:right w:val="none" w:sz="0" w:space="0" w:color="auto"/>
          </w:divBdr>
        </w:div>
        <w:div w:id="1821457391">
          <w:marLeft w:val="0"/>
          <w:marRight w:val="0"/>
          <w:marTop w:val="0"/>
          <w:marBottom w:val="0"/>
          <w:divBdr>
            <w:top w:val="none" w:sz="0" w:space="0" w:color="auto"/>
            <w:left w:val="none" w:sz="0" w:space="0" w:color="auto"/>
            <w:bottom w:val="none" w:sz="0" w:space="0" w:color="auto"/>
            <w:right w:val="none" w:sz="0" w:space="0" w:color="auto"/>
          </w:divBdr>
        </w:div>
        <w:div w:id="1899433587">
          <w:marLeft w:val="0"/>
          <w:marRight w:val="0"/>
          <w:marTop w:val="0"/>
          <w:marBottom w:val="0"/>
          <w:divBdr>
            <w:top w:val="none" w:sz="0" w:space="0" w:color="auto"/>
            <w:left w:val="none" w:sz="0" w:space="0" w:color="auto"/>
            <w:bottom w:val="none" w:sz="0" w:space="0" w:color="auto"/>
            <w:right w:val="none" w:sz="0" w:space="0" w:color="auto"/>
          </w:divBdr>
        </w:div>
        <w:div w:id="2014649875">
          <w:marLeft w:val="0"/>
          <w:marRight w:val="0"/>
          <w:marTop w:val="0"/>
          <w:marBottom w:val="0"/>
          <w:divBdr>
            <w:top w:val="none" w:sz="0" w:space="0" w:color="auto"/>
            <w:left w:val="none" w:sz="0" w:space="0" w:color="auto"/>
            <w:bottom w:val="none" w:sz="0" w:space="0" w:color="auto"/>
            <w:right w:val="none" w:sz="0" w:space="0" w:color="auto"/>
          </w:divBdr>
        </w:div>
        <w:div w:id="2030401176">
          <w:marLeft w:val="0"/>
          <w:marRight w:val="0"/>
          <w:marTop w:val="0"/>
          <w:marBottom w:val="0"/>
          <w:divBdr>
            <w:top w:val="none" w:sz="0" w:space="0" w:color="auto"/>
            <w:left w:val="none" w:sz="0" w:space="0" w:color="auto"/>
            <w:bottom w:val="none" w:sz="0" w:space="0" w:color="auto"/>
            <w:right w:val="none" w:sz="0" w:space="0" w:color="auto"/>
          </w:divBdr>
        </w:div>
        <w:div w:id="2079665879">
          <w:marLeft w:val="0"/>
          <w:marRight w:val="0"/>
          <w:marTop w:val="0"/>
          <w:marBottom w:val="0"/>
          <w:divBdr>
            <w:top w:val="none" w:sz="0" w:space="0" w:color="auto"/>
            <w:left w:val="none" w:sz="0" w:space="0" w:color="auto"/>
            <w:bottom w:val="none" w:sz="0" w:space="0" w:color="auto"/>
            <w:right w:val="none" w:sz="0" w:space="0" w:color="auto"/>
          </w:divBdr>
        </w:div>
        <w:div w:id="2080516241">
          <w:marLeft w:val="0"/>
          <w:marRight w:val="0"/>
          <w:marTop w:val="0"/>
          <w:marBottom w:val="0"/>
          <w:divBdr>
            <w:top w:val="none" w:sz="0" w:space="0" w:color="auto"/>
            <w:left w:val="none" w:sz="0" w:space="0" w:color="auto"/>
            <w:bottom w:val="none" w:sz="0" w:space="0" w:color="auto"/>
            <w:right w:val="none" w:sz="0" w:space="0" w:color="auto"/>
          </w:divBdr>
        </w:div>
        <w:div w:id="2102600320">
          <w:marLeft w:val="0"/>
          <w:marRight w:val="0"/>
          <w:marTop w:val="0"/>
          <w:marBottom w:val="0"/>
          <w:divBdr>
            <w:top w:val="none" w:sz="0" w:space="0" w:color="auto"/>
            <w:left w:val="none" w:sz="0" w:space="0" w:color="auto"/>
            <w:bottom w:val="none" w:sz="0" w:space="0" w:color="auto"/>
            <w:right w:val="none" w:sz="0" w:space="0" w:color="auto"/>
          </w:divBdr>
        </w:div>
        <w:div w:id="2145191491">
          <w:marLeft w:val="0"/>
          <w:marRight w:val="0"/>
          <w:marTop w:val="0"/>
          <w:marBottom w:val="0"/>
          <w:divBdr>
            <w:top w:val="none" w:sz="0" w:space="0" w:color="auto"/>
            <w:left w:val="none" w:sz="0" w:space="0" w:color="auto"/>
            <w:bottom w:val="none" w:sz="0" w:space="0" w:color="auto"/>
            <w:right w:val="none" w:sz="0" w:space="0" w:color="auto"/>
          </w:divBdr>
        </w:div>
      </w:divsChild>
    </w:div>
    <w:div w:id="633290176">
      <w:bodyDiv w:val="1"/>
      <w:marLeft w:val="0"/>
      <w:marRight w:val="0"/>
      <w:marTop w:val="0"/>
      <w:marBottom w:val="0"/>
      <w:divBdr>
        <w:top w:val="none" w:sz="0" w:space="0" w:color="auto"/>
        <w:left w:val="none" w:sz="0" w:space="0" w:color="auto"/>
        <w:bottom w:val="none" w:sz="0" w:space="0" w:color="auto"/>
        <w:right w:val="none" w:sz="0" w:space="0" w:color="auto"/>
      </w:divBdr>
      <w:divsChild>
        <w:div w:id="13772334">
          <w:marLeft w:val="0"/>
          <w:marRight w:val="0"/>
          <w:marTop w:val="0"/>
          <w:marBottom w:val="0"/>
          <w:divBdr>
            <w:top w:val="none" w:sz="0" w:space="0" w:color="auto"/>
            <w:left w:val="none" w:sz="0" w:space="0" w:color="auto"/>
            <w:bottom w:val="none" w:sz="0" w:space="0" w:color="auto"/>
            <w:right w:val="none" w:sz="0" w:space="0" w:color="auto"/>
          </w:divBdr>
        </w:div>
        <w:div w:id="158235744">
          <w:marLeft w:val="0"/>
          <w:marRight w:val="0"/>
          <w:marTop w:val="0"/>
          <w:marBottom w:val="0"/>
          <w:divBdr>
            <w:top w:val="none" w:sz="0" w:space="0" w:color="auto"/>
            <w:left w:val="none" w:sz="0" w:space="0" w:color="auto"/>
            <w:bottom w:val="none" w:sz="0" w:space="0" w:color="auto"/>
            <w:right w:val="none" w:sz="0" w:space="0" w:color="auto"/>
          </w:divBdr>
        </w:div>
        <w:div w:id="192574258">
          <w:marLeft w:val="0"/>
          <w:marRight w:val="0"/>
          <w:marTop w:val="0"/>
          <w:marBottom w:val="0"/>
          <w:divBdr>
            <w:top w:val="none" w:sz="0" w:space="0" w:color="auto"/>
            <w:left w:val="none" w:sz="0" w:space="0" w:color="auto"/>
            <w:bottom w:val="none" w:sz="0" w:space="0" w:color="auto"/>
            <w:right w:val="none" w:sz="0" w:space="0" w:color="auto"/>
          </w:divBdr>
        </w:div>
        <w:div w:id="376927511">
          <w:marLeft w:val="0"/>
          <w:marRight w:val="0"/>
          <w:marTop w:val="0"/>
          <w:marBottom w:val="0"/>
          <w:divBdr>
            <w:top w:val="none" w:sz="0" w:space="0" w:color="auto"/>
            <w:left w:val="none" w:sz="0" w:space="0" w:color="auto"/>
            <w:bottom w:val="none" w:sz="0" w:space="0" w:color="auto"/>
            <w:right w:val="none" w:sz="0" w:space="0" w:color="auto"/>
          </w:divBdr>
        </w:div>
        <w:div w:id="418140186">
          <w:marLeft w:val="0"/>
          <w:marRight w:val="0"/>
          <w:marTop w:val="0"/>
          <w:marBottom w:val="0"/>
          <w:divBdr>
            <w:top w:val="none" w:sz="0" w:space="0" w:color="auto"/>
            <w:left w:val="none" w:sz="0" w:space="0" w:color="auto"/>
            <w:bottom w:val="none" w:sz="0" w:space="0" w:color="auto"/>
            <w:right w:val="none" w:sz="0" w:space="0" w:color="auto"/>
          </w:divBdr>
        </w:div>
        <w:div w:id="449056252">
          <w:marLeft w:val="0"/>
          <w:marRight w:val="0"/>
          <w:marTop w:val="0"/>
          <w:marBottom w:val="0"/>
          <w:divBdr>
            <w:top w:val="none" w:sz="0" w:space="0" w:color="auto"/>
            <w:left w:val="none" w:sz="0" w:space="0" w:color="auto"/>
            <w:bottom w:val="none" w:sz="0" w:space="0" w:color="auto"/>
            <w:right w:val="none" w:sz="0" w:space="0" w:color="auto"/>
          </w:divBdr>
        </w:div>
        <w:div w:id="464810542">
          <w:marLeft w:val="0"/>
          <w:marRight w:val="0"/>
          <w:marTop w:val="0"/>
          <w:marBottom w:val="0"/>
          <w:divBdr>
            <w:top w:val="none" w:sz="0" w:space="0" w:color="auto"/>
            <w:left w:val="none" w:sz="0" w:space="0" w:color="auto"/>
            <w:bottom w:val="none" w:sz="0" w:space="0" w:color="auto"/>
            <w:right w:val="none" w:sz="0" w:space="0" w:color="auto"/>
          </w:divBdr>
        </w:div>
        <w:div w:id="555166589">
          <w:marLeft w:val="0"/>
          <w:marRight w:val="0"/>
          <w:marTop w:val="0"/>
          <w:marBottom w:val="0"/>
          <w:divBdr>
            <w:top w:val="none" w:sz="0" w:space="0" w:color="auto"/>
            <w:left w:val="none" w:sz="0" w:space="0" w:color="auto"/>
            <w:bottom w:val="none" w:sz="0" w:space="0" w:color="auto"/>
            <w:right w:val="none" w:sz="0" w:space="0" w:color="auto"/>
          </w:divBdr>
        </w:div>
        <w:div w:id="618415853">
          <w:marLeft w:val="0"/>
          <w:marRight w:val="0"/>
          <w:marTop w:val="0"/>
          <w:marBottom w:val="0"/>
          <w:divBdr>
            <w:top w:val="none" w:sz="0" w:space="0" w:color="auto"/>
            <w:left w:val="none" w:sz="0" w:space="0" w:color="auto"/>
            <w:bottom w:val="none" w:sz="0" w:space="0" w:color="auto"/>
            <w:right w:val="none" w:sz="0" w:space="0" w:color="auto"/>
          </w:divBdr>
        </w:div>
        <w:div w:id="700013235">
          <w:marLeft w:val="0"/>
          <w:marRight w:val="0"/>
          <w:marTop w:val="0"/>
          <w:marBottom w:val="0"/>
          <w:divBdr>
            <w:top w:val="none" w:sz="0" w:space="0" w:color="auto"/>
            <w:left w:val="none" w:sz="0" w:space="0" w:color="auto"/>
            <w:bottom w:val="none" w:sz="0" w:space="0" w:color="auto"/>
            <w:right w:val="none" w:sz="0" w:space="0" w:color="auto"/>
          </w:divBdr>
        </w:div>
        <w:div w:id="781454555">
          <w:marLeft w:val="0"/>
          <w:marRight w:val="0"/>
          <w:marTop w:val="0"/>
          <w:marBottom w:val="0"/>
          <w:divBdr>
            <w:top w:val="none" w:sz="0" w:space="0" w:color="auto"/>
            <w:left w:val="none" w:sz="0" w:space="0" w:color="auto"/>
            <w:bottom w:val="none" w:sz="0" w:space="0" w:color="auto"/>
            <w:right w:val="none" w:sz="0" w:space="0" w:color="auto"/>
          </w:divBdr>
        </w:div>
        <w:div w:id="1067611741">
          <w:marLeft w:val="0"/>
          <w:marRight w:val="0"/>
          <w:marTop w:val="0"/>
          <w:marBottom w:val="0"/>
          <w:divBdr>
            <w:top w:val="none" w:sz="0" w:space="0" w:color="auto"/>
            <w:left w:val="none" w:sz="0" w:space="0" w:color="auto"/>
            <w:bottom w:val="none" w:sz="0" w:space="0" w:color="auto"/>
            <w:right w:val="none" w:sz="0" w:space="0" w:color="auto"/>
          </w:divBdr>
        </w:div>
        <w:div w:id="1265962530">
          <w:marLeft w:val="0"/>
          <w:marRight w:val="0"/>
          <w:marTop w:val="0"/>
          <w:marBottom w:val="0"/>
          <w:divBdr>
            <w:top w:val="none" w:sz="0" w:space="0" w:color="auto"/>
            <w:left w:val="none" w:sz="0" w:space="0" w:color="auto"/>
            <w:bottom w:val="none" w:sz="0" w:space="0" w:color="auto"/>
            <w:right w:val="none" w:sz="0" w:space="0" w:color="auto"/>
          </w:divBdr>
        </w:div>
        <w:div w:id="1338117506">
          <w:marLeft w:val="0"/>
          <w:marRight w:val="0"/>
          <w:marTop w:val="0"/>
          <w:marBottom w:val="0"/>
          <w:divBdr>
            <w:top w:val="none" w:sz="0" w:space="0" w:color="auto"/>
            <w:left w:val="none" w:sz="0" w:space="0" w:color="auto"/>
            <w:bottom w:val="none" w:sz="0" w:space="0" w:color="auto"/>
            <w:right w:val="none" w:sz="0" w:space="0" w:color="auto"/>
          </w:divBdr>
        </w:div>
        <w:div w:id="1386610722">
          <w:marLeft w:val="0"/>
          <w:marRight w:val="0"/>
          <w:marTop w:val="0"/>
          <w:marBottom w:val="0"/>
          <w:divBdr>
            <w:top w:val="none" w:sz="0" w:space="0" w:color="auto"/>
            <w:left w:val="none" w:sz="0" w:space="0" w:color="auto"/>
            <w:bottom w:val="none" w:sz="0" w:space="0" w:color="auto"/>
            <w:right w:val="none" w:sz="0" w:space="0" w:color="auto"/>
          </w:divBdr>
        </w:div>
        <w:div w:id="1749771524">
          <w:marLeft w:val="0"/>
          <w:marRight w:val="0"/>
          <w:marTop w:val="0"/>
          <w:marBottom w:val="0"/>
          <w:divBdr>
            <w:top w:val="none" w:sz="0" w:space="0" w:color="auto"/>
            <w:left w:val="none" w:sz="0" w:space="0" w:color="auto"/>
            <w:bottom w:val="none" w:sz="0" w:space="0" w:color="auto"/>
            <w:right w:val="none" w:sz="0" w:space="0" w:color="auto"/>
          </w:divBdr>
        </w:div>
        <w:div w:id="1804880825">
          <w:marLeft w:val="0"/>
          <w:marRight w:val="0"/>
          <w:marTop w:val="0"/>
          <w:marBottom w:val="0"/>
          <w:divBdr>
            <w:top w:val="none" w:sz="0" w:space="0" w:color="auto"/>
            <w:left w:val="none" w:sz="0" w:space="0" w:color="auto"/>
            <w:bottom w:val="none" w:sz="0" w:space="0" w:color="auto"/>
            <w:right w:val="none" w:sz="0" w:space="0" w:color="auto"/>
          </w:divBdr>
        </w:div>
        <w:div w:id="1851216738">
          <w:marLeft w:val="0"/>
          <w:marRight w:val="0"/>
          <w:marTop w:val="0"/>
          <w:marBottom w:val="0"/>
          <w:divBdr>
            <w:top w:val="none" w:sz="0" w:space="0" w:color="auto"/>
            <w:left w:val="none" w:sz="0" w:space="0" w:color="auto"/>
            <w:bottom w:val="none" w:sz="0" w:space="0" w:color="auto"/>
            <w:right w:val="none" w:sz="0" w:space="0" w:color="auto"/>
          </w:divBdr>
        </w:div>
        <w:div w:id="1932280536">
          <w:marLeft w:val="0"/>
          <w:marRight w:val="0"/>
          <w:marTop w:val="0"/>
          <w:marBottom w:val="0"/>
          <w:divBdr>
            <w:top w:val="none" w:sz="0" w:space="0" w:color="auto"/>
            <w:left w:val="none" w:sz="0" w:space="0" w:color="auto"/>
            <w:bottom w:val="none" w:sz="0" w:space="0" w:color="auto"/>
            <w:right w:val="none" w:sz="0" w:space="0" w:color="auto"/>
          </w:divBdr>
        </w:div>
        <w:div w:id="1998222181">
          <w:marLeft w:val="0"/>
          <w:marRight w:val="0"/>
          <w:marTop w:val="0"/>
          <w:marBottom w:val="0"/>
          <w:divBdr>
            <w:top w:val="none" w:sz="0" w:space="0" w:color="auto"/>
            <w:left w:val="none" w:sz="0" w:space="0" w:color="auto"/>
            <w:bottom w:val="none" w:sz="0" w:space="0" w:color="auto"/>
            <w:right w:val="none" w:sz="0" w:space="0" w:color="auto"/>
          </w:divBdr>
        </w:div>
        <w:div w:id="2019456404">
          <w:marLeft w:val="0"/>
          <w:marRight w:val="0"/>
          <w:marTop w:val="0"/>
          <w:marBottom w:val="0"/>
          <w:divBdr>
            <w:top w:val="none" w:sz="0" w:space="0" w:color="auto"/>
            <w:left w:val="none" w:sz="0" w:space="0" w:color="auto"/>
            <w:bottom w:val="none" w:sz="0" w:space="0" w:color="auto"/>
            <w:right w:val="none" w:sz="0" w:space="0" w:color="auto"/>
          </w:divBdr>
        </w:div>
      </w:divsChild>
    </w:div>
    <w:div w:id="683751313">
      <w:bodyDiv w:val="1"/>
      <w:marLeft w:val="0"/>
      <w:marRight w:val="0"/>
      <w:marTop w:val="0"/>
      <w:marBottom w:val="0"/>
      <w:divBdr>
        <w:top w:val="none" w:sz="0" w:space="0" w:color="auto"/>
        <w:left w:val="none" w:sz="0" w:space="0" w:color="auto"/>
        <w:bottom w:val="none" w:sz="0" w:space="0" w:color="auto"/>
        <w:right w:val="none" w:sz="0" w:space="0" w:color="auto"/>
      </w:divBdr>
    </w:div>
    <w:div w:id="726729981">
      <w:bodyDiv w:val="1"/>
      <w:marLeft w:val="0"/>
      <w:marRight w:val="0"/>
      <w:marTop w:val="0"/>
      <w:marBottom w:val="0"/>
      <w:divBdr>
        <w:top w:val="none" w:sz="0" w:space="0" w:color="auto"/>
        <w:left w:val="none" w:sz="0" w:space="0" w:color="auto"/>
        <w:bottom w:val="none" w:sz="0" w:space="0" w:color="auto"/>
        <w:right w:val="none" w:sz="0" w:space="0" w:color="auto"/>
      </w:divBdr>
    </w:div>
    <w:div w:id="749698027">
      <w:bodyDiv w:val="1"/>
      <w:marLeft w:val="0"/>
      <w:marRight w:val="0"/>
      <w:marTop w:val="0"/>
      <w:marBottom w:val="0"/>
      <w:divBdr>
        <w:top w:val="none" w:sz="0" w:space="0" w:color="auto"/>
        <w:left w:val="none" w:sz="0" w:space="0" w:color="auto"/>
        <w:bottom w:val="none" w:sz="0" w:space="0" w:color="auto"/>
        <w:right w:val="none" w:sz="0" w:space="0" w:color="auto"/>
      </w:divBdr>
    </w:div>
    <w:div w:id="762459464">
      <w:bodyDiv w:val="1"/>
      <w:marLeft w:val="0"/>
      <w:marRight w:val="0"/>
      <w:marTop w:val="0"/>
      <w:marBottom w:val="0"/>
      <w:divBdr>
        <w:top w:val="none" w:sz="0" w:space="0" w:color="auto"/>
        <w:left w:val="none" w:sz="0" w:space="0" w:color="auto"/>
        <w:bottom w:val="none" w:sz="0" w:space="0" w:color="auto"/>
        <w:right w:val="none" w:sz="0" w:space="0" w:color="auto"/>
      </w:divBdr>
    </w:div>
    <w:div w:id="812714307">
      <w:bodyDiv w:val="1"/>
      <w:marLeft w:val="0"/>
      <w:marRight w:val="0"/>
      <w:marTop w:val="0"/>
      <w:marBottom w:val="0"/>
      <w:divBdr>
        <w:top w:val="none" w:sz="0" w:space="0" w:color="auto"/>
        <w:left w:val="none" w:sz="0" w:space="0" w:color="auto"/>
        <w:bottom w:val="none" w:sz="0" w:space="0" w:color="auto"/>
        <w:right w:val="none" w:sz="0" w:space="0" w:color="auto"/>
      </w:divBdr>
    </w:div>
    <w:div w:id="887688302">
      <w:bodyDiv w:val="1"/>
      <w:marLeft w:val="0"/>
      <w:marRight w:val="0"/>
      <w:marTop w:val="0"/>
      <w:marBottom w:val="0"/>
      <w:divBdr>
        <w:top w:val="none" w:sz="0" w:space="0" w:color="auto"/>
        <w:left w:val="none" w:sz="0" w:space="0" w:color="auto"/>
        <w:bottom w:val="none" w:sz="0" w:space="0" w:color="auto"/>
        <w:right w:val="none" w:sz="0" w:space="0" w:color="auto"/>
      </w:divBdr>
    </w:div>
    <w:div w:id="929385948">
      <w:bodyDiv w:val="1"/>
      <w:marLeft w:val="0"/>
      <w:marRight w:val="0"/>
      <w:marTop w:val="0"/>
      <w:marBottom w:val="0"/>
      <w:divBdr>
        <w:top w:val="none" w:sz="0" w:space="0" w:color="auto"/>
        <w:left w:val="none" w:sz="0" w:space="0" w:color="auto"/>
        <w:bottom w:val="none" w:sz="0" w:space="0" w:color="auto"/>
        <w:right w:val="none" w:sz="0" w:space="0" w:color="auto"/>
      </w:divBdr>
    </w:div>
    <w:div w:id="970986677">
      <w:bodyDiv w:val="1"/>
      <w:marLeft w:val="0"/>
      <w:marRight w:val="0"/>
      <w:marTop w:val="0"/>
      <w:marBottom w:val="0"/>
      <w:divBdr>
        <w:top w:val="none" w:sz="0" w:space="0" w:color="auto"/>
        <w:left w:val="none" w:sz="0" w:space="0" w:color="auto"/>
        <w:bottom w:val="none" w:sz="0" w:space="0" w:color="auto"/>
        <w:right w:val="none" w:sz="0" w:space="0" w:color="auto"/>
      </w:divBdr>
      <w:divsChild>
        <w:div w:id="262736908">
          <w:marLeft w:val="0"/>
          <w:marRight w:val="0"/>
          <w:marTop w:val="0"/>
          <w:marBottom w:val="0"/>
          <w:divBdr>
            <w:top w:val="none" w:sz="0" w:space="0" w:color="auto"/>
            <w:left w:val="none" w:sz="0" w:space="0" w:color="auto"/>
            <w:bottom w:val="none" w:sz="0" w:space="0" w:color="auto"/>
            <w:right w:val="none" w:sz="0" w:space="0" w:color="auto"/>
          </w:divBdr>
          <w:divsChild>
            <w:div w:id="3035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264456">
      <w:bodyDiv w:val="1"/>
      <w:marLeft w:val="0"/>
      <w:marRight w:val="0"/>
      <w:marTop w:val="0"/>
      <w:marBottom w:val="0"/>
      <w:divBdr>
        <w:top w:val="none" w:sz="0" w:space="0" w:color="auto"/>
        <w:left w:val="none" w:sz="0" w:space="0" w:color="auto"/>
        <w:bottom w:val="none" w:sz="0" w:space="0" w:color="auto"/>
        <w:right w:val="none" w:sz="0" w:space="0" w:color="auto"/>
      </w:divBdr>
      <w:divsChild>
        <w:div w:id="51269439">
          <w:marLeft w:val="0"/>
          <w:marRight w:val="0"/>
          <w:marTop w:val="0"/>
          <w:marBottom w:val="0"/>
          <w:divBdr>
            <w:top w:val="none" w:sz="0" w:space="0" w:color="auto"/>
            <w:left w:val="none" w:sz="0" w:space="0" w:color="auto"/>
            <w:bottom w:val="none" w:sz="0" w:space="0" w:color="auto"/>
            <w:right w:val="none" w:sz="0" w:space="0" w:color="auto"/>
          </w:divBdr>
        </w:div>
        <w:div w:id="113719361">
          <w:marLeft w:val="0"/>
          <w:marRight w:val="0"/>
          <w:marTop w:val="0"/>
          <w:marBottom w:val="0"/>
          <w:divBdr>
            <w:top w:val="none" w:sz="0" w:space="0" w:color="auto"/>
            <w:left w:val="none" w:sz="0" w:space="0" w:color="auto"/>
            <w:bottom w:val="none" w:sz="0" w:space="0" w:color="auto"/>
            <w:right w:val="none" w:sz="0" w:space="0" w:color="auto"/>
          </w:divBdr>
        </w:div>
        <w:div w:id="574051938">
          <w:marLeft w:val="0"/>
          <w:marRight w:val="0"/>
          <w:marTop w:val="0"/>
          <w:marBottom w:val="0"/>
          <w:divBdr>
            <w:top w:val="none" w:sz="0" w:space="0" w:color="auto"/>
            <w:left w:val="none" w:sz="0" w:space="0" w:color="auto"/>
            <w:bottom w:val="none" w:sz="0" w:space="0" w:color="auto"/>
            <w:right w:val="none" w:sz="0" w:space="0" w:color="auto"/>
          </w:divBdr>
        </w:div>
        <w:div w:id="834108033">
          <w:marLeft w:val="0"/>
          <w:marRight w:val="0"/>
          <w:marTop w:val="0"/>
          <w:marBottom w:val="0"/>
          <w:divBdr>
            <w:top w:val="none" w:sz="0" w:space="0" w:color="auto"/>
            <w:left w:val="none" w:sz="0" w:space="0" w:color="auto"/>
            <w:bottom w:val="none" w:sz="0" w:space="0" w:color="auto"/>
            <w:right w:val="none" w:sz="0" w:space="0" w:color="auto"/>
          </w:divBdr>
        </w:div>
        <w:div w:id="1199468332">
          <w:marLeft w:val="0"/>
          <w:marRight w:val="0"/>
          <w:marTop w:val="0"/>
          <w:marBottom w:val="0"/>
          <w:divBdr>
            <w:top w:val="none" w:sz="0" w:space="0" w:color="auto"/>
            <w:left w:val="none" w:sz="0" w:space="0" w:color="auto"/>
            <w:bottom w:val="none" w:sz="0" w:space="0" w:color="auto"/>
            <w:right w:val="none" w:sz="0" w:space="0" w:color="auto"/>
          </w:divBdr>
        </w:div>
        <w:div w:id="1696882988">
          <w:marLeft w:val="0"/>
          <w:marRight w:val="0"/>
          <w:marTop w:val="0"/>
          <w:marBottom w:val="0"/>
          <w:divBdr>
            <w:top w:val="none" w:sz="0" w:space="0" w:color="auto"/>
            <w:left w:val="none" w:sz="0" w:space="0" w:color="auto"/>
            <w:bottom w:val="none" w:sz="0" w:space="0" w:color="auto"/>
            <w:right w:val="none" w:sz="0" w:space="0" w:color="auto"/>
          </w:divBdr>
        </w:div>
        <w:div w:id="1992754825">
          <w:marLeft w:val="0"/>
          <w:marRight w:val="0"/>
          <w:marTop w:val="0"/>
          <w:marBottom w:val="0"/>
          <w:divBdr>
            <w:top w:val="none" w:sz="0" w:space="0" w:color="auto"/>
            <w:left w:val="none" w:sz="0" w:space="0" w:color="auto"/>
            <w:bottom w:val="none" w:sz="0" w:space="0" w:color="auto"/>
            <w:right w:val="none" w:sz="0" w:space="0" w:color="auto"/>
          </w:divBdr>
        </w:div>
      </w:divsChild>
    </w:div>
    <w:div w:id="1028292137">
      <w:bodyDiv w:val="1"/>
      <w:marLeft w:val="0"/>
      <w:marRight w:val="0"/>
      <w:marTop w:val="0"/>
      <w:marBottom w:val="0"/>
      <w:divBdr>
        <w:top w:val="none" w:sz="0" w:space="0" w:color="auto"/>
        <w:left w:val="none" w:sz="0" w:space="0" w:color="auto"/>
        <w:bottom w:val="none" w:sz="0" w:space="0" w:color="auto"/>
        <w:right w:val="none" w:sz="0" w:space="0" w:color="auto"/>
      </w:divBdr>
    </w:div>
    <w:div w:id="1091127251">
      <w:bodyDiv w:val="1"/>
      <w:marLeft w:val="0"/>
      <w:marRight w:val="0"/>
      <w:marTop w:val="0"/>
      <w:marBottom w:val="0"/>
      <w:divBdr>
        <w:top w:val="none" w:sz="0" w:space="0" w:color="auto"/>
        <w:left w:val="none" w:sz="0" w:space="0" w:color="auto"/>
        <w:bottom w:val="none" w:sz="0" w:space="0" w:color="auto"/>
        <w:right w:val="none" w:sz="0" w:space="0" w:color="auto"/>
      </w:divBdr>
    </w:div>
    <w:div w:id="1109814349">
      <w:bodyDiv w:val="1"/>
      <w:marLeft w:val="0"/>
      <w:marRight w:val="0"/>
      <w:marTop w:val="0"/>
      <w:marBottom w:val="0"/>
      <w:divBdr>
        <w:top w:val="none" w:sz="0" w:space="0" w:color="auto"/>
        <w:left w:val="none" w:sz="0" w:space="0" w:color="auto"/>
        <w:bottom w:val="none" w:sz="0" w:space="0" w:color="auto"/>
        <w:right w:val="none" w:sz="0" w:space="0" w:color="auto"/>
      </w:divBdr>
    </w:div>
    <w:div w:id="1151367091">
      <w:bodyDiv w:val="1"/>
      <w:marLeft w:val="0"/>
      <w:marRight w:val="0"/>
      <w:marTop w:val="0"/>
      <w:marBottom w:val="0"/>
      <w:divBdr>
        <w:top w:val="none" w:sz="0" w:space="0" w:color="auto"/>
        <w:left w:val="none" w:sz="0" w:space="0" w:color="auto"/>
        <w:bottom w:val="none" w:sz="0" w:space="0" w:color="auto"/>
        <w:right w:val="none" w:sz="0" w:space="0" w:color="auto"/>
      </w:divBdr>
    </w:div>
    <w:div w:id="1152676727">
      <w:bodyDiv w:val="1"/>
      <w:marLeft w:val="0"/>
      <w:marRight w:val="0"/>
      <w:marTop w:val="0"/>
      <w:marBottom w:val="0"/>
      <w:divBdr>
        <w:top w:val="none" w:sz="0" w:space="0" w:color="auto"/>
        <w:left w:val="none" w:sz="0" w:space="0" w:color="auto"/>
        <w:bottom w:val="none" w:sz="0" w:space="0" w:color="auto"/>
        <w:right w:val="none" w:sz="0" w:space="0" w:color="auto"/>
      </w:divBdr>
    </w:div>
    <w:div w:id="1268537643">
      <w:bodyDiv w:val="1"/>
      <w:marLeft w:val="0"/>
      <w:marRight w:val="0"/>
      <w:marTop w:val="0"/>
      <w:marBottom w:val="0"/>
      <w:divBdr>
        <w:top w:val="none" w:sz="0" w:space="0" w:color="auto"/>
        <w:left w:val="none" w:sz="0" w:space="0" w:color="auto"/>
        <w:bottom w:val="none" w:sz="0" w:space="0" w:color="auto"/>
        <w:right w:val="none" w:sz="0" w:space="0" w:color="auto"/>
      </w:divBdr>
    </w:div>
    <w:div w:id="1282498992">
      <w:bodyDiv w:val="1"/>
      <w:marLeft w:val="0"/>
      <w:marRight w:val="0"/>
      <w:marTop w:val="0"/>
      <w:marBottom w:val="0"/>
      <w:divBdr>
        <w:top w:val="none" w:sz="0" w:space="0" w:color="auto"/>
        <w:left w:val="none" w:sz="0" w:space="0" w:color="auto"/>
        <w:bottom w:val="none" w:sz="0" w:space="0" w:color="auto"/>
        <w:right w:val="none" w:sz="0" w:space="0" w:color="auto"/>
      </w:divBdr>
    </w:div>
    <w:div w:id="1346639349">
      <w:bodyDiv w:val="1"/>
      <w:marLeft w:val="0"/>
      <w:marRight w:val="0"/>
      <w:marTop w:val="0"/>
      <w:marBottom w:val="0"/>
      <w:divBdr>
        <w:top w:val="none" w:sz="0" w:space="0" w:color="auto"/>
        <w:left w:val="none" w:sz="0" w:space="0" w:color="auto"/>
        <w:bottom w:val="none" w:sz="0" w:space="0" w:color="auto"/>
        <w:right w:val="none" w:sz="0" w:space="0" w:color="auto"/>
      </w:divBdr>
    </w:div>
    <w:div w:id="1355185333">
      <w:bodyDiv w:val="1"/>
      <w:marLeft w:val="0"/>
      <w:marRight w:val="0"/>
      <w:marTop w:val="0"/>
      <w:marBottom w:val="0"/>
      <w:divBdr>
        <w:top w:val="none" w:sz="0" w:space="0" w:color="auto"/>
        <w:left w:val="none" w:sz="0" w:space="0" w:color="auto"/>
        <w:bottom w:val="none" w:sz="0" w:space="0" w:color="auto"/>
        <w:right w:val="none" w:sz="0" w:space="0" w:color="auto"/>
      </w:divBdr>
    </w:div>
    <w:div w:id="1397783847">
      <w:bodyDiv w:val="1"/>
      <w:marLeft w:val="0"/>
      <w:marRight w:val="0"/>
      <w:marTop w:val="0"/>
      <w:marBottom w:val="0"/>
      <w:divBdr>
        <w:top w:val="none" w:sz="0" w:space="0" w:color="auto"/>
        <w:left w:val="none" w:sz="0" w:space="0" w:color="auto"/>
        <w:bottom w:val="none" w:sz="0" w:space="0" w:color="auto"/>
        <w:right w:val="none" w:sz="0" w:space="0" w:color="auto"/>
      </w:divBdr>
      <w:divsChild>
        <w:div w:id="582683711">
          <w:marLeft w:val="0"/>
          <w:marRight w:val="0"/>
          <w:marTop w:val="30"/>
          <w:marBottom w:val="0"/>
          <w:divBdr>
            <w:top w:val="none" w:sz="0" w:space="0" w:color="auto"/>
            <w:left w:val="none" w:sz="0" w:space="0" w:color="auto"/>
            <w:bottom w:val="none" w:sz="0" w:space="0" w:color="auto"/>
            <w:right w:val="none" w:sz="0" w:space="0" w:color="auto"/>
          </w:divBdr>
        </w:div>
      </w:divsChild>
    </w:div>
    <w:div w:id="1423259012">
      <w:bodyDiv w:val="1"/>
      <w:marLeft w:val="0"/>
      <w:marRight w:val="0"/>
      <w:marTop w:val="0"/>
      <w:marBottom w:val="0"/>
      <w:divBdr>
        <w:top w:val="none" w:sz="0" w:space="0" w:color="auto"/>
        <w:left w:val="none" w:sz="0" w:space="0" w:color="auto"/>
        <w:bottom w:val="none" w:sz="0" w:space="0" w:color="auto"/>
        <w:right w:val="none" w:sz="0" w:space="0" w:color="auto"/>
      </w:divBdr>
    </w:div>
    <w:div w:id="1520007935">
      <w:bodyDiv w:val="1"/>
      <w:marLeft w:val="0"/>
      <w:marRight w:val="0"/>
      <w:marTop w:val="0"/>
      <w:marBottom w:val="0"/>
      <w:divBdr>
        <w:top w:val="none" w:sz="0" w:space="0" w:color="auto"/>
        <w:left w:val="none" w:sz="0" w:space="0" w:color="auto"/>
        <w:bottom w:val="none" w:sz="0" w:space="0" w:color="auto"/>
        <w:right w:val="none" w:sz="0" w:space="0" w:color="auto"/>
      </w:divBdr>
    </w:div>
    <w:div w:id="1729112898">
      <w:bodyDiv w:val="1"/>
      <w:marLeft w:val="0"/>
      <w:marRight w:val="0"/>
      <w:marTop w:val="0"/>
      <w:marBottom w:val="0"/>
      <w:divBdr>
        <w:top w:val="none" w:sz="0" w:space="0" w:color="auto"/>
        <w:left w:val="none" w:sz="0" w:space="0" w:color="auto"/>
        <w:bottom w:val="none" w:sz="0" w:space="0" w:color="auto"/>
        <w:right w:val="none" w:sz="0" w:space="0" w:color="auto"/>
      </w:divBdr>
      <w:divsChild>
        <w:div w:id="41684830">
          <w:marLeft w:val="0"/>
          <w:marRight w:val="0"/>
          <w:marTop w:val="0"/>
          <w:marBottom w:val="0"/>
          <w:divBdr>
            <w:top w:val="none" w:sz="0" w:space="0" w:color="auto"/>
            <w:left w:val="none" w:sz="0" w:space="0" w:color="auto"/>
            <w:bottom w:val="none" w:sz="0" w:space="0" w:color="auto"/>
            <w:right w:val="none" w:sz="0" w:space="0" w:color="auto"/>
          </w:divBdr>
        </w:div>
        <w:div w:id="323775358">
          <w:marLeft w:val="0"/>
          <w:marRight w:val="0"/>
          <w:marTop w:val="0"/>
          <w:marBottom w:val="0"/>
          <w:divBdr>
            <w:top w:val="none" w:sz="0" w:space="0" w:color="auto"/>
            <w:left w:val="none" w:sz="0" w:space="0" w:color="auto"/>
            <w:bottom w:val="none" w:sz="0" w:space="0" w:color="auto"/>
            <w:right w:val="none" w:sz="0" w:space="0" w:color="auto"/>
          </w:divBdr>
        </w:div>
        <w:div w:id="388312677">
          <w:marLeft w:val="0"/>
          <w:marRight w:val="0"/>
          <w:marTop w:val="0"/>
          <w:marBottom w:val="0"/>
          <w:divBdr>
            <w:top w:val="none" w:sz="0" w:space="0" w:color="auto"/>
            <w:left w:val="none" w:sz="0" w:space="0" w:color="auto"/>
            <w:bottom w:val="none" w:sz="0" w:space="0" w:color="auto"/>
            <w:right w:val="none" w:sz="0" w:space="0" w:color="auto"/>
          </w:divBdr>
        </w:div>
        <w:div w:id="887105347">
          <w:marLeft w:val="0"/>
          <w:marRight w:val="0"/>
          <w:marTop w:val="0"/>
          <w:marBottom w:val="0"/>
          <w:divBdr>
            <w:top w:val="none" w:sz="0" w:space="0" w:color="auto"/>
            <w:left w:val="none" w:sz="0" w:space="0" w:color="auto"/>
            <w:bottom w:val="none" w:sz="0" w:space="0" w:color="auto"/>
            <w:right w:val="none" w:sz="0" w:space="0" w:color="auto"/>
          </w:divBdr>
        </w:div>
        <w:div w:id="918060179">
          <w:marLeft w:val="0"/>
          <w:marRight w:val="0"/>
          <w:marTop w:val="0"/>
          <w:marBottom w:val="0"/>
          <w:divBdr>
            <w:top w:val="none" w:sz="0" w:space="0" w:color="auto"/>
            <w:left w:val="none" w:sz="0" w:space="0" w:color="auto"/>
            <w:bottom w:val="none" w:sz="0" w:space="0" w:color="auto"/>
            <w:right w:val="none" w:sz="0" w:space="0" w:color="auto"/>
          </w:divBdr>
        </w:div>
        <w:div w:id="1219631008">
          <w:marLeft w:val="0"/>
          <w:marRight w:val="0"/>
          <w:marTop w:val="0"/>
          <w:marBottom w:val="0"/>
          <w:divBdr>
            <w:top w:val="none" w:sz="0" w:space="0" w:color="auto"/>
            <w:left w:val="none" w:sz="0" w:space="0" w:color="auto"/>
            <w:bottom w:val="none" w:sz="0" w:space="0" w:color="auto"/>
            <w:right w:val="none" w:sz="0" w:space="0" w:color="auto"/>
          </w:divBdr>
        </w:div>
        <w:div w:id="1408264292">
          <w:marLeft w:val="0"/>
          <w:marRight w:val="0"/>
          <w:marTop w:val="0"/>
          <w:marBottom w:val="0"/>
          <w:divBdr>
            <w:top w:val="none" w:sz="0" w:space="0" w:color="auto"/>
            <w:left w:val="none" w:sz="0" w:space="0" w:color="auto"/>
            <w:bottom w:val="none" w:sz="0" w:space="0" w:color="auto"/>
            <w:right w:val="none" w:sz="0" w:space="0" w:color="auto"/>
          </w:divBdr>
        </w:div>
        <w:div w:id="1506440558">
          <w:marLeft w:val="0"/>
          <w:marRight w:val="0"/>
          <w:marTop w:val="0"/>
          <w:marBottom w:val="0"/>
          <w:divBdr>
            <w:top w:val="none" w:sz="0" w:space="0" w:color="auto"/>
            <w:left w:val="none" w:sz="0" w:space="0" w:color="auto"/>
            <w:bottom w:val="none" w:sz="0" w:space="0" w:color="auto"/>
            <w:right w:val="none" w:sz="0" w:space="0" w:color="auto"/>
          </w:divBdr>
        </w:div>
        <w:div w:id="1819568775">
          <w:marLeft w:val="0"/>
          <w:marRight w:val="0"/>
          <w:marTop w:val="0"/>
          <w:marBottom w:val="0"/>
          <w:divBdr>
            <w:top w:val="none" w:sz="0" w:space="0" w:color="auto"/>
            <w:left w:val="none" w:sz="0" w:space="0" w:color="auto"/>
            <w:bottom w:val="none" w:sz="0" w:space="0" w:color="auto"/>
            <w:right w:val="none" w:sz="0" w:space="0" w:color="auto"/>
          </w:divBdr>
        </w:div>
        <w:div w:id="1843355115">
          <w:marLeft w:val="0"/>
          <w:marRight w:val="0"/>
          <w:marTop w:val="0"/>
          <w:marBottom w:val="0"/>
          <w:divBdr>
            <w:top w:val="none" w:sz="0" w:space="0" w:color="auto"/>
            <w:left w:val="none" w:sz="0" w:space="0" w:color="auto"/>
            <w:bottom w:val="none" w:sz="0" w:space="0" w:color="auto"/>
            <w:right w:val="none" w:sz="0" w:space="0" w:color="auto"/>
          </w:divBdr>
        </w:div>
        <w:div w:id="1870488202">
          <w:marLeft w:val="0"/>
          <w:marRight w:val="0"/>
          <w:marTop w:val="0"/>
          <w:marBottom w:val="0"/>
          <w:divBdr>
            <w:top w:val="none" w:sz="0" w:space="0" w:color="auto"/>
            <w:left w:val="none" w:sz="0" w:space="0" w:color="auto"/>
            <w:bottom w:val="none" w:sz="0" w:space="0" w:color="auto"/>
            <w:right w:val="none" w:sz="0" w:space="0" w:color="auto"/>
          </w:divBdr>
        </w:div>
      </w:divsChild>
    </w:div>
    <w:div w:id="1732188780">
      <w:bodyDiv w:val="1"/>
      <w:marLeft w:val="0"/>
      <w:marRight w:val="0"/>
      <w:marTop w:val="0"/>
      <w:marBottom w:val="0"/>
      <w:divBdr>
        <w:top w:val="none" w:sz="0" w:space="0" w:color="auto"/>
        <w:left w:val="none" w:sz="0" w:space="0" w:color="auto"/>
        <w:bottom w:val="none" w:sz="0" w:space="0" w:color="auto"/>
        <w:right w:val="none" w:sz="0" w:space="0" w:color="auto"/>
      </w:divBdr>
    </w:div>
    <w:div w:id="1785155849">
      <w:bodyDiv w:val="1"/>
      <w:marLeft w:val="0"/>
      <w:marRight w:val="0"/>
      <w:marTop w:val="0"/>
      <w:marBottom w:val="0"/>
      <w:divBdr>
        <w:top w:val="none" w:sz="0" w:space="0" w:color="auto"/>
        <w:left w:val="none" w:sz="0" w:space="0" w:color="auto"/>
        <w:bottom w:val="none" w:sz="0" w:space="0" w:color="auto"/>
        <w:right w:val="none" w:sz="0" w:space="0" w:color="auto"/>
      </w:divBdr>
    </w:div>
    <w:div w:id="1790777963">
      <w:bodyDiv w:val="1"/>
      <w:marLeft w:val="0"/>
      <w:marRight w:val="0"/>
      <w:marTop w:val="0"/>
      <w:marBottom w:val="0"/>
      <w:divBdr>
        <w:top w:val="none" w:sz="0" w:space="0" w:color="auto"/>
        <w:left w:val="none" w:sz="0" w:space="0" w:color="auto"/>
        <w:bottom w:val="none" w:sz="0" w:space="0" w:color="auto"/>
        <w:right w:val="none" w:sz="0" w:space="0" w:color="auto"/>
      </w:divBdr>
      <w:divsChild>
        <w:div w:id="30542453">
          <w:marLeft w:val="0"/>
          <w:marRight w:val="0"/>
          <w:marTop w:val="0"/>
          <w:marBottom w:val="0"/>
          <w:divBdr>
            <w:top w:val="none" w:sz="0" w:space="0" w:color="auto"/>
            <w:left w:val="none" w:sz="0" w:space="0" w:color="auto"/>
            <w:bottom w:val="none" w:sz="0" w:space="0" w:color="auto"/>
            <w:right w:val="none" w:sz="0" w:space="0" w:color="auto"/>
          </w:divBdr>
        </w:div>
        <w:div w:id="39526056">
          <w:marLeft w:val="0"/>
          <w:marRight w:val="0"/>
          <w:marTop w:val="0"/>
          <w:marBottom w:val="0"/>
          <w:divBdr>
            <w:top w:val="none" w:sz="0" w:space="0" w:color="auto"/>
            <w:left w:val="none" w:sz="0" w:space="0" w:color="auto"/>
            <w:bottom w:val="none" w:sz="0" w:space="0" w:color="auto"/>
            <w:right w:val="none" w:sz="0" w:space="0" w:color="auto"/>
          </w:divBdr>
        </w:div>
        <w:div w:id="66879134">
          <w:marLeft w:val="0"/>
          <w:marRight w:val="0"/>
          <w:marTop w:val="0"/>
          <w:marBottom w:val="0"/>
          <w:divBdr>
            <w:top w:val="none" w:sz="0" w:space="0" w:color="auto"/>
            <w:left w:val="none" w:sz="0" w:space="0" w:color="auto"/>
            <w:bottom w:val="none" w:sz="0" w:space="0" w:color="auto"/>
            <w:right w:val="none" w:sz="0" w:space="0" w:color="auto"/>
          </w:divBdr>
        </w:div>
        <w:div w:id="74935538">
          <w:marLeft w:val="0"/>
          <w:marRight w:val="0"/>
          <w:marTop w:val="0"/>
          <w:marBottom w:val="0"/>
          <w:divBdr>
            <w:top w:val="none" w:sz="0" w:space="0" w:color="auto"/>
            <w:left w:val="none" w:sz="0" w:space="0" w:color="auto"/>
            <w:bottom w:val="none" w:sz="0" w:space="0" w:color="auto"/>
            <w:right w:val="none" w:sz="0" w:space="0" w:color="auto"/>
          </w:divBdr>
        </w:div>
        <w:div w:id="77097495">
          <w:marLeft w:val="0"/>
          <w:marRight w:val="0"/>
          <w:marTop w:val="0"/>
          <w:marBottom w:val="0"/>
          <w:divBdr>
            <w:top w:val="none" w:sz="0" w:space="0" w:color="auto"/>
            <w:left w:val="none" w:sz="0" w:space="0" w:color="auto"/>
            <w:bottom w:val="none" w:sz="0" w:space="0" w:color="auto"/>
            <w:right w:val="none" w:sz="0" w:space="0" w:color="auto"/>
          </w:divBdr>
        </w:div>
        <w:div w:id="95836525">
          <w:marLeft w:val="0"/>
          <w:marRight w:val="0"/>
          <w:marTop w:val="0"/>
          <w:marBottom w:val="0"/>
          <w:divBdr>
            <w:top w:val="none" w:sz="0" w:space="0" w:color="auto"/>
            <w:left w:val="none" w:sz="0" w:space="0" w:color="auto"/>
            <w:bottom w:val="none" w:sz="0" w:space="0" w:color="auto"/>
            <w:right w:val="none" w:sz="0" w:space="0" w:color="auto"/>
          </w:divBdr>
        </w:div>
        <w:div w:id="140774597">
          <w:marLeft w:val="0"/>
          <w:marRight w:val="0"/>
          <w:marTop w:val="0"/>
          <w:marBottom w:val="0"/>
          <w:divBdr>
            <w:top w:val="none" w:sz="0" w:space="0" w:color="auto"/>
            <w:left w:val="none" w:sz="0" w:space="0" w:color="auto"/>
            <w:bottom w:val="none" w:sz="0" w:space="0" w:color="auto"/>
            <w:right w:val="none" w:sz="0" w:space="0" w:color="auto"/>
          </w:divBdr>
        </w:div>
        <w:div w:id="155196011">
          <w:marLeft w:val="0"/>
          <w:marRight w:val="0"/>
          <w:marTop w:val="0"/>
          <w:marBottom w:val="0"/>
          <w:divBdr>
            <w:top w:val="none" w:sz="0" w:space="0" w:color="auto"/>
            <w:left w:val="none" w:sz="0" w:space="0" w:color="auto"/>
            <w:bottom w:val="none" w:sz="0" w:space="0" w:color="auto"/>
            <w:right w:val="none" w:sz="0" w:space="0" w:color="auto"/>
          </w:divBdr>
        </w:div>
        <w:div w:id="176890935">
          <w:marLeft w:val="0"/>
          <w:marRight w:val="0"/>
          <w:marTop w:val="0"/>
          <w:marBottom w:val="0"/>
          <w:divBdr>
            <w:top w:val="none" w:sz="0" w:space="0" w:color="auto"/>
            <w:left w:val="none" w:sz="0" w:space="0" w:color="auto"/>
            <w:bottom w:val="none" w:sz="0" w:space="0" w:color="auto"/>
            <w:right w:val="none" w:sz="0" w:space="0" w:color="auto"/>
          </w:divBdr>
        </w:div>
        <w:div w:id="209265791">
          <w:marLeft w:val="0"/>
          <w:marRight w:val="0"/>
          <w:marTop w:val="0"/>
          <w:marBottom w:val="0"/>
          <w:divBdr>
            <w:top w:val="none" w:sz="0" w:space="0" w:color="auto"/>
            <w:left w:val="none" w:sz="0" w:space="0" w:color="auto"/>
            <w:bottom w:val="none" w:sz="0" w:space="0" w:color="auto"/>
            <w:right w:val="none" w:sz="0" w:space="0" w:color="auto"/>
          </w:divBdr>
        </w:div>
        <w:div w:id="216355592">
          <w:marLeft w:val="0"/>
          <w:marRight w:val="0"/>
          <w:marTop w:val="0"/>
          <w:marBottom w:val="0"/>
          <w:divBdr>
            <w:top w:val="none" w:sz="0" w:space="0" w:color="auto"/>
            <w:left w:val="none" w:sz="0" w:space="0" w:color="auto"/>
            <w:bottom w:val="none" w:sz="0" w:space="0" w:color="auto"/>
            <w:right w:val="none" w:sz="0" w:space="0" w:color="auto"/>
          </w:divBdr>
        </w:div>
        <w:div w:id="219174126">
          <w:marLeft w:val="0"/>
          <w:marRight w:val="0"/>
          <w:marTop w:val="0"/>
          <w:marBottom w:val="0"/>
          <w:divBdr>
            <w:top w:val="none" w:sz="0" w:space="0" w:color="auto"/>
            <w:left w:val="none" w:sz="0" w:space="0" w:color="auto"/>
            <w:bottom w:val="none" w:sz="0" w:space="0" w:color="auto"/>
            <w:right w:val="none" w:sz="0" w:space="0" w:color="auto"/>
          </w:divBdr>
        </w:div>
        <w:div w:id="220412023">
          <w:marLeft w:val="0"/>
          <w:marRight w:val="0"/>
          <w:marTop w:val="0"/>
          <w:marBottom w:val="0"/>
          <w:divBdr>
            <w:top w:val="none" w:sz="0" w:space="0" w:color="auto"/>
            <w:left w:val="none" w:sz="0" w:space="0" w:color="auto"/>
            <w:bottom w:val="none" w:sz="0" w:space="0" w:color="auto"/>
            <w:right w:val="none" w:sz="0" w:space="0" w:color="auto"/>
          </w:divBdr>
        </w:div>
        <w:div w:id="247275426">
          <w:marLeft w:val="0"/>
          <w:marRight w:val="0"/>
          <w:marTop w:val="0"/>
          <w:marBottom w:val="0"/>
          <w:divBdr>
            <w:top w:val="none" w:sz="0" w:space="0" w:color="auto"/>
            <w:left w:val="none" w:sz="0" w:space="0" w:color="auto"/>
            <w:bottom w:val="none" w:sz="0" w:space="0" w:color="auto"/>
            <w:right w:val="none" w:sz="0" w:space="0" w:color="auto"/>
          </w:divBdr>
        </w:div>
        <w:div w:id="305673226">
          <w:marLeft w:val="0"/>
          <w:marRight w:val="0"/>
          <w:marTop w:val="0"/>
          <w:marBottom w:val="0"/>
          <w:divBdr>
            <w:top w:val="none" w:sz="0" w:space="0" w:color="auto"/>
            <w:left w:val="none" w:sz="0" w:space="0" w:color="auto"/>
            <w:bottom w:val="none" w:sz="0" w:space="0" w:color="auto"/>
            <w:right w:val="none" w:sz="0" w:space="0" w:color="auto"/>
          </w:divBdr>
        </w:div>
        <w:div w:id="336932380">
          <w:marLeft w:val="0"/>
          <w:marRight w:val="0"/>
          <w:marTop w:val="0"/>
          <w:marBottom w:val="0"/>
          <w:divBdr>
            <w:top w:val="none" w:sz="0" w:space="0" w:color="auto"/>
            <w:left w:val="none" w:sz="0" w:space="0" w:color="auto"/>
            <w:bottom w:val="none" w:sz="0" w:space="0" w:color="auto"/>
            <w:right w:val="none" w:sz="0" w:space="0" w:color="auto"/>
          </w:divBdr>
        </w:div>
        <w:div w:id="347370403">
          <w:marLeft w:val="0"/>
          <w:marRight w:val="0"/>
          <w:marTop w:val="0"/>
          <w:marBottom w:val="0"/>
          <w:divBdr>
            <w:top w:val="none" w:sz="0" w:space="0" w:color="auto"/>
            <w:left w:val="none" w:sz="0" w:space="0" w:color="auto"/>
            <w:bottom w:val="none" w:sz="0" w:space="0" w:color="auto"/>
            <w:right w:val="none" w:sz="0" w:space="0" w:color="auto"/>
          </w:divBdr>
        </w:div>
        <w:div w:id="410932873">
          <w:marLeft w:val="0"/>
          <w:marRight w:val="0"/>
          <w:marTop w:val="0"/>
          <w:marBottom w:val="0"/>
          <w:divBdr>
            <w:top w:val="none" w:sz="0" w:space="0" w:color="auto"/>
            <w:left w:val="none" w:sz="0" w:space="0" w:color="auto"/>
            <w:bottom w:val="none" w:sz="0" w:space="0" w:color="auto"/>
            <w:right w:val="none" w:sz="0" w:space="0" w:color="auto"/>
          </w:divBdr>
        </w:div>
        <w:div w:id="427774034">
          <w:marLeft w:val="0"/>
          <w:marRight w:val="0"/>
          <w:marTop w:val="0"/>
          <w:marBottom w:val="0"/>
          <w:divBdr>
            <w:top w:val="none" w:sz="0" w:space="0" w:color="auto"/>
            <w:left w:val="none" w:sz="0" w:space="0" w:color="auto"/>
            <w:bottom w:val="none" w:sz="0" w:space="0" w:color="auto"/>
            <w:right w:val="none" w:sz="0" w:space="0" w:color="auto"/>
          </w:divBdr>
        </w:div>
        <w:div w:id="433788340">
          <w:marLeft w:val="0"/>
          <w:marRight w:val="0"/>
          <w:marTop w:val="0"/>
          <w:marBottom w:val="0"/>
          <w:divBdr>
            <w:top w:val="none" w:sz="0" w:space="0" w:color="auto"/>
            <w:left w:val="none" w:sz="0" w:space="0" w:color="auto"/>
            <w:bottom w:val="none" w:sz="0" w:space="0" w:color="auto"/>
            <w:right w:val="none" w:sz="0" w:space="0" w:color="auto"/>
          </w:divBdr>
        </w:div>
        <w:div w:id="468087898">
          <w:marLeft w:val="0"/>
          <w:marRight w:val="0"/>
          <w:marTop w:val="0"/>
          <w:marBottom w:val="0"/>
          <w:divBdr>
            <w:top w:val="none" w:sz="0" w:space="0" w:color="auto"/>
            <w:left w:val="none" w:sz="0" w:space="0" w:color="auto"/>
            <w:bottom w:val="none" w:sz="0" w:space="0" w:color="auto"/>
            <w:right w:val="none" w:sz="0" w:space="0" w:color="auto"/>
          </w:divBdr>
        </w:div>
        <w:div w:id="499851387">
          <w:marLeft w:val="0"/>
          <w:marRight w:val="0"/>
          <w:marTop w:val="0"/>
          <w:marBottom w:val="0"/>
          <w:divBdr>
            <w:top w:val="none" w:sz="0" w:space="0" w:color="auto"/>
            <w:left w:val="none" w:sz="0" w:space="0" w:color="auto"/>
            <w:bottom w:val="none" w:sz="0" w:space="0" w:color="auto"/>
            <w:right w:val="none" w:sz="0" w:space="0" w:color="auto"/>
          </w:divBdr>
        </w:div>
        <w:div w:id="520360234">
          <w:marLeft w:val="0"/>
          <w:marRight w:val="0"/>
          <w:marTop w:val="0"/>
          <w:marBottom w:val="0"/>
          <w:divBdr>
            <w:top w:val="none" w:sz="0" w:space="0" w:color="auto"/>
            <w:left w:val="none" w:sz="0" w:space="0" w:color="auto"/>
            <w:bottom w:val="none" w:sz="0" w:space="0" w:color="auto"/>
            <w:right w:val="none" w:sz="0" w:space="0" w:color="auto"/>
          </w:divBdr>
        </w:div>
        <w:div w:id="537427597">
          <w:marLeft w:val="0"/>
          <w:marRight w:val="0"/>
          <w:marTop w:val="0"/>
          <w:marBottom w:val="0"/>
          <w:divBdr>
            <w:top w:val="none" w:sz="0" w:space="0" w:color="auto"/>
            <w:left w:val="none" w:sz="0" w:space="0" w:color="auto"/>
            <w:bottom w:val="none" w:sz="0" w:space="0" w:color="auto"/>
            <w:right w:val="none" w:sz="0" w:space="0" w:color="auto"/>
          </w:divBdr>
        </w:div>
        <w:div w:id="558243775">
          <w:marLeft w:val="0"/>
          <w:marRight w:val="0"/>
          <w:marTop w:val="0"/>
          <w:marBottom w:val="0"/>
          <w:divBdr>
            <w:top w:val="none" w:sz="0" w:space="0" w:color="auto"/>
            <w:left w:val="none" w:sz="0" w:space="0" w:color="auto"/>
            <w:bottom w:val="none" w:sz="0" w:space="0" w:color="auto"/>
            <w:right w:val="none" w:sz="0" w:space="0" w:color="auto"/>
          </w:divBdr>
        </w:div>
        <w:div w:id="575282528">
          <w:marLeft w:val="0"/>
          <w:marRight w:val="0"/>
          <w:marTop w:val="0"/>
          <w:marBottom w:val="0"/>
          <w:divBdr>
            <w:top w:val="none" w:sz="0" w:space="0" w:color="auto"/>
            <w:left w:val="none" w:sz="0" w:space="0" w:color="auto"/>
            <w:bottom w:val="none" w:sz="0" w:space="0" w:color="auto"/>
            <w:right w:val="none" w:sz="0" w:space="0" w:color="auto"/>
          </w:divBdr>
        </w:div>
        <w:div w:id="612132505">
          <w:marLeft w:val="0"/>
          <w:marRight w:val="0"/>
          <w:marTop w:val="0"/>
          <w:marBottom w:val="0"/>
          <w:divBdr>
            <w:top w:val="none" w:sz="0" w:space="0" w:color="auto"/>
            <w:left w:val="none" w:sz="0" w:space="0" w:color="auto"/>
            <w:bottom w:val="none" w:sz="0" w:space="0" w:color="auto"/>
            <w:right w:val="none" w:sz="0" w:space="0" w:color="auto"/>
          </w:divBdr>
        </w:div>
        <w:div w:id="616985075">
          <w:marLeft w:val="0"/>
          <w:marRight w:val="0"/>
          <w:marTop w:val="0"/>
          <w:marBottom w:val="0"/>
          <w:divBdr>
            <w:top w:val="none" w:sz="0" w:space="0" w:color="auto"/>
            <w:left w:val="none" w:sz="0" w:space="0" w:color="auto"/>
            <w:bottom w:val="none" w:sz="0" w:space="0" w:color="auto"/>
            <w:right w:val="none" w:sz="0" w:space="0" w:color="auto"/>
          </w:divBdr>
        </w:div>
        <w:div w:id="626544447">
          <w:marLeft w:val="0"/>
          <w:marRight w:val="0"/>
          <w:marTop w:val="0"/>
          <w:marBottom w:val="0"/>
          <w:divBdr>
            <w:top w:val="none" w:sz="0" w:space="0" w:color="auto"/>
            <w:left w:val="none" w:sz="0" w:space="0" w:color="auto"/>
            <w:bottom w:val="none" w:sz="0" w:space="0" w:color="auto"/>
            <w:right w:val="none" w:sz="0" w:space="0" w:color="auto"/>
          </w:divBdr>
        </w:div>
        <w:div w:id="643436083">
          <w:marLeft w:val="0"/>
          <w:marRight w:val="0"/>
          <w:marTop w:val="0"/>
          <w:marBottom w:val="0"/>
          <w:divBdr>
            <w:top w:val="none" w:sz="0" w:space="0" w:color="auto"/>
            <w:left w:val="none" w:sz="0" w:space="0" w:color="auto"/>
            <w:bottom w:val="none" w:sz="0" w:space="0" w:color="auto"/>
            <w:right w:val="none" w:sz="0" w:space="0" w:color="auto"/>
          </w:divBdr>
        </w:div>
        <w:div w:id="693992761">
          <w:marLeft w:val="0"/>
          <w:marRight w:val="0"/>
          <w:marTop w:val="0"/>
          <w:marBottom w:val="0"/>
          <w:divBdr>
            <w:top w:val="none" w:sz="0" w:space="0" w:color="auto"/>
            <w:left w:val="none" w:sz="0" w:space="0" w:color="auto"/>
            <w:bottom w:val="none" w:sz="0" w:space="0" w:color="auto"/>
            <w:right w:val="none" w:sz="0" w:space="0" w:color="auto"/>
          </w:divBdr>
        </w:div>
        <w:div w:id="699933579">
          <w:marLeft w:val="0"/>
          <w:marRight w:val="0"/>
          <w:marTop w:val="0"/>
          <w:marBottom w:val="0"/>
          <w:divBdr>
            <w:top w:val="none" w:sz="0" w:space="0" w:color="auto"/>
            <w:left w:val="none" w:sz="0" w:space="0" w:color="auto"/>
            <w:bottom w:val="none" w:sz="0" w:space="0" w:color="auto"/>
            <w:right w:val="none" w:sz="0" w:space="0" w:color="auto"/>
          </w:divBdr>
        </w:div>
        <w:div w:id="734281704">
          <w:marLeft w:val="0"/>
          <w:marRight w:val="0"/>
          <w:marTop w:val="0"/>
          <w:marBottom w:val="0"/>
          <w:divBdr>
            <w:top w:val="none" w:sz="0" w:space="0" w:color="auto"/>
            <w:left w:val="none" w:sz="0" w:space="0" w:color="auto"/>
            <w:bottom w:val="none" w:sz="0" w:space="0" w:color="auto"/>
            <w:right w:val="none" w:sz="0" w:space="0" w:color="auto"/>
          </w:divBdr>
        </w:div>
        <w:div w:id="830633219">
          <w:marLeft w:val="0"/>
          <w:marRight w:val="0"/>
          <w:marTop w:val="0"/>
          <w:marBottom w:val="0"/>
          <w:divBdr>
            <w:top w:val="none" w:sz="0" w:space="0" w:color="auto"/>
            <w:left w:val="none" w:sz="0" w:space="0" w:color="auto"/>
            <w:bottom w:val="none" w:sz="0" w:space="0" w:color="auto"/>
            <w:right w:val="none" w:sz="0" w:space="0" w:color="auto"/>
          </w:divBdr>
        </w:div>
        <w:div w:id="837693965">
          <w:marLeft w:val="0"/>
          <w:marRight w:val="0"/>
          <w:marTop w:val="0"/>
          <w:marBottom w:val="0"/>
          <w:divBdr>
            <w:top w:val="none" w:sz="0" w:space="0" w:color="auto"/>
            <w:left w:val="none" w:sz="0" w:space="0" w:color="auto"/>
            <w:bottom w:val="none" w:sz="0" w:space="0" w:color="auto"/>
            <w:right w:val="none" w:sz="0" w:space="0" w:color="auto"/>
          </w:divBdr>
        </w:div>
        <w:div w:id="871579664">
          <w:marLeft w:val="0"/>
          <w:marRight w:val="0"/>
          <w:marTop w:val="0"/>
          <w:marBottom w:val="0"/>
          <w:divBdr>
            <w:top w:val="none" w:sz="0" w:space="0" w:color="auto"/>
            <w:left w:val="none" w:sz="0" w:space="0" w:color="auto"/>
            <w:bottom w:val="none" w:sz="0" w:space="0" w:color="auto"/>
            <w:right w:val="none" w:sz="0" w:space="0" w:color="auto"/>
          </w:divBdr>
        </w:div>
        <w:div w:id="912810456">
          <w:marLeft w:val="0"/>
          <w:marRight w:val="0"/>
          <w:marTop w:val="0"/>
          <w:marBottom w:val="0"/>
          <w:divBdr>
            <w:top w:val="none" w:sz="0" w:space="0" w:color="auto"/>
            <w:left w:val="none" w:sz="0" w:space="0" w:color="auto"/>
            <w:bottom w:val="none" w:sz="0" w:space="0" w:color="auto"/>
            <w:right w:val="none" w:sz="0" w:space="0" w:color="auto"/>
          </w:divBdr>
        </w:div>
        <w:div w:id="917598292">
          <w:marLeft w:val="0"/>
          <w:marRight w:val="0"/>
          <w:marTop w:val="0"/>
          <w:marBottom w:val="0"/>
          <w:divBdr>
            <w:top w:val="none" w:sz="0" w:space="0" w:color="auto"/>
            <w:left w:val="none" w:sz="0" w:space="0" w:color="auto"/>
            <w:bottom w:val="none" w:sz="0" w:space="0" w:color="auto"/>
            <w:right w:val="none" w:sz="0" w:space="0" w:color="auto"/>
          </w:divBdr>
        </w:div>
        <w:div w:id="942885708">
          <w:marLeft w:val="0"/>
          <w:marRight w:val="0"/>
          <w:marTop w:val="0"/>
          <w:marBottom w:val="0"/>
          <w:divBdr>
            <w:top w:val="none" w:sz="0" w:space="0" w:color="auto"/>
            <w:left w:val="none" w:sz="0" w:space="0" w:color="auto"/>
            <w:bottom w:val="none" w:sz="0" w:space="0" w:color="auto"/>
            <w:right w:val="none" w:sz="0" w:space="0" w:color="auto"/>
          </w:divBdr>
        </w:div>
        <w:div w:id="1005207433">
          <w:marLeft w:val="0"/>
          <w:marRight w:val="0"/>
          <w:marTop w:val="0"/>
          <w:marBottom w:val="0"/>
          <w:divBdr>
            <w:top w:val="none" w:sz="0" w:space="0" w:color="auto"/>
            <w:left w:val="none" w:sz="0" w:space="0" w:color="auto"/>
            <w:bottom w:val="none" w:sz="0" w:space="0" w:color="auto"/>
            <w:right w:val="none" w:sz="0" w:space="0" w:color="auto"/>
          </w:divBdr>
        </w:div>
        <w:div w:id="1051071736">
          <w:marLeft w:val="0"/>
          <w:marRight w:val="0"/>
          <w:marTop w:val="0"/>
          <w:marBottom w:val="0"/>
          <w:divBdr>
            <w:top w:val="none" w:sz="0" w:space="0" w:color="auto"/>
            <w:left w:val="none" w:sz="0" w:space="0" w:color="auto"/>
            <w:bottom w:val="none" w:sz="0" w:space="0" w:color="auto"/>
            <w:right w:val="none" w:sz="0" w:space="0" w:color="auto"/>
          </w:divBdr>
        </w:div>
        <w:div w:id="1060593001">
          <w:marLeft w:val="0"/>
          <w:marRight w:val="0"/>
          <w:marTop w:val="0"/>
          <w:marBottom w:val="0"/>
          <w:divBdr>
            <w:top w:val="none" w:sz="0" w:space="0" w:color="auto"/>
            <w:left w:val="none" w:sz="0" w:space="0" w:color="auto"/>
            <w:bottom w:val="none" w:sz="0" w:space="0" w:color="auto"/>
            <w:right w:val="none" w:sz="0" w:space="0" w:color="auto"/>
          </w:divBdr>
        </w:div>
        <w:div w:id="1084376429">
          <w:marLeft w:val="0"/>
          <w:marRight w:val="0"/>
          <w:marTop w:val="0"/>
          <w:marBottom w:val="0"/>
          <w:divBdr>
            <w:top w:val="none" w:sz="0" w:space="0" w:color="auto"/>
            <w:left w:val="none" w:sz="0" w:space="0" w:color="auto"/>
            <w:bottom w:val="none" w:sz="0" w:space="0" w:color="auto"/>
            <w:right w:val="none" w:sz="0" w:space="0" w:color="auto"/>
          </w:divBdr>
        </w:div>
        <w:div w:id="1117329613">
          <w:marLeft w:val="0"/>
          <w:marRight w:val="0"/>
          <w:marTop w:val="0"/>
          <w:marBottom w:val="0"/>
          <w:divBdr>
            <w:top w:val="none" w:sz="0" w:space="0" w:color="auto"/>
            <w:left w:val="none" w:sz="0" w:space="0" w:color="auto"/>
            <w:bottom w:val="none" w:sz="0" w:space="0" w:color="auto"/>
            <w:right w:val="none" w:sz="0" w:space="0" w:color="auto"/>
          </w:divBdr>
        </w:div>
        <w:div w:id="1141531713">
          <w:marLeft w:val="0"/>
          <w:marRight w:val="0"/>
          <w:marTop w:val="0"/>
          <w:marBottom w:val="0"/>
          <w:divBdr>
            <w:top w:val="none" w:sz="0" w:space="0" w:color="auto"/>
            <w:left w:val="none" w:sz="0" w:space="0" w:color="auto"/>
            <w:bottom w:val="none" w:sz="0" w:space="0" w:color="auto"/>
            <w:right w:val="none" w:sz="0" w:space="0" w:color="auto"/>
          </w:divBdr>
        </w:div>
        <w:div w:id="1191146270">
          <w:marLeft w:val="0"/>
          <w:marRight w:val="0"/>
          <w:marTop w:val="0"/>
          <w:marBottom w:val="0"/>
          <w:divBdr>
            <w:top w:val="none" w:sz="0" w:space="0" w:color="auto"/>
            <w:left w:val="none" w:sz="0" w:space="0" w:color="auto"/>
            <w:bottom w:val="none" w:sz="0" w:space="0" w:color="auto"/>
            <w:right w:val="none" w:sz="0" w:space="0" w:color="auto"/>
          </w:divBdr>
        </w:div>
        <w:div w:id="1223833947">
          <w:marLeft w:val="0"/>
          <w:marRight w:val="0"/>
          <w:marTop w:val="0"/>
          <w:marBottom w:val="0"/>
          <w:divBdr>
            <w:top w:val="none" w:sz="0" w:space="0" w:color="auto"/>
            <w:left w:val="none" w:sz="0" w:space="0" w:color="auto"/>
            <w:bottom w:val="none" w:sz="0" w:space="0" w:color="auto"/>
            <w:right w:val="none" w:sz="0" w:space="0" w:color="auto"/>
          </w:divBdr>
        </w:div>
        <w:div w:id="1236741506">
          <w:marLeft w:val="0"/>
          <w:marRight w:val="0"/>
          <w:marTop w:val="0"/>
          <w:marBottom w:val="0"/>
          <w:divBdr>
            <w:top w:val="none" w:sz="0" w:space="0" w:color="auto"/>
            <w:left w:val="none" w:sz="0" w:space="0" w:color="auto"/>
            <w:bottom w:val="none" w:sz="0" w:space="0" w:color="auto"/>
            <w:right w:val="none" w:sz="0" w:space="0" w:color="auto"/>
          </w:divBdr>
        </w:div>
        <w:div w:id="1242253444">
          <w:marLeft w:val="0"/>
          <w:marRight w:val="0"/>
          <w:marTop w:val="0"/>
          <w:marBottom w:val="0"/>
          <w:divBdr>
            <w:top w:val="none" w:sz="0" w:space="0" w:color="auto"/>
            <w:left w:val="none" w:sz="0" w:space="0" w:color="auto"/>
            <w:bottom w:val="none" w:sz="0" w:space="0" w:color="auto"/>
            <w:right w:val="none" w:sz="0" w:space="0" w:color="auto"/>
          </w:divBdr>
        </w:div>
        <w:div w:id="1282569504">
          <w:marLeft w:val="0"/>
          <w:marRight w:val="0"/>
          <w:marTop w:val="0"/>
          <w:marBottom w:val="0"/>
          <w:divBdr>
            <w:top w:val="none" w:sz="0" w:space="0" w:color="auto"/>
            <w:left w:val="none" w:sz="0" w:space="0" w:color="auto"/>
            <w:bottom w:val="none" w:sz="0" w:space="0" w:color="auto"/>
            <w:right w:val="none" w:sz="0" w:space="0" w:color="auto"/>
          </w:divBdr>
        </w:div>
        <w:div w:id="1303119374">
          <w:marLeft w:val="0"/>
          <w:marRight w:val="0"/>
          <w:marTop w:val="0"/>
          <w:marBottom w:val="0"/>
          <w:divBdr>
            <w:top w:val="none" w:sz="0" w:space="0" w:color="auto"/>
            <w:left w:val="none" w:sz="0" w:space="0" w:color="auto"/>
            <w:bottom w:val="none" w:sz="0" w:space="0" w:color="auto"/>
            <w:right w:val="none" w:sz="0" w:space="0" w:color="auto"/>
          </w:divBdr>
        </w:div>
        <w:div w:id="1334451422">
          <w:marLeft w:val="0"/>
          <w:marRight w:val="0"/>
          <w:marTop w:val="0"/>
          <w:marBottom w:val="0"/>
          <w:divBdr>
            <w:top w:val="none" w:sz="0" w:space="0" w:color="auto"/>
            <w:left w:val="none" w:sz="0" w:space="0" w:color="auto"/>
            <w:bottom w:val="none" w:sz="0" w:space="0" w:color="auto"/>
            <w:right w:val="none" w:sz="0" w:space="0" w:color="auto"/>
          </w:divBdr>
        </w:div>
        <w:div w:id="1337001308">
          <w:marLeft w:val="0"/>
          <w:marRight w:val="0"/>
          <w:marTop w:val="0"/>
          <w:marBottom w:val="0"/>
          <w:divBdr>
            <w:top w:val="none" w:sz="0" w:space="0" w:color="auto"/>
            <w:left w:val="none" w:sz="0" w:space="0" w:color="auto"/>
            <w:bottom w:val="none" w:sz="0" w:space="0" w:color="auto"/>
            <w:right w:val="none" w:sz="0" w:space="0" w:color="auto"/>
          </w:divBdr>
        </w:div>
        <w:div w:id="1354259383">
          <w:marLeft w:val="0"/>
          <w:marRight w:val="0"/>
          <w:marTop w:val="0"/>
          <w:marBottom w:val="0"/>
          <w:divBdr>
            <w:top w:val="none" w:sz="0" w:space="0" w:color="auto"/>
            <w:left w:val="none" w:sz="0" w:space="0" w:color="auto"/>
            <w:bottom w:val="none" w:sz="0" w:space="0" w:color="auto"/>
            <w:right w:val="none" w:sz="0" w:space="0" w:color="auto"/>
          </w:divBdr>
        </w:div>
        <w:div w:id="1375696206">
          <w:marLeft w:val="0"/>
          <w:marRight w:val="0"/>
          <w:marTop w:val="0"/>
          <w:marBottom w:val="0"/>
          <w:divBdr>
            <w:top w:val="none" w:sz="0" w:space="0" w:color="auto"/>
            <w:left w:val="none" w:sz="0" w:space="0" w:color="auto"/>
            <w:bottom w:val="none" w:sz="0" w:space="0" w:color="auto"/>
            <w:right w:val="none" w:sz="0" w:space="0" w:color="auto"/>
          </w:divBdr>
        </w:div>
        <w:div w:id="1401637608">
          <w:marLeft w:val="0"/>
          <w:marRight w:val="0"/>
          <w:marTop w:val="0"/>
          <w:marBottom w:val="0"/>
          <w:divBdr>
            <w:top w:val="none" w:sz="0" w:space="0" w:color="auto"/>
            <w:left w:val="none" w:sz="0" w:space="0" w:color="auto"/>
            <w:bottom w:val="none" w:sz="0" w:space="0" w:color="auto"/>
            <w:right w:val="none" w:sz="0" w:space="0" w:color="auto"/>
          </w:divBdr>
        </w:div>
        <w:div w:id="1433166134">
          <w:marLeft w:val="0"/>
          <w:marRight w:val="0"/>
          <w:marTop w:val="0"/>
          <w:marBottom w:val="0"/>
          <w:divBdr>
            <w:top w:val="none" w:sz="0" w:space="0" w:color="auto"/>
            <w:left w:val="none" w:sz="0" w:space="0" w:color="auto"/>
            <w:bottom w:val="none" w:sz="0" w:space="0" w:color="auto"/>
            <w:right w:val="none" w:sz="0" w:space="0" w:color="auto"/>
          </w:divBdr>
        </w:div>
        <w:div w:id="1522084156">
          <w:marLeft w:val="0"/>
          <w:marRight w:val="0"/>
          <w:marTop w:val="0"/>
          <w:marBottom w:val="0"/>
          <w:divBdr>
            <w:top w:val="none" w:sz="0" w:space="0" w:color="auto"/>
            <w:left w:val="none" w:sz="0" w:space="0" w:color="auto"/>
            <w:bottom w:val="none" w:sz="0" w:space="0" w:color="auto"/>
            <w:right w:val="none" w:sz="0" w:space="0" w:color="auto"/>
          </w:divBdr>
        </w:div>
        <w:div w:id="1568607556">
          <w:marLeft w:val="0"/>
          <w:marRight w:val="0"/>
          <w:marTop w:val="0"/>
          <w:marBottom w:val="0"/>
          <w:divBdr>
            <w:top w:val="none" w:sz="0" w:space="0" w:color="auto"/>
            <w:left w:val="none" w:sz="0" w:space="0" w:color="auto"/>
            <w:bottom w:val="none" w:sz="0" w:space="0" w:color="auto"/>
            <w:right w:val="none" w:sz="0" w:space="0" w:color="auto"/>
          </w:divBdr>
        </w:div>
        <w:div w:id="1579946814">
          <w:marLeft w:val="0"/>
          <w:marRight w:val="0"/>
          <w:marTop w:val="0"/>
          <w:marBottom w:val="0"/>
          <w:divBdr>
            <w:top w:val="none" w:sz="0" w:space="0" w:color="auto"/>
            <w:left w:val="none" w:sz="0" w:space="0" w:color="auto"/>
            <w:bottom w:val="none" w:sz="0" w:space="0" w:color="auto"/>
            <w:right w:val="none" w:sz="0" w:space="0" w:color="auto"/>
          </w:divBdr>
        </w:div>
        <w:div w:id="1590580992">
          <w:marLeft w:val="0"/>
          <w:marRight w:val="0"/>
          <w:marTop w:val="0"/>
          <w:marBottom w:val="0"/>
          <w:divBdr>
            <w:top w:val="none" w:sz="0" w:space="0" w:color="auto"/>
            <w:left w:val="none" w:sz="0" w:space="0" w:color="auto"/>
            <w:bottom w:val="none" w:sz="0" w:space="0" w:color="auto"/>
            <w:right w:val="none" w:sz="0" w:space="0" w:color="auto"/>
          </w:divBdr>
        </w:div>
        <w:div w:id="1619558103">
          <w:marLeft w:val="0"/>
          <w:marRight w:val="0"/>
          <w:marTop w:val="0"/>
          <w:marBottom w:val="0"/>
          <w:divBdr>
            <w:top w:val="none" w:sz="0" w:space="0" w:color="auto"/>
            <w:left w:val="none" w:sz="0" w:space="0" w:color="auto"/>
            <w:bottom w:val="none" w:sz="0" w:space="0" w:color="auto"/>
            <w:right w:val="none" w:sz="0" w:space="0" w:color="auto"/>
          </w:divBdr>
        </w:div>
        <w:div w:id="1624463541">
          <w:marLeft w:val="0"/>
          <w:marRight w:val="0"/>
          <w:marTop w:val="0"/>
          <w:marBottom w:val="0"/>
          <w:divBdr>
            <w:top w:val="none" w:sz="0" w:space="0" w:color="auto"/>
            <w:left w:val="none" w:sz="0" w:space="0" w:color="auto"/>
            <w:bottom w:val="none" w:sz="0" w:space="0" w:color="auto"/>
            <w:right w:val="none" w:sz="0" w:space="0" w:color="auto"/>
          </w:divBdr>
        </w:div>
        <w:div w:id="1642274103">
          <w:marLeft w:val="0"/>
          <w:marRight w:val="0"/>
          <w:marTop w:val="0"/>
          <w:marBottom w:val="0"/>
          <w:divBdr>
            <w:top w:val="none" w:sz="0" w:space="0" w:color="auto"/>
            <w:left w:val="none" w:sz="0" w:space="0" w:color="auto"/>
            <w:bottom w:val="none" w:sz="0" w:space="0" w:color="auto"/>
            <w:right w:val="none" w:sz="0" w:space="0" w:color="auto"/>
          </w:divBdr>
        </w:div>
        <w:div w:id="1737778633">
          <w:marLeft w:val="0"/>
          <w:marRight w:val="0"/>
          <w:marTop w:val="0"/>
          <w:marBottom w:val="0"/>
          <w:divBdr>
            <w:top w:val="none" w:sz="0" w:space="0" w:color="auto"/>
            <w:left w:val="none" w:sz="0" w:space="0" w:color="auto"/>
            <w:bottom w:val="none" w:sz="0" w:space="0" w:color="auto"/>
            <w:right w:val="none" w:sz="0" w:space="0" w:color="auto"/>
          </w:divBdr>
        </w:div>
        <w:div w:id="1738283406">
          <w:marLeft w:val="0"/>
          <w:marRight w:val="0"/>
          <w:marTop w:val="0"/>
          <w:marBottom w:val="0"/>
          <w:divBdr>
            <w:top w:val="none" w:sz="0" w:space="0" w:color="auto"/>
            <w:left w:val="none" w:sz="0" w:space="0" w:color="auto"/>
            <w:bottom w:val="none" w:sz="0" w:space="0" w:color="auto"/>
            <w:right w:val="none" w:sz="0" w:space="0" w:color="auto"/>
          </w:divBdr>
        </w:div>
        <w:div w:id="1751996751">
          <w:marLeft w:val="0"/>
          <w:marRight w:val="0"/>
          <w:marTop w:val="0"/>
          <w:marBottom w:val="0"/>
          <w:divBdr>
            <w:top w:val="none" w:sz="0" w:space="0" w:color="auto"/>
            <w:left w:val="none" w:sz="0" w:space="0" w:color="auto"/>
            <w:bottom w:val="none" w:sz="0" w:space="0" w:color="auto"/>
            <w:right w:val="none" w:sz="0" w:space="0" w:color="auto"/>
          </w:divBdr>
        </w:div>
        <w:div w:id="1757676196">
          <w:marLeft w:val="0"/>
          <w:marRight w:val="0"/>
          <w:marTop w:val="0"/>
          <w:marBottom w:val="0"/>
          <w:divBdr>
            <w:top w:val="none" w:sz="0" w:space="0" w:color="auto"/>
            <w:left w:val="none" w:sz="0" w:space="0" w:color="auto"/>
            <w:bottom w:val="none" w:sz="0" w:space="0" w:color="auto"/>
            <w:right w:val="none" w:sz="0" w:space="0" w:color="auto"/>
          </w:divBdr>
        </w:div>
        <w:div w:id="1770545053">
          <w:marLeft w:val="0"/>
          <w:marRight w:val="0"/>
          <w:marTop w:val="0"/>
          <w:marBottom w:val="0"/>
          <w:divBdr>
            <w:top w:val="none" w:sz="0" w:space="0" w:color="auto"/>
            <w:left w:val="none" w:sz="0" w:space="0" w:color="auto"/>
            <w:bottom w:val="none" w:sz="0" w:space="0" w:color="auto"/>
            <w:right w:val="none" w:sz="0" w:space="0" w:color="auto"/>
          </w:divBdr>
        </w:div>
        <w:div w:id="1780876007">
          <w:marLeft w:val="0"/>
          <w:marRight w:val="0"/>
          <w:marTop w:val="0"/>
          <w:marBottom w:val="0"/>
          <w:divBdr>
            <w:top w:val="none" w:sz="0" w:space="0" w:color="auto"/>
            <w:left w:val="none" w:sz="0" w:space="0" w:color="auto"/>
            <w:bottom w:val="none" w:sz="0" w:space="0" w:color="auto"/>
            <w:right w:val="none" w:sz="0" w:space="0" w:color="auto"/>
          </w:divBdr>
        </w:div>
        <w:div w:id="1785030576">
          <w:marLeft w:val="0"/>
          <w:marRight w:val="0"/>
          <w:marTop w:val="0"/>
          <w:marBottom w:val="0"/>
          <w:divBdr>
            <w:top w:val="none" w:sz="0" w:space="0" w:color="auto"/>
            <w:left w:val="none" w:sz="0" w:space="0" w:color="auto"/>
            <w:bottom w:val="none" w:sz="0" w:space="0" w:color="auto"/>
            <w:right w:val="none" w:sz="0" w:space="0" w:color="auto"/>
          </w:divBdr>
        </w:div>
        <w:div w:id="1884318997">
          <w:marLeft w:val="0"/>
          <w:marRight w:val="0"/>
          <w:marTop w:val="0"/>
          <w:marBottom w:val="0"/>
          <w:divBdr>
            <w:top w:val="none" w:sz="0" w:space="0" w:color="auto"/>
            <w:left w:val="none" w:sz="0" w:space="0" w:color="auto"/>
            <w:bottom w:val="none" w:sz="0" w:space="0" w:color="auto"/>
            <w:right w:val="none" w:sz="0" w:space="0" w:color="auto"/>
          </w:divBdr>
        </w:div>
        <w:div w:id="1885752161">
          <w:marLeft w:val="0"/>
          <w:marRight w:val="0"/>
          <w:marTop w:val="0"/>
          <w:marBottom w:val="0"/>
          <w:divBdr>
            <w:top w:val="none" w:sz="0" w:space="0" w:color="auto"/>
            <w:left w:val="none" w:sz="0" w:space="0" w:color="auto"/>
            <w:bottom w:val="none" w:sz="0" w:space="0" w:color="auto"/>
            <w:right w:val="none" w:sz="0" w:space="0" w:color="auto"/>
          </w:divBdr>
        </w:div>
        <w:div w:id="1917473968">
          <w:marLeft w:val="0"/>
          <w:marRight w:val="0"/>
          <w:marTop w:val="0"/>
          <w:marBottom w:val="0"/>
          <w:divBdr>
            <w:top w:val="none" w:sz="0" w:space="0" w:color="auto"/>
            <w:left w:val="none" w:sz="0" w:space="0" w:color="auto"/>
            <w:bottom w:val="none" w:sz="0" w:space="0" w:color="auto"/>
            <w:right w:val="none" w:sz="0" w:space="0" w:color="auto"/>
          </w:divBdr>
        </w:div>
        <w:div w:id="1947150932">
          <w:marLeft w:val="0"/>
          <w:marRight w:val="0"/>
          <w:marTop w:val="0"/>
          <w:marBottom w:val="0"/>
          <w:divBdr>
            <w:top w:val="none" w:sz="0" w:space="0" w:color="auto"/>
            <w:left w:val="none" w:sz="0" w:space="0" w:color="auto"/>
            <w:bottom w:val="none" w:sz="0" w:space="0" w:color="auto"/>
            <w:right w:val="none" w:sz="0" w:space="0" w:color="auto"/>
          </w:divBdr>
        </w:div>
        <w:div w:id="1950966015">
          <w:marLeft w:val="0"/>
          <w:marRight w:val="0"/>
          <w:marTop w:val="0"/>
          <w:marBottom w:val="0"/>
          <w:divBdr>
            <w:top w:val="none" w:sz="0" w:space="0" w:color="auto"/>
            <w:left w:val="none" w:sz="0" w:space="0" w:color="auto"/>
            <w:bottom w:val="none" w:sz="0" w:space="0" w:color="auto"/>
            <w:right w:val="none" w:sz="0" w:space="0" w:color="auto"/>
          </w:divBdr>
        </w:div>
        <w:div w:id="1982031048">
          <w:marLeft w:val="0"/>
          <w:marRight w:val="0"/>
          <w:marTop w:val="0"/>
          <w:marBottom w:val="0"/>
          <w:divBdr>
            <w:top w:val="none" w:sz="0" w:space="0" w:color="auto"/>
            <w:left w:val="none" w:sz="0" w:space="0" w:color="auto"/>
            <w:bottom w:val="none" w:sz="0" w:space="0" w:color="auto"/>
            <w:right w:val="none" w:sz="0" w:space="0" w:color="auto"/>
          </w:divBdr>
        </w:div>
        <w:div w:id="1983271177">
          <w:marLeft w:val="0"/>
          <w:marRight w:val="0"/>
          <w:marTop w:val="0"/>
          <w:marBottom w:val="0"/>
          <w:divBdr>
            <w:top w:val="none" w:sz="0" w:space="0" w:color="auto"/>
            <w:left w:val="none" w:sz="0" w:space="0" w:color="auto"/>
            <w:bottom w:val="none" w:sz="0" w:space="0" w:color="auto"/>
            <w:right w:val="none" w:sz="0" w:space="0" w:color="auto"/>
          </w:divBdr>
        </w:div>
        <w:div w:id="1986011574">
          <w:marLeft w:val="0"/>
          <w:marRight w:val="0"/>
          <w:marTop w:val="0"/>
          <w:marBottom w:val="0"/>
          <w:divBdr>
            <w:top w:val="none" w:sz="0" w:space="0" w:color="auto"/>
            <w:left w:val="none" w:sz="0" w:space="0" w:color="auto"/>
            <w:bottom w:val="none" w:sz="0" w:space="0" w:color="auto"/>
            <w:right w:val="none" w:sz="0" w:space="0" w:color="auto"/>
          </w:divBdr>
        </w:div>
        <w:div w:id="2034184779">
          <w:marLeft w:val="0"/>
          <w:marRight w:val="0"/>
          <w:marTop w:val="0"/>
          <w:marBottom w:val="0"/>
          <w:divBdr>
            <w:top w:val="none" w:sz="0" w:space="0" w:color="auto"/>
            <w:left w:val="none" w:sz="0" w:space="0" w:color="auto"/>
            <w:bottom w:val="none" w:sz="0" w:space="0" w:color="auto"/>
            <w:right w:val="none" w:sz="0" w:space="0" w:color="auto"/>
          </w:divBdr>
        </w:div>
        <w:div w:id="2059359437">
          <w:marLeft w:val="0"/>
          <w:marRight w:val="0"/>
          <w:marTop w:val="0"/>
          <w:marBottom w:val="0"/>
          <w:divBdr>
            <w:top w:val="none" w:sz="0" w:space="0" w:color="auto"/>
            <w:left w:val="none" w:sz="0" w:space="0" w:color="auto"/>
            <w:bottom w:val="none" w:sz="0" w:space="0" w:color="auto"/>
            <w:right w:val="none" w:sz="0" w:space="0" w:color="auto"/>
          </w:divBdr>
        </w:div>
        <w:div w:id="2105572249">
          <w:marLeft w:val="0"/>
          <w:marRight w:val="0"/>
          <w:marTop w:val="0"/>
          <w:marBottom w:val="0"/>
          <w:divBdr>
            <w:top w:val="none" w:sz="0" w:space="0" w:color="auto"/>
            <w:left w:val="none" w:sz="0" w:space="0" w:color="auto"/>
            <w:bottom w:val="none" w:sz="0" w:space="0" w:color="auto"/>
            <w:right w:val="none" w:sz="0" w:space="0" w:color="auto"/>
          </w:divBdr>
        </w:div>
        <w:div w:id="2115516417">
          <w:marLeft w:val="0"/>
          <w:marRight w:val="0"/>
          <w:marTop w:val="0"/>
          <w:marBottom w:val="0"/>
          <w:divBdr>
            <w:top w:val="none" w:sz="0" w:space="0" w:color="auto"/>
            <w:left w:val="none" w:sz="0" w:space="0" w:color="auto"/>
            <w:bottom w:val="none" w:sz="0" w:space="0" w:color="auto"/>
            <w:right w:val="none" w:sz="0" w:space="0" w:color="auto"/>
          </w:divBdr>
        </w:div>
      </w:divsChild>
    </w:div>
    <w:div w:id="1803039150">
      <w:bodyDiv w:val="1"/>
      <w:marLeft w:val="0"/>
      <w:marRight w:val="0"/>
      <w:marTop w:val="0"/>
      <w:marBottom w:val="0"/>
      <w:divBdr>
        <w:top w:val="none" w:sz="0" w:space="0" w:color="auto"/>
        <w:left w:val="none" w:sz="0" w:space="0" w:color="auto"/>
        <w:bottom w:val="none" w:sz="0" w:space="0" w:color="auto"/>
        <w:right w:val="none" w:sz="0" w:space="0" w:color="auto"/>
      </w:divBdr>
    </w:div>
    <w:div w:id="1947299347">
      <w:bodyDiv w:val="1"/>
      <w:marLeft w:val="0"/>
      <w:marRight w:val="0"/>
      <w:marTop w:val="0"/>
      <w:marBottom w:val="0"/>
      <w:divBdr>
        <w:top w:val="none" w:sz="0" w:space="0" w:color="auto"/>
        <w:left w:val="none" w:sz="0" w:space="0" w:color="auto"/>
        <w:bottom w:val="none" w:sz="0" w:space="0" w:color="auto"/>
        <w:right w:val="none" w:sz="0" w:space="0" w:color="auto"/>
      </w:divBdr>
    </w:div>
    <w:div w:id="2004625350">
      <w:bodyDiv w:val="1"/>
      <w:marLeft w:val="0"/>
      <w:marRight w:val="0"/>
      <w:marTop w:val="0"/>
      <w:marBottom w:val="0"/>
      <w:divBdr>
        <w:top w:val="none" w:sz="0" w:space="0" w:color="auto"/>
        <w:left w:val="none" w:sz="0" w:space="0" w:color="auto"/>
        <w:bottom w:val="none" w:sz="0" w:space="0" w:color="auto"/>
        <w:right w:val="none" w:sz="0" w:space="0" w:color="auto"/>
      </w:divBdr>
    </w:div>
    <w:div w:id="2050032392">
      <w:bodyDiv w:val="1"/>
      <w:marLeft w:val="0"/>
      <w:marRight w:val="0"/>
      <w:marTop w:val="0"/>
      <w:marBottom w:val="0"/>
      <w:divBdr>
        <w:top w:val="none" w:sz="0" w:space="0" w:color="auto"/>
        <w:left w:val="none" w:sz="0" w:space="0" w:color="auto"/>
        <w:bottom w:val="none" w:sz="0" w:space="0" w:color="auto"/>
        <w:right w:val="none" w:sz="0" w:space="0" w:color="auto"/>
      </w:divBdr>
      <w:divsChild>
        <w:div w:id="50278897">
          <w:marLeft w:val="0"/>
          <w:marRight w:val="0"/>
          <w:marTop w:val="0"/>
          <w:marBottom w:val="0"/>
          <w:divBdr>
            <w:top w:val="none" w:sz="0" w:space="0" w:color="auto"/>
            <w:left w:val="none" w:sz="0" w:space="0" w:color="auto"/>
            <w:bottom w:val="none" w:sz="0" w:space="0" w:color="auto"/>
            <w:right w:val="none" w:sz="0" w:space="0" w:color="auto"/>
          </w:divBdr>
        </w:div>
        <w:div w:id="148525199">
          <w:marLeft w:val="0"/>
          <w:marRight w:val="0"/>
          <w:marTop w:val="0"/>
          <w:marBottom w:val="0"/>
          <w:divBdr>
            <w:top w:val="none" w:sz="0" w:space="0" w:color="auto"/>
            <w:left w:val="none" w:sz="0" w:space="0" w:color="auto"/>
            <w:bottom w:val="none" w:sz="0" w:space="0" w:color="auto"/>
            <w:right w:val="none" w:sz="0" w:space="0" w:color="auto"/>
          </w:divBdr>
        </w:div>
        <w:div w:id="278873675">
          <w:marLeft w:val="0"/>
          <w:marRight w:val="0"/>
          <w:marTop w:val="0"/>
          <w:marBottom w:val="0"/>
          <w:divBdr>
            <w:top w:val="none" w:sz="0" w:space="0" w:color="auto"/>
            <w:left w:val="none" w:sz="0" w:space="0" w:color="auto"/>
            <w:bottom w:val="none" w:sz="0" w:space="0" w:color="auto"/>
            <w:right w:val="none" w:sz="0" w:space="0" w:color="auto"/>
          </w:divBdr>
        </w:div>
        <w:div w:id="589773881">
          <w:marLeft w:val="0"/>
          <w:marRight w:val="0"/>
          <w:marTop w:val="0"/>
          <w:marBottom w:val="0"/>
          <w:divBdr>
            <w:top w:val="none" w:sz="0" w:space="0" w:color="auto"/>
            <w:left w:val="none" w:sz="0" w:space="0" w:color="auto"/>
            <w:bottom w:val="none" w:sz="0" w:space="0" w:color="auto"/>
            <w:right w:val="none" w:sz="0" w:space="0" w:color="auto"/>
          </w:divBdr>
        </w:div>
        <w:div w:id="759835109">
          <w:marLeft w:val="0"/>
          <w:marRight w:val="0"/>
          <w:marTop w:val="0"/>
          <w:marBottom w:val="0"/>
          <w:divBdr>
            <w:top w:val="none" w:sz="0" w:space="0" w:color="auto"/>
            <w:left w:val="none" w:sz="0" w:space="0" w:color="auto"/>
            <w:bottom w:val="none" w:sz="0" w:space="0" w:color="auto"/>
            <w:right w:val="none" w:sz="0" w:space="0" w:color="auto"/>
          </w:divBdr>
        </w:div>
        <w:div w:id="991715597">
          <w:marLeft w:val="0"/>
          <w:marRight w:val="0"/>
          <w:marTop w:val="0"/>
          <w:marBottom w:val="0"/>
          <w:divBdr>
            <w:top w:val="none" w:sz="0" w:space="0" w:color="auto"/>
            <w:left w:val="none" w:sz="0" w:space="0" w:color="auto"/>
            <w:bottom w:val="none" w:sz="0" w:space="0" w:color="auto"/>
            <w:right w:val="none" w:sz="0" w:space="0" w:color="auto"/>
          </w:divBdr>
        </w:div>
        <w:div w:id="1540120230">
          <w:marLeft w:val="0"/>
          <w:marRight w:val="0"/>
          <w:marTop w:val="0"/>
          <w:marBottom w:val="0"/>
          <w:divBdr>
            <w:top w:val="none" w:sz="0" w:space="0" w:color="auto"/>
            <w:left w:val="none" w:sz="0" w:space="0" w:color="auto"/>
            <w:bottom w:val="none" w:sz="0" w:space="0" w:color="auto"/>
            <w:right w:val="none" w:sz="0" w:space="0" w:color="auto"/>
          </w:divBdr>
        </w:div>
        <w:div w:id="1548253233">
          <w:marLeft w:val="0"/>
          <w:marRight w:val="0"/>
          <w:marTop w:val="0"/>
          <w:marBottom w:val="0"/>
          <w:divBdr>
            <w:top w:val="none" w:sz="0" w:space="0" w:color="auto"/>
            <w:left w:val="none" w:sz="0" w:space="0" w:color="auto"/>
            <w:bottom w:val="none" w:sz="0" w:space="0" w:color="auto"/>
            <w:right w:val="none" w:sz="0" w:space="0" w:color="auto"/>
          </w:divBdr>
        </w:div>
        <w:div w:id="1594823364">
          <w:marLeft w:val="0"/>
          <w:marRight w:val="0"/>
          <w:marTop w:val="0"/>
          <w:marBottom w:val="0"/>
          <w:divBdr>
            <w:top w:val="none" w:sz="0" w:space="0" w:color="auto"/>
            <w:left w:val="none" w:sz="0" w:space="0" w:color="auto"/>
            <w:bottom w:val="none" w:sz="0" w:space="0" w:color="auto"/>
            <w:right w:val="none" w:sz="0" w:space="0" w:color="auto"/>
          </w:divBdr>
        </w:div>
      </w:divsChild>
    </w:div>
    <w:div w:id="2052149287">
      <w:bodyDiv w:val="1"/>
      <w:marLeft w:val="0"/>
      <w:marRight w:val="0"/>
      <w:marTop w:val="0"/>
      <w:marBottom w:val="0"/>
      <w:divBdr>
        <w:top w:val="none" w:sz="0" w:space="0" w:color="auto"/>
        <w:left w:val="none" w:sz="0" w:space="0" w:color="auto"/>
        <w:bottom w:val="none" w:sz="0" w:space="0" w:color="auto"/>
        <w:right w:val="none" w:sz="0" w:space="0" w:color="auto"/>
      </w:divBdr>
      <w:divsChild>
        <w:div w:id="261229032">
          <w:marLeft w:val="0"/>
          <w:marRight w:val="0"/>
          <w:marTop w:val="0"/>
          <w:marBottom w:val="0"/>
          <w:divBdr>
            <w:top w:val="none" w:sz="0" w:space="0" w:color="auto"/>
            <w:left w:val="none" w:sz="0" w:space="0" w:color="auto"/>
            <w:bottom w:val="none" w:sz="0" w:space="0" w:color="auto"/>
            <w:right w:val="none" w:sz="0" w:space="0" w:color="auto"/>
          </w:divBdr>
        </w:div>
        <w:div w:id="494565777">
          <w:marLeft w:val="0"/>
          <w:marRight w:val="0"/>
          <w:marTop w:val="0"/>
          <w:marBottom w:val="0"/>
          <w:divBdr>
            <w:top w:val="none" w:sz="0" w:space="0" w:color="auto"/>
            <w:left w:val="none" w:sz="0" w:space="0" w:color="auto"/>
            <w:bottom w:val="none" w:sz="0" w:space="0" w:color="auto"/>
            <w:right w:val="none" w:sz="0" w:space="0" w:color="auto"/>
          </w:divBdr>
        </w:div>
        <w:div w:id="568341405">
          <w:marLeft w:val="0"/>
          <w:marRight w:val="0"/>
          <w:marTop w:val="0"/>
          <w:marBottom w:val="0"/>
          <w:divBdr>
            <w:top w:val="none" w:sz="0" w:space="0" w:color="auto"/>
            <w:left w:val="none" w:sz="0" w:space="0" w:color="auto"/>
            <w:bottom w:val="none" w:sz="0" w:space="0" w:color="auto"/>
            <w:right w:val="none" w:sz="0" w:space="0" w:color="auto"/>
          </w:divBdr>
        </w:div>
        <w:div w:id="630213730">
          <w:marLeft w:val="0"/>
          <w:marRight w:val="0"/>
          <w:marTop w:val="0"/>
          <w:marBottom w:val="0"/>
          <w:divBdr>
            <w:top w:val="none" w:sz="0" w:space="0" w:color="auto"/>
            <w:left w:val="none" w:sz="0" w:space="0" w:color="auto"/>
            <w:bottom w:val="none" w:sz="0" w:space="0" w:color="auto"/>
            <w:right w:val="none" w:sz="0" w:space="0" w:color="auto"/>
          </w:divBdr>
        </w:div>
        <w:div w:id="644624077">
          <w:marLeft w:val="0"/>
          <w:marRight w:val="0"/>
          <w:marTop w:val="0"/>
          <w:marBottom w:val="0"/>
          <w:divBdr>
            <w:top w:val="none" w:sz="0" w:space="0" w:color="auto"/>
            <w:left w:val="none" w:sz="0" w:space="0" w:color="auto"/>
            <w:bottom w:val="none" w:sz="0" w:space="0" w:color="auto"/>
            <w:right w:val="none" w:sz="0" w:space="0" w:color="auto"/>
          </w:divBdr>
        </w:div>
        <w:div w:id="1099906654">
          <w:marLeft w:val="0"/>
          <w:marRight w:val="0"/>
          <w:marTop w:val="0"/>
          <w:marBottom w:val="0"/>
          <w:divBdr>
            <w:top w:val="none" w:sz="0" w:space="0" w:color="auto"/>
            <w:left w:val="none" w:sz="0" w:space="0" w:color="auto"/>
            <w:bottom w:val="none" w:sz="0" w:space="0" w:color="auto"/>
            <w:right w:val="none" w:sz="0" w:space="0" w:color="auto"/>
          </w:divBdr>
        </w:div>
        <w:div w:id="1404912993">
          <w:marLeft w:val="0"/>
          <w:marRight w:val="0"/>
          <w:marTop w:val="0"/>
          <w:marBottom w:val="0"/>
          <w:divBdr>
            <w:top w:val="none" w:sz="0" w:space="0" w:color="auto"/>
            <w:left w:val="none" w:sz="0" w:space="0" w:color="auto"/>
            <w:bottom w:val="none" w:sz="0" w:space="0" w:color="auto"/>
            <w:right w:val="none" w:sz="0" w:space="0" w:color="auto"/>
          </w:divBdr>
        </w:div>
        <w:div w:id="1481654452">
          <w:marLeft w:val="0"/>
          <w:marRight w:val="0"/>
          <w:marTop w:val="0"/>
          <w:marBottom w:val="0"/>
          <w:divBdr>
            <w:top w:val="none" w:sz="0" w:space="0" w:color="auto"/>
            <w:left w:val="none" w:sz="0" w:space="0" w:color="auto"/>
            <w:bottom w:val="none" w:sz="0" w:space="0" w:color="auto"/>
            <w:right w:val="none" w:sz="0" w:space="0" w:color="auto"/>
          </w:divBdr>
        </w:div>
        <w:div w:id="1641617352">
          <w:marLeft w:val="0"/>
          <w:marRight w:val="0"/>
          <w:marTop w:val="0"/>
          <w:marBottom w:val="0"/>
          <w:divBdr>
            <w:top w:val="none" w:sz="0" w:space="0" w:color="auto"/>
            <w:left w:val="none" w:sz="0" w:space="0" w:color="auto"/>
            <w:bottom w:val="none" w:sz="0" w:space="0" w:color="auto"/>
            <w:right w:val="none" w:sz="0" w:space="0" w:color="auto"/>
          </w:divBdr>
        </w:div>
        <w:div w:id="1693724228">
          <w:marLeft w:val="0"/>
          <w:marRight w:val="0"/>
          <w:marTop w:val="0"/>
          <w:marBottom w:val="0"/>
          <w:divBdr>
            <w:top w:val="none" w:sz="0" w:space="0" w:color="auto"/>
            <w:left w:val="none" w:sz="0" w:space="0" w:color="auto"/>
            <w:bottom w:val="none" w:sz="0" w:space="0" w:color="auto"/>
            <w:right w:val="none" w:sz="0" w:space="0" w:color="auto"/>
          </w:divBdr>
        </w:div>
      </w:divsChild>
    </w:div>
    <w:div w:id="2104372406">
      <w:bodyDiv w:val="1"/>
      <w:marLeft w:val="0"/>
      <w:marRight w:val="0"/>
      <w:marTop w:val="0"/>
      <w:marBottom w:val="0"/>
      <w:divBdr>
        <w:top w:val="none" w:sz="0" w:space="0" w:color="auto"/>
        <w:left w:val="none" w:sz="0" w:space="0" w:color="auto"/>
        <w:bottom w:val="none" w:sz="0" w:space="0" w:color="auto"/>
        <w:right w:val="none" w:sz="0" w:space="0" w:color="auto"/>
      </w:divBdr>
    </w:div>
    <w:div w:id="214107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4.png"/><Relationship Id="rId39" Type="http://schemas.openxmlformats.org/officeDocument/2006/relationships/image" Target="media/image7.jpeg"/><Relationship Id="rId21" Type="http://schemas.openxmlformats.org/officeDocument/2006/relationships/hyperlink" Target="https://drive.google.com/drive/folders/1dzb_INbTAAcFHCr91sHKutbZKrScdKjp?usp=sharing" TargetMode="External"/><Relationship Id="rId34" Type="http://schemas.openxmlformats.org/officeDocument/2006/relationships/hyperlink" Target="https://lpcolorado.org/event/2019-lp-colorado-state-convention-2019-04-26/" TargetMode="External"/><Relationship Id="rId42" Type="http://schemas.openxmlformats.org/officeDocument/2006/relationships/hyperlink" Target="https://www.facebook.com/pg/KansasLP/" TargetMode="External"/><Relationship Id="rId47" Type="http://schemas.openxmlformats.org/officeDocument/2006/relationships/image" Target="media/image9.gif"/><Relationship Id="rId50" Type="http://schemas.openxmlformats.org/officeDocument/2006/relationships/hyperlink" Target="https://www.facebook.com/LPNewMexico/" TargetMode="External"/><Relationship Id="rId55" Type="http://schemas.openxmlformats.org/officeDocument/2006/relationships/image" Target="media/image11.jpeg"/><Relationship Id="rId63" Type="http://schemas.openxmlformats.org/officeDocument/2006/relationships/hyperlink" Target="https://www.facebook.com/pg/libertarianpartyofWA/" TargetMode="External"/><Relationship Id="rId68" Type="http://schemas.openxmlformats.org/officeDocument/2006/relationships/hyperlink" Target="https://www.facebook.com/libertariansWY/" TargetMode="External"/><Relationship Id="rId7" Type="http://schemas.openxmlformats.org/officeDocument/2006/relationships/footnotes" Target="footnotes.xml"/><Relationship Id="rId71"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facebook.com/LParizona/" TargetMode="External"/><Relationship Id="rId11" Type="http://schemas.openxmlformats.org/officeDocument/2006/relationships/header" Target="header2.xml"/><Relationship Id="rId24" Type="http://schemas.openxmlformats.org/officeDocument/2006/relationships/hyperlink" Target="http://www.alaskalp.org" TargetMode="External"/><Relationship Id="rId32" Type="http://schemas.openxmlformats.org/officeDocument/2006/relationships/hyperlink" Target="https://www.lpcolorado.org/" TargetMode="External"/><Relationship Id="rId37" Type="http://schemas.openxmlformats.org/officeDocument/2006/relationships/hyperlink" Target="http://www.libertarianpartyofhawaii.org" TargetMode="External"/><Relationship Id="rId40" Type="http://schemas.openxmlformats.org/officeDocument/2006/relationships/hyperlink" Target="mailto:Chair@lpks.org" TargetMode="External"/><Relationship Id="rId45" Type="http://schemas.openxmlformats.org/officeDocument/2006/relationships/hyperlink" Target="https://www.mtlp.org/" TargetMode="External"/><Relationship Id="rId53" Type="http://schemas.openxmlformats.org/officeDocument/2006/relationships/hyperlink" Target="mailto:chair@lporegon.org" TargetMode="External"/><Relationship Id="rId58" Type="http://schemas.openxmlformats.org/officeDocument/2006/relationships/hyperlink" Target="https://www.facebook.com/lputah/" TargetMode="External"/><Relationship Id="rId66" Type="http://schemas.openxmlformats.org/officeDocument/2006/relationships/hyperlink" Target="mailto:rdeecozzens@outlook.com"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mailto:joelhadley907@gmail.com" TargetMode="External"/><Relationship Id="rId28" Type="http://schemas.openxmlformats.org/officeDocument/2006/relationships/hyperlink" Target="https://www.azlp.org/" TargetMode="External"/><Relationship Id="rId36" Type="http://schemas.openxmlformats.org/officeDocument/2006/relationships/hyperlink" Target="mailto:tracyar@hawaiiantel.net" TargetMode="External"/><Relationship Id="rId49" Type="http://schemas.openxmlformats.org/officeDocument/2006/relationships/hyperlink" Target="https://lpnm.us/" TargetMode="External"/><Relationship Id="rId57" Type="http://schemas.openxmlformats.org/officeDocument/2006/relationships/hyperlink" Target="http://www.libertarianutah.org/" TargetMode="External"/><Relationship Id="rId61" Type="http://schemas.openxmlformats.org/officeDocument/2006/relationships/hyperlink" Target="mailto:info@lpwa.org" TargetMode="External"/><Relationship Id="rId10" Type="http://schemas.openxmlformats.org/officeDocument/2006/relationships/header" Target="header1.xml"/><Relationship Id="rId19" Type="http://schemas.openxmlformats.org/officeDocument/2006/relationships/hyperlink" Target="https://www.lp.org/application-for-region-1-alternate-libertarian-national-committee/" TargetMode="External"/><Relationship Id="rId31" Type="http://schemas.openxmlformats.org/officeDocument/2006/relationships/hyperlink" Target="mailto:statechair@lpcolorado.org" TargetMode="External"/><Relationship Id="rId44" Type="http://schemas.openxmlformats.org/officeDocument/2006/relationships/hyperlink" Target="mailto:francis.wendt@mtlp.org" TargetMode="External"/><Relationship Id="rId52" Type="http://schemas.openxmlformats.org/officeDocument/2006/relationships/image" Target="media/image10.png"/><Relationship Id="rId60" Type="http://schemas.openxmlformats.org/officeDocument/2006/relationships/image" Target="media/image12.png"/><Relationship Id="rId65" Type="http://schemas.openxmlformats.org/officeDocument/2006/relationships/image" Target="media/image13.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hyperlink" Target="mailto:chairman@azlp.org" TargetMode="External"/><Relationship Id="rId30" Type="http://schemas.openxmlformats.org/officeDocument/2006/relationships/image" Target="media/image5.png"/><Relationship Id="rId35" Type="http://schemas.openxmlformats.org/officeDocument/2006/relationships/image" Target="media/image6.jpeg"/><Relationship Id="rId43" Type="http://schemas.openxmlformats.org/officeDocument/2006/relationships/image" Target="media/image8.png"/><Relationship Id="rId48" Type="http://schemas.openxmlformats.org/officeDocument/2006/relationships/hyperlink" Target="mailto:chair@lpnm.us" TargetMode="External"/><Relationship Id="rId56" Type="http://schemas.openxmlformats.org/officeDocument/2006/relationships/hyperlink" Target="mailto:chair@libertarianutah.org" TargetMode="External"/><Relationship Id="rId64" Type="http://schemas.openxmlformats.org/officeDocument/2006/relationships/hyperlink" Target="https://lpwa.org/convention/" TargetMode="External"/><Relationship Id="rId69"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hyperlink" Target="https://lpnm.us/2019-convention/"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www.facebook.com/pg/AlaskaLiberty/" TargetMode="External"/><Relationship Id="rId33" Type="http://schemas.openxmlformats.org/officeDocument/2006/relationships/hyperlink" Target="https://www.facebook.com/pg/lpcolorado/" TargetMode="External"/><Relationship Id="rId38" Type="http://schemas.openxmlformats.org/officeDocument/2006/relationships/hyperlink" Target="https://www.facebook.com/pg/LibertarianPartyOfHawaii/" TargetMode="External"/><Relationship Id="rId46" Type="http://schemas.openxmlformats.org/officeDocument/2006/relationships/hyperlink" Target="https://www.facebook.com/pg/MontanaLibertarianParty/" TargetMode="External"/><Relationship Id="rId59" Type="http://schemas.openxmlformats.org/officeDocument/2006/relationships/hyperlink" Target="https://www.eventbrite.com/e/utah-libertarian-party-2019-convention-tickets-54567262150" TargetMode="External"/><Relationship Id="rId67" Type="http://schemas.openxmlformats.org/officeDocument/2006/relationships/hyperlink" Target="https://lpwy.org/" TargetMode="External"/><Relationship Id="rId20" Type="http://schemas.openxmlformats.org/officeDocument/2006/relationships/hyperlink" Target="https://drive.google.com/file/d/0B2iKd8j9elY0bE45alZwWmdDT2JmeUJEYmIyR3Q3VElFOFFN/view?usp=sharing" TargetMode="External"/><Relationship Id="rId41" Type="http://schemas.openxmlformats.org/officeDocument/2006/relationships/hyperlink" Target="http://www.LPKS.org" TargetMode="External"/><Relationship Id="rId54" Type="http://schemas.openxmlformats.org/officeDocument/2006/relationships/hyperlink" Target="https://www.facebook.com/pg/LibertarianPartyOfOregon/" TargetMode="External"/><Relationship Id="rId62" Type="http://schemas.openxmlformats.org/officeDocument/2006/relationships/hyperlink" Target="https://lpwa.org/" TargetMode="External"/><Relationship Id="rId7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junis\AppData\Local\Temp\TS102680392.dotx" TargetMode="External"/></Relationships>
</file>

<file path=word/theme/theme1.xml><?xml version="1.0" encoding="utf-8"?>
<a:theme xmlns:a="http://schemas.openxmlformats.org/drawingml/2006/main" name="Office Theme">
  <a:themeElements>
    <a:clrScheme name="Report">
      <a:dk1>
        <a:sysClr val="windowText" lastClr="000000"/>
      </a:dk1>
      <a:lt1>
        <a:sysClr val="window" lastClr="FFFFFF"/>
      </a:lt1>
      <a:dk2>
        <a:srgbClr val="8B7C5F"/>
      </a:dk2>
      <a:lt2>
        <a:srgbClr val="E5D9B7"/>
      </a:lt2>
      <a:accent1>
        <a:srgbClr val="F72B1E"/>
      </a:accent1>
      <a:accent2>
        <a:srgbClr val="FF7B0F"/>
      </a:accent2>
      <a:accent3>
        <a:srgbClr val="7097D3"/>
      </a:accent3>
      <a:accent4>
        <a:srgbClr val="595959"/>
      </a:accent4>
      <a:accent5>
        <a:srgbClr val="8B4166"/>
      </a:accent5>
      <a:accent6>
        <a:srgbClr val="86AA22"/>
      </a:accent6>
      <a:hlink>
        <a:srgbClr val="C00000"/>
      </a:hlink>
      <a:folHlink>
        <a:srgbClr val="FDAF3D"/>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31297-332F-4F46-92B9-CDD159069695}">
  <ds:schemaRefs>
    <ds:schemaRef ds:uri="http://schemas.microsoft.com/sharepoint/v3/contenttype/forms"/>
  </ds:schemaRefs>
</ds:datastoreItem>
</file>

<file path=customXml/itemProps2.xml><?xml version="1.0" encoding="utf-8"?>
<ds:datastoreItem xmlns:ds="http://schemas.openxmlformats.org/officeDocument/2006/customXml" ds:itemID="{CECFEAE3-25D7-42EF-B498-75602D1F9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TS102680392.dotx</Template>
  <TotalTime>1883</TotalTime>
  <Pages>17</Pages>
  <Words>2766</Words>
  <Characters>15767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Jillian A. Mack</dc:creator>
  <cp:keywords/>
  <dc:description/>
  <cp:lastModifiedBy>Longstreth, Richard - Richard T</cp:lastModifiedBy>
  <cp:revision>18</cp:revision>
  <cp:lastPrinted>2018-11-24T23:42:00Z</cp:lastPrinted>
  <dcterms:created xsi:type="dcterms:W3CDTF">2018-11-23T19:42:00Z</dcterms:created>
  <dcterms:modified xsi:type="dcterms:W3CDTF">2019-03-02T21:09:00Z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TC026803929991</vt:lpwstr>
  </property>
</Properties>
</file>