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B2D92" w14:textId="0706835C" w:rsidR="008043F8" w:rsidRDefault="008043F8" w:rsidP="00294D88">
      <w:pPr>
        <w:pStyle w:val="CoverLogo"/>
        <w:tabs>
          <w:tab w:val="left" w:pos="10080"/>
        </w:tabs>
        <w:spacing w:before="0" w:after="0"/>
        <w:ind w:left="0" w:right="0"/>
        <w:jc w:val="both"/>
        <w:rPr>
          <w:color w:val="7F7F7F" w:themeColor="text1" w:themeTint="80"/>
          <w:szCs w:val="18"/>
          <w14:numForm w14:val="lining"/>
        </w:rPr>
      </w:pPr>
    </w:p>
    <w:sdt>
      <w:sdtPr>
        <w:rPr>
          <w:color w:val="7F7F7F" w:themeColor="text1" w:themeTint="80"/>
          <w:szCs w:val="18"/>
          <w14:numForm w14:val="lining"/>
        </w:rPr>
        <w:id w:val="696284006"/>
        <w:docPartObj>
          <w:docPartGallery w:val="Cover Pages"/>
          <w:docPartUnique/>
        </w:docPartObj>
      </w:sdtPr>
      <w:sdtContent>
        <w:p w14:paraId="396A309A" w14:textId="17DCB367" w:rsidR="0019343B" w:rsidRPr="00151FAE" w:rsidRDefault="0019343B" w:rsidP="00294D88">
          <w:pPr>
            <w:pStyle w:val="CoverLogo"/>
            <w:tabs>
              <w:tab w:val="left" w:pos="10080"/>
            </w:tabs>
            <w:spacing w:before="0" w:after="0"/>
            <w:ind w:left="0" w:right="0"/>
            <w:jc w:val="both"/>
            <w:rPr>
              <w:color w:val="7F7F7F" w:themeColor="text1" w:themeTint="80"/>
              <w:szCs w:val="18"/>
            </w:rPr>
          </w:pPr>
          <w:r w:rsidRPr="0019343B">
            <w:rPr>
              <w:rFonts w:ascii="Trajan Pro" w:hAnsi="Trajan Pro"/>
              <w:color w:val="7F7F7F" w:themeColor="text1" w:themeTint="80"/>
              <w:sz w:val="40"/>
              <w:szCs w:val="40"/>
            </w:rPr>
            <w:t>Libertarian National Committee</w:t>
          </w:r>
        </w:p>
        <w:p w14:paraId="17666BFC" w14:textId="43C15DB7" w:rsidR="00014B13"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color w:val="7F7F7F" w:themeColor="text1" w:themeTint="80"/>
              <w:sz w:val="60"/>
              <w:szCs w:val="60"/>
            </w:rPr>
            <w:t>Region 1</w:t>
          </w:r>
          <w:r w:rsidR="00151FAE">
            <w:rPr>
              <w:rFonts w:ascii="Trajan Pro" w:hAnsi="Trajan Pro"/>
              <w:color w:val="7F7F7F" w:themeColor="text1" w:themeTint="80"/>
              <w:sz w:val="60"/>
              <w:szCs w:val="60"/>
            </w:rPr>
            <w:t xml:space="preserve"> Report</w:t>
          </w:r>
        </w:p>
        <w:p w14:paraId="4F496D1A" w14:textId="77777777" w:rsidR="00151FAE" w:rsidRPr="00257AE3" w:rsidRDefault="00151FAE" w:rsidP="00294D88">
          <w:pPr>
            <w:pStyle w:val="CoverLogo"/>
            <w:tabs>
              <w:tab w:val="left" w:pos="10080"/>
            </w:tabs>
            <w:spacing w:before="0" w:after="0"/>
            <w:ind w:left="0" w:right="0"/>
            <w:jc w:val="both"/>
            <w:rPr>
              <w:rFonts w:ascii="Trajan Pro" w:hAnsi="Trajan Pro"/>
              <w:color w:val="7F7F7F" w:themeColor="text1" w:themeTint="80"/>
            </w:rPr>
          </w:pPr>
        </w:p>
        <w:p w14:paraId="4EEB4E05" w14:textId="6B121250" w:rsidR="00151FAE"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noProof/>
              <w:color w:val="7F7F7F" w:themeColor="text1" w:themeTint="80"/>
              <w:sz w:val="60"/>
              <w:szCs w:val="60"/>
            </w:rPr>
            <w:drawing>
              <wp:inline distT="0" distB="0" distL="0" distR="0" wp14:anchorId="2F55737C" wp14:editId="658DEF6C">
                <wp:extent cx="6375400" cy="39899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collagedropshadow.png"/>
                        <pic:cNvPicPr/>
                      </pic:nvPicPr>
                      <pic:blipFill>
                        <a:blip r:embed="rId9"/>
                        <a:stretch>
                          <a:fillRect/>
                        </a:stretch>
                      </pic:blipFill>
                      <pic:spPr>
                        <a:xfrm>
                          <a:off x="0" y="0"/>
                          <a:ext cx="6379342" cy="3992401"/>
                        </a:xfrm>
                        <a:prstGeom prst="rect">
                          <a:avLst/>
                        </a:prstGeom>
                      </pic:spPr>
                    </pic:pic>
                  </a:graphicData>
                </a:graphic>
              </wp:inline>
            </w:drawing>
          </w:r>
        </w:p>
        <w:p w14:paraId="50AF9630" w14:textId="77777777" w:rsidR="005F34D5" w:rsidRDefault="00257AE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Regional Report for </w:t>
          </w:r>
          <w:r w:rsidR="005F34D5">
            <w:rPr>
              <w:rFonts w:ascii="Trajan Pro" w:hAnsi="Trajan Pro"/>
              <w:color w:val="404040" w:themeColor="text1" w:themeTint="BF"/>
            </w:rPr>
            <w:t>Region 1</w:t>
          </w:r>
        </w:p>
        <w:p w14:paraId="7CB02725" w14:textId="15EDEAC1" w:rsidR="005F34D5" w:rsidRDefault="00D54F33" w:rsidP="00294D88">
          <w:pPr>
            <w:pStyle w:val="Subtitle"/>
            <w:spacing w:before="0" w:after="0"/>
            <w:jc w:val="both"/>
            <w:rPr>
              <w:rFonts w:ascii="Trajan Pro" w:hAnsi="Trajan Pro"/>
              <w:color w:val="404040" w:themeColor="text1" w:themeTint="BF"/>
            </w:rPr>
          </w:pPr>
          <w:r>
            <w:rPr>
              <w:rFonts w:ascii="Arial" w:hAnsi="Arial" w:cs="Arial"/>
              <w:color w:val="757575"/>
              <w:sz w:val="20"/>
              <w:szCs w:val="20"/>
              <w:shd w:val="clear" w:color="auto" w:fill="FFFFFF"/>
            </w:rPr>
            <w:t>A</w:t>
          </w:r>
          <w:r w:rsidR="005F34D5">
            <w:rPr>
              <w:rFonts w:ascii="Trajan Pro" w:hAnsi="Trajan Pro"/>
              <w:color w:val="404040" w:themeColor="text1" w:themeTint="BF"/>
            </w:rPr>
            <w:t xml:space="preserve">laska, Arizona, Colorado, Hawaii, Kansas, </w:t>
          </w:r>
          <w:r>
            <w:rPr>
              <w:rFonts w:ascii="Trajan Pro" w:hAnsi="Trajan Pro"/>
              <w:color w:val="404040" w:themeColor="text1" w:themeTint="BF"/>
            </w:rPr>
            <w:t>Montana,</w:t>
          </w:r>
        </w:p>
        <w:p w14:paraId="3D27CF11" w14:textId="1A053426" w:rsidR="005F34D5" w:rsidRDefault="00D54F3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New Mexico, Oregon, </w:t>
          </w:r>
          <w:r w:rsidR="005F34D5">
            <w:rPr>
              <w:rFonts w:ascii="Trajan Pro" w:hAnsi="Trajan Pro"/>
              <w:color w:val="404040" w:themeColor="text1" w:themeTint="BF"/>
            </w:rPr>
            <w:t>Utah, Washington, and Wyoming</w:t>
          </w:r>
        </w:p>
        <w:p w14:paraId="341CEBE9" w14:textId="1EF95B43" w:rsidR="00151FAE" w:rsidRDefault="00232FCC" w:rsidP="00FC196F">
          <w:pPr>
            <w:pStyle w:val="Subtitle"/>
            <w:spacing w:before="0" w:after="0"/>
            <w:jc w:val="left"/>
          </w:pPr>
          <w:r>
            <w:rPr>
              <w:rFonts w:ascii="Trajan Pro" w:hAnsi="Trajan Pro"/>
              <w:color w:val="404040" w:themeColor="text1" w:themeTint="BF"/>
            </w:rPr>
            <w:br/>
          </w:r>
          <w:r w:rsidR="0019343B" w:rsidRPr="00257AE3">
            <w:rPr>
              <w:rFonts w:ascii="Trajan Pro" w:hAnsi="Trajan Pro"/>
              <w:color w:val="404040" w:themeColor="text1" w:themeTint="BF"/>
            </w:rPr>
            <w:t>Libertarian Na</w:t>
          </w:r>
          <w:r w:rsidR="002D6338">
            <w:rPr>
              <w:rFonts w:ascii="Trajan Pro" w:hAnsi="Trajan Pro"/>
              <w:color w:val="404040" w:themeColor="text1" w:themeTint="BF"/>
            </w:rPr>
            <w:t>tional Committee Meeting</w:t>
          </w:r>
          <w:r w:rsidR="002D6338">
            <w:rPr>
              <w:rFonts w:ascii="Trajan Pro" w:hAnsi="Trajan Pro"/>
              <w:color w:val="404040" w:themeColor="text1" w:themeTint="BF"/>
            </w:rPr>
            <w:br/>
          </w:r>
          <w:r w:rsidR="008F5E6A">
            <w:rPr>
              <w:rFonts w:ascii="Trajan Pro" w:hAnsi="Trajan Pro"/>
              <w:color w:val="404040" w:themeColor="text1" w:themeTint="BF"/>
            </w:rPr>
            <w:t>July 27-28</w:t>
          </w:r>
          <w:r w:rsidR="00367429">
            <w:rPr>
              <w:rFonts w:ascii="Trajan Pro" w:hAnsi="Trajan Pro"/>
              <w:color w:val="404040" w:themeColor="text1" w:themeTint="BF"/>
            </w:rPr>
            <w:t>, 201</w:t>
          </w:r>
          <w:r w:rsidR="004E3580">
            <w:rPr>
              <w:rFonts w:ascii="Trajan Pro" w:hAnsi="Trajan Pro"/>
              <w:color w:val="404040" w:themeColor="text1" w:themeTint="BF"/>
            </w:rPr>
            <w:t>9</w:t>
          </w:r>
          <w:r>
            <w:rPr>
              <w:rFonts w:ascii="Trajan Pro" w:hAnsi="Trajan Pro"/>
              <w:color w:val="404040" w:themeColor="text1" w:themeTint="BF"/>
            </w:rPr>
            <w:br/>
          </w:r>
        </w:p>
        <w:p w14:paraId="5493182B" w14:textId="3011EC34" w:rsidR="00232FCC" w:rsidRDefault="00232FCC" w:rsidP="00294D88">
          <w:pPr>
            <w:pStyle w:val="CompanyInfo"/>
            <w:jc w:val="both"/>
            <w:rPr>
              <w:szCs w:val="24"/>
            </w:rPr>
          </w:pPr>
        </w:p>
        <w:p w14:paraId="3A9F4E73" w14:textId="77777777" w:rsidR="00EB25E6" w:rsidRDefault="00EB25E6" w:rsidP="00294D88">
          <w:pPr>
            <w:pStyle w:val="CompanyInfo"/>
            <w:jc w:val="both"/>
            <w:rPr>
              <w:szCs w:val="24"/>
            </w:rPr>
            <w:sectPr w:rsidR="00EB25E6" w:rsidSect="009B6432">
              <w:headerReference w:type="even" r:id="rId10"/>
              <w:headerReference w:type="default" r:id="rId11"/>
              <w:footerReference w:type="even" r:id="rId12"/>
              <w:footerReference w:type="default" r:id="rId13"/>
              <w:headerReference w:type="first" r:id="rId14"/>
              <w:footerReference w:type="first" r:id="rId15"/>
              <w:pgSz w:w="12240" w:h="15840" w:code="1"/>
              <w:pgMar w:top="720" w:right="1080" w:bottom="630" w:left="1080" w:header="576" w:footer="0" w:gutter="0"/>
              <w:cols w:space="720"/>
              <w:titlePg/>
              <w:docGrid w:linePitch="360"/>
            </w:sectPr>
          </w:pPr>
        </w:p>
        <w:p w14:paraId="2A131140" w14:textId="40EF6E62" w:rsidR="00257AE3" w:rsidRPr="00257AE3" w:rsidRDefault="00257AE3" w:rsidP="00294D88">
          <w:pPr>
            <w:pStyle w:val="CompanyInfo"/>
            <w:spacing w:before="120"/>
            <w:jc w:val="both"/>
            <w:rPr>
              <w:b/>
              <w:szCs w:val="24"/>
              <w:u w:val="single"/>
            </w:rPr>
          </w:pPr>
          <w:r w:rsidRPr="00257AE3">
            <w:rPr>
              <w:b/>
              <w:szCs w:val="24"/>
              <w:u w:val="single"/>
            </w:rPr>
            <w:t xml:space="preserve">Region </w:t>
          </w:r>
          <w:r w:rsidR="005F34D5">
            <w:rPr>
              <w:b/>
              <w:szCs w:val="24"/>
              <w:u w:val="single"/>
            </w:rPr>
            <w:t>1</w:t>
          </w:r>
          <w:r w:rsidRPr="00257AE3">
            <w:rPr>
              <w:b/>
              <w:szCs w:val="24"/>
              <w:u w:val="single"/>
            </w:rPr>
            <w:t xml:space="preserve"> Representative</w:t>
          </w:r>
        </w:p>
        <w:p w14:paraId="38897FBE" w14:textId="066C8585" w:rsidR="00B113E8" w:rsidRPr="0019343B" w:rsidRDefault="001D0867" w:rsidP="00294D88">
          <w:pPr>
            <w:pStyle w:val="CompanyInfo"/>
            <w:spacing w:before="120"/>
            <w:jc w:val="both"/>
            <w:rPr>
              <w:szCs w:val="24"/>
            </w:rPr>
          </w:pPr>
          <w:r>
            <w:rPr>
              <w:szCs w:val="24"/>
            </w:rPr>
            <w:t>M</w:t>
          </w:r>
          <w:r w:rsidR="00D54F33">
            <w:rPr>
              <w:szCs w:val="24"/>
            </w:rPr>
            <w:t>r. Richard Longstreth</w:t>
          </w:r>
          <w:r w:rsidR="00D45237" w:rsidRPr="0019343B">
            <w:rPr>
              <w:szCs w:val="24"/>
            </w:rPr>
            <w:t xml:space="preserve">, </w:t>
          </w:r>
          <w:r w:rsidR="00D54F33">
            <w:rPr>
              <w:szCs w:val="24"/>
            </w:rPr>
            <w:t>Arizona</w:t>
          </w:r>
        </w:p>
        <w:p w14:paraId="0DF67E68" w14:textId="77777777" w:rsidR="00B113E8" w:rsidRPr="0019343B" w:rsidRDefault="0019343B" w:rsidP="00294D88">
          <w:pPr>
            <w:pStyle w:val="CompanyInfo"/>
            <w:spacing w:before="120"/>
            <w:jc w:val="both"/>
            <w:rPr>
              <w:szCs w:val="24"/>
            </w:rPr>
          </w:pPr>
          <w:r w:rsidRPr="0019343B">
            <w:rPr>
              <w:szCs w:val="24"/>
            </w:rPr>
            <w:t>Libertarian National Committee</w:t>
          </w:r>
        </w:p>
        <w:p w14:paraId="445C2237" w14:textId="0EB7AA20" w:rsidR="0019343B" w:rsidRDefault="00D45237" w:rsidP="00294D88">
          <w:pPr>
            <w:pStyle w:val="CompanyInfo"/>
            <w:spacing w:before="120"/>
            <w:jc w:val="both"/>
            <w:rPr>
              <w:szCs w:val="24"/>
            </w:rPr>
          </w:pPr>
          <w:r w:rsidRPr="0019343B">
            <w:rPr>
              <w:rStyle w:val="Strong"/>
              <w:szCs w:val="24"/>
            </w:rPr>
            <w:t>T:</w:t>
          </w:r>
          <w:r w:rsidRPr="0019343B">
            <w:rPr>
              <w:szCs w:val="24"/>
            </w:rPr>
            <w:t xml:space="preserve"> </w:t>
          </w:r>
          <w:r w:rsidR="00D54F33">
            <w:rPr>
              <w:szCs w:val="24"/>
            </w:rPr>
            <w:t>931.538.9300</w:t>
          </w:r>
          <w:r w:rsidR="00257AE3" w:rsidRPr="0019343B">
            <w:rPr>
              <w:szCs w:val="24"/>
            </w:rPr>
            <w:t xml:space="preserve"> </w:t>
          </w:r>
          <w:r w:rsidR="00257AE3" w:rsidRPr="006237E9">
            <w:rPr>
              <w:b/>
              <w:szCs w:val="24"/>
            </w:rPr>
            <w:t>E</w:t>
          </w:r>
          <w:r w:rsidRPr="0019343B">
            <w:rPr>
              <w:rStyle w:val="Strong"/>
              <w:szCs w:val="24"/>
            </w:rPr>
            <w:t>:</w:t>
          </w:r>
          <w:r w:rsidRPr="0019343B">
            <w:rPr>
              <w:szCs w:val="24"/>
            </w:rPr>
            <w:t xml:space="preserve"> </w:t>
          </w:r>
          <w:r w:rsidR="00D54F33" w:rsidRPr="00D54F33">
            <w:rPr>
              <w:sz w:val="23"/>
              <w:szCs w:val="23"/>
            </w:rPr>
            <w:t>Richard.Longstreth</w:t>
          </w:r>
          <w:r w:rsidR="005F34D5" w:rsidRPr="00D54F33">
            <w:rPr>
              <w:sz w:val="23"/>
              <w:szCs w:val="23"/>
            </w:rPr>
            <w:t>@LP</w:t>
          </w:r>
          <w:r w:rsidR="001D0867" w:rsidRPr="00D54F33">
            <w:rPr>
              <w:sz w:val="23"/>
              <w:szCs w:val="23"/>
            </w:rPr>
            <w:t>.org</w:t>
          </w:r>
          <w:r w:rsidR="00014B13">
            <w:rPr>
              <w:szCs w:val="24"/>
            </w:rPr>
            <w:t xml:space="preserve"> </w:t>
          </w:r>
        </w:p>
        <w:p w14:paraId="1D9967EE" w14:textId="28679EA3" w:rsidR="00257AE3" w:rsidRDefault="00257AE3" w:rsidP="00294D88">
          <w:pPr>
            <w:pStyle w:val="CompanyInfo"/>
            <w:spacing w:before="120"/>
            <w:jc w:val="both"/>
            <w:rPr>
              <w:b/>
              <w:szCs w:val="24"/>
            </w:rPr>
          </w:pPr>
        </w:p>
        <w:p w14:paraId="05B65B31" w14:textId="43A11F56" w:rsidR="00257AE3" w:rsidRPr="00257AE3" w:rsidRDefault="00014B13" w:rsidP="008F5E6A">
          <w:pPr>
            <w:pStyle w:val="CompanyInfo"/>
            <w:spacing w:before="120"/>
            <w:ind w:left="720" w:hanging="720"/>
            <w:jc w:val="both"/>
            <w:rPr>
              <w:b/>
              <w:szCs w:val="24"/>
              <w:u w:val="single"/>
            </w:rPr>
          </w:pPr>
          <w:r>
            <w:rPr>
              <w:szCs w:val="24"/>
            </w:rPr>
            <w:t xml:space="preserve"> </w:t>
          </w:r>
          <w:r w:rsidR="001D0867">
            <w:rPr>
              <w:b/>
              <w:szCs w:val="24"/>
              <w:u w:val="single"/>
            </w:rPr>
            <w:t xml:space="preserve">Region </w:t>
          </w:r>
          <w:r w:rsidR="005F34D5">
            <w:rPr>
              <w:b/>
              <w:szCs w:val="24"/>
              <w:u w:val="single"/>
            </w:rPr>
            <w:t>1</w:t>
          </w:r>
          <w:r w:rsidR="001D0867">
            <w:rPr>
              <w:b/>
              <w:szCs w:val="24"/>
              <w:u w:val="single"/>
            </w:rPr>
            <w:t xml:space="preserve"> Alternate</w:t>
          </w:r>
        </w:p>
        <w:p w14:paraId="795615C5" w14:textId="0237FE5B" w:rsidR="00C834E0" w:rsidRDefault="008F5E6A" w:rsidP="00C834E0">
          <w:pPr>
            <w:pStyle w:val="CompanyInfo"/>
            <w:spacing w:before="120"/>
            <w:jc w:val="left"/>
            <w:rPr>
              <w:szCs w:val="24"/>
            </w:rPr>
          </w:pPr>
          <w:r>
            <w:rPr>
              <w:szCs w:val="24"/>
            </w:rPr>
            <w:t>Mr. Johnny “Rocket” Adams</w:t>
          </w:r>
          <w:r w:rsidR="00257AE3">
            <w:rPr>
              <w:szCs w:val="24"/>
            </w:rPr>
            <w:br/>
          </w:r>
          <w:r>
            <w:rPr>
              <w:szCs w:val="24"/>
            </w:rPr>
            <w:t>Libertarian National Committee</w:t>
          </w:r>
        </w:p>
        <w:p w14:paraId="39259245" w14:textId="4A04D45F" w:rsidR="008F5E6A" w:rsidRPr="008F5E6A" w:rsidRDefault="008F5E6A" w:rsidP="00C834E0">
          <w:pPr>
            <w:pStyle w:val="CompanyInfo"/>
            <w:spacing w:before="120"/>
            <w:jc w:val="left"/>
            <w:rPr>
              <w:szCs w:val="24"/>
              <w:lang w:val="es-MX"/>
            </w:rPr>
          </w:pPr>
          <w:r w:rsidRPr="008F5E6A">
            <w:rPr>
              <w:b/>
              <w:szCs w:val="24"/>
              <w:lang w:val="es-MX"/>
            </w:rPr>
            <w:t>T:</w:t>
          </w:r>
          <w:r w:rsidRPr="008F5E6A">
            <w:rPr>
              <w:szCs w:val="24"/>
              <w:lang w:val="es-MX"/>
            </w:rPr>
            <w:t xml:space="preserve"> 253.625.3854 </w:t>
          </w:r>
          <w:r w:rsidRPr="008F5E6A">
            <w:rPr>
              <w:b/>
              <w:szCs w:val="24"/>
              <w:lang w:val="es-MX"/>
            </w:rPr>
            <w:t>E:</w:t>
          </w:r>
          <w:r w:rsidRPr="008F5E6A">
            <w:rPr>
              <w:szCs w:val="24"/>
              <w:lang w:val="es-MX"/>
            </w:rPr>
            <w:t xml:space="preserve"> Johnny.Adams@lp.org</w:t>
          </w:r>
        </w:p>
        <w:p w14:paraId="7896E785" w14:textId="199F6C5D" w:rsidR="00014B13" w:rsidRDefault="00EC61DD" w:rsidP="00294D88">
          <w:pPr>
            <w:pStyle w:val="CompanyInfo"/>
            <w:spacing w:before="120"/>
            <w:jc w:val="both"/>
            <w:rPr>
              <w:szCs w:val="24"/>
            </w:rPr>
            <w:sectPr w:rsidR="00014B13" w:rsidSect="009B6432">
              <w:headerReference w:type="even" r:id="rId16"/>
              <w:headerReference w:type="default" r:id="rId17"/>
              <w:headerReference w:type="first" r:id="rId18"/>
              <w:type w:val="continuous"/>
              <w:pgSz w:w="12240" w:h="15840" w:code="1"/>
              <w:pgMar w:top="720" w:right="1080" w:bottom="720" w:left="1080" w:header="576" w:footer="0" w:gutter="0"/>
              <w:cols w:num="2" w:space="720"/>
              <w:titlePg/>
              <w:docGrid w:linePitch="360"/>
            </w:sectPr>
          </w:pPr>
        </w:p>
      </w:sdtContent>
    </w:sdt>
    <w:p w14:paraId="77CE508F" w14:textId="031A86F9" w:rsidR="00B113E8" w:rsidRPr="003E6291" w:rsidRDefault="006C1A08" w:rsidP="00317ED1">
      <w:pPr>
        <w:pStyle w:val="Heading1"/>
        <w:jc w:val="both"/>
      </w:pPr>
      <w:bookmarkStart w:id="0" w:name="_Toc522427456"/>
      <w:bookmarkStart w:id="1" w:name="_Hlk530988158"/>
      <w:r>
        <w:lastRenderedPageBreak/>
        <w:t>Region 1 Overview</w:t>
      </w:r>
      <w:bookmarkEnd w:id="0"/>
      <w:r w:rsidR="00317ED1">
        <w:t>/ Representative Report</w:t>
      </w:r>
    </w:p>
    <w:p w14:paraId="1978F26C" w14:textId="200A8C2C" w:rsidR="00416B56" w:rsidRDefault="00B232E0" w:rsidP="00294D88">
      <w:pPr>
        <w:spacing w:after="200" w:line="240" w:lineRule="auto"/>
        <w:jc w:val="both"/>
      </w:pPr>
      <w:r>
        <w:t>As of the 2018 National Libertarian Convention in New Orleans, t</w:t>
      </w:r>
      <w:r w:rsidR="00416B56">
        <w:t xml:space="preserve">he </w:t>
      </w:r>
      <w:r w:rsidR="00B0228A">
        <w:t>eleven</w:t>
      </w:r>
      <w:r w:rsidR="00416B56">
        <w:t xml:space="preserve"> affiliates that comprise </w:t>
      </w:r>
      <w:bookmarkEnd w:id="1"/>
      <w:r w:rsidR="00416B56">
        <w:t xml:space="preserve">Region 1 are: Alaska, Arizona, Colorado, Hawaii, Kansas, Montana, </w:t>
      </w:r>
      <w:r w:rsidR="00B0228A">
        <w:t xml:space="preserve">New Mexico, Oregon, </w:t>
      </w:r>
      <w:r w:rsidR="00416B56">
        <w:t>Utah, Washing</w:t>
      </w:r>
      <w:r w:rsidR="00F32EDA">
        <w:t>ton</w:t>
      </w:r>
      <w:r w:rsidR="00416B56">
        <w:t>, and Wyoming.</w:t>
      </w:r>
      <w:r>
        <w:t xml:space="preserve"> At the Convention, Richard Longstreth, Arizona, was elected to serve as the Region 1 Representative and Craig Bowden, Utah, was elected to serve as the Region 1 Alternate. </w:t>
      </w:r>
      <w:r w:rsidR="004E3580">
        <w:t xml:space="preserve">As of February 2019, Craig resigned his position and </w:t>
      </w:r>
      <w:r w:rsidR="008F5E6A">
        <w:t>Johnny “Rocket” Adams</w:t>
      </w:r>
      <w:r w:rsidR="004E3580">
        <w:t xml:space="preserve"> </w:t>
      </w:r>
      <w:r w:rsidR="008F5E6A">
        <w:t>filled</w:t>
      </w:r>
      <w:r w:rsidR="004E3580">
        <w:t xml:space="preserve"> his vacancy</w:t>
      </w:r>
      <w:r w:rsidR="008F5E6A">
        <w:t xml:space="preserve"> in April 2019</w:t>
      </w:r>
      <w:r w:rsidR="004E3580">
        <w:t xml:space="preserve">. </w:t>
      </w:r>
      <w:r>
        <w:t xml:space="preserve">Both </w:t>
      </w:r>
      <w:r w:rsidR="004E3580">
        <w:t>the Region 1 Representative and the Alternate</w:t>
      </w:r>
      <w:r w:rsidR="008F5E6A">
        <w:t xml:space="preserve"> positions</w:t>
      </w:r>
      <w:r>
        <w:t xml:space="preserve"> will be re-elected at the 2020 National Libertarian Convention.</w:t>
      </w:r>
    </w:p>
    <w:p w14:paraId="019F27E8" w14:textId="45093CA2" w:rsidR="00942DE4"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B0228A">
        <w:t>It is my intention to attend 2019</w:t>
      </w:r>
      <w:r w:rsidR="007E2531">
        <w:t>/2</w:t>
      </w:r>
      <w:r w:rsidR="00B0228A">
        <w:t>020</w:t>
      </w:r>
      <w:r w:rsidR="006F33F2">
        <w:t xml:space="preserve"> affiliate conventions </w:t>
      </w:r>
      <w:r w:rsidR="00EA0E80">
        <w:t xml:space="preserve">in </w:t>
      </w:r>
      <w:r w:rsidR="00B0228A">
        <w:t>each affiliate</w:t>
      </w:r>
      <w:r w:rsidR="008F5E6A">
        <w:t xml:space="preserve"> as feasible</w:t>
      </w:r>
      <w:r w:rsidR="00C46EF5">
        <w:t xml:space="preserve">. </w:t>
      </w:r>
      <w:r w:rsidR="00EA0E80">
        <w:t xml:space="preserve">Regular contact is </w:t>
      </w:r>
      <w:r w:rsidR="00360333">
        <w:t>attempted</w:t>
      </w:r>
      <w:r w:rsidR="00EA0E80">
        <w:t xml:space="preserve"> with the affiliates and members through email, </w:t>
      </w:r>
      <w:r w:rsidR="00C46EF5">
        <w:t>tele</w:t>
      </w:r>
      <w:r w:rsidR="00EA0E80">
        <w:t xml:space="preserve">phone, </w:t>
      </w:r>
      <w:bookmarkStart w:id="2" w:name="_Toc290225029"/>
      <w:r w:rsidR="00C62BD3">
        <w:t>a dedicated Facebook discussion group</w:t>
      </w:r>
      <w:r w:rsidR="00B0228A">
        <w:t xml:space="preserve"> and page</w:t>
      </w:r>
      <w:r w:rsidR="00C62BD3">
        <w:t>, and information</w:t>
      </w:r>
      <w:r w:rsidR="00EA0E80">
        <w:t>al</w:t>
      </w:r>
      <w:r w:rsidR="00C62BD3">
        <w:t xml:space="preserve"> website.</w:t>
      </w:r>
      <w:r w:rsidR="00304357">
        <w:t xml:space="preserve"> </w:t>
      </w:r>
      <w:r w:rsidR="00942DE4">
        <w:t>I make myself available by appointment as necessary</w:t>
      </w:r>
      <w:r w:rsidR="00B564C9">
        <w:t xml:space="preserve"> whenever I am approached about scheduling some time to talk</w:t>
      </w:r>
      <w:r w:rsidR="00942DE4">
        <w:t>.</w:t>
      </w:r>
    </w:p>
    <w:p w14:paraId="235E1808" w14:textId="17048E3D" w:rsidR="00B564C9" w:rsidRDefault="00942DE4" w:rsidP="00B564C9">
      <w:pPr>
        <w:pBdr>
          <w:top w:val="single" w:sz="6" w:space="1" w:color="auto"/>
          <w:bottom w:val="single" w:sz="6" w:space="1" w:color="auto"/>
        </w:pBdr>
        <w:spacing w:after="200" w:line="240" w:lineRule="auto"/>
        <w:jc w:val="both"/>
      </w:pPr>
      <w:r>
        <w:t xml:space="preserve">For the purposes of this report, State Chairs were emailed </w:t>
      </w:r>
      <w:r w:rsidR="004E3580">
        <w:t xml:space="preserve">on </w:t>
      </w:r>
      <w:r w:rsidR="008F5E6A">
        <w:t>July 2nd</w:t>
      </w:r>
      <w:r>
        <w:t xml:space="preserve"> requesting updates/ goings on in their affiliates</w:t>
      </w:r>
      <w:r w:rsidR="008F5E6A">
        <w:t xml:space="preserve"> and convention recaps</w:t>
      </w:r>
      <w:r>
        <w:t xml:space="preserve">. </w:t>
      </w:r>
      <w:r w:rsidR="004E3580">
        <w:t xml:space="preserve">Regular follow-up was done to remind State Chairs to submit a written report and encouraged them to schedule a time to talk if they preferred. </w:t>
      </w:r>
      <w:r w:rsidR="00B564C9">
        <w:t>While I did not receive a response from everyone, a</w:t>
      </w:r>
      <w:r>
        <w:t xml:space="preserve">ny responses I received will be reflected in the Region 1 Report. If a State Chair chose to not respond I have attempted to pull data from other sources </w:t>
      </w:r>
      <w:r w:rsidR="002A0C02">
        <w:t>to</w:t>
      </w:r>
      <w:r>
        <w:t xml:space="preserve"> give a </w:t>
      </w:r>
      <w:r w:rsidR="002A0C02">
        <w:t>high-level</w:t>
      </w:r>
      <w:r>
        <w:t xml:space="preserve"> overview of what is happening in the state.</w:t>
      </w:r>
      <w:r w:rsidR="00304357">
        <w:t xml:space="preserve"> Contact information is supplied so that direct contact may be made by any member seeking </w:t>
      </w:r>
      <w:r>
        <w:t xml:space="preserve">any </w:t>
      </w:r>
      <w:r w:rsidR="00B564C9">
        <w:t>clarification directly from that specific</w:t>
      </w:r>
      <w:r w:rsidR="00304357">
        <w:t xml:space="preserve"> State Chair.</w:t>
      </w:r>
      <w:r w:rsidR="009559FA">
        <w:t xml:space="preserve"> </w:t>
      </w:r>
    </w:p>
    <w:p w14:paraId="6A12701D" w14:textId="6F59B8FA" w:rsidR="009021DB" w:rsidRDefault="009021DB" w:rsidP="00B564C9">
      <w:pPr>
        <w:pBdr>
          <w:top w:val="single" w:sz="6" w:space="1" w:color="auto"/>
          <w:bottom w:val="single" w:sz="6" w:space="1" w:color="auto"/>
        </w:pBdr>
        <w:spacing w:after="200" w:line="240" w:lineRule="auto"/>
        <w:jc w:val="both"/>
      </w:pPr>
      <w:r>
        <w:t>A</w:t>
      </w:r>
      <w:r w:rsidR="004E3580">
        <w:t>ny updates or modifications to this report will occur at the next LNC meeting.</w:t>
      </w:r>
    </w:p>
    <w:p w14:paraId="6C970A20" w14:textId="7BD47745" w:rsidR="00942DE4" w:rsidRDefault="00942DE4" w:rsidP="00294D88">
      <w:pPr>
        <w:spacing w:after="200" w:line="240" w:lineRule="auto"/>
        <w:jc w:val="both"/>
      </w:pPr>
      <w:r>
        <w:t>Activities of the Region 1 Representative since the last Quarterly Report:</w:t>
      </w:r>
    </w:p>
    <w:p w14:paraId="24D17F05" w14:textId="541C238A" w:rsidR="008F5E6A" w:rsidRDefault="008F5E6A" w:rsidP="004E3580">
      <w:pPr>
        <w:pStyle w:val="ListParagraph"/>
        <w:numPr>
          <w:ilvl w:val="0"/>
          <w:numId w:val="28"/>
        </w:numPr>
        <w:spacing w:after="200" w:line="240" w:lineRule="auto"/>
        <w:jc w:val="both"/>
      </w:pPr>
      <w:r>
        <w:t xml:space="preserve">Facilitated applications, voting, and discussions among State Chairs to elect a new Region 1 Alternate. Appendix A contains </w:t>
      </w:r>
      <w:r w:rsidR="005C7BA0">
        <w:t>summaries</w:t>
      </w:r>
      <w:r>
        <w:t xml:space="preserve"> from each round of voting.</w:t>
      </w:r>
    </w:p>
    <w:p w14:paraId="1D0C8FB2" w14:textId="79634F6F" w:rsidR="004E3580" w:rsidRDefault="00942DE4" w:rsidP="004E3580">
      <w:pPr>
        <w:pStyle w:val="ListParagraph"/>
        <w:numPr>
          <w:ilvl w:val="0"/>
          <w:numId w:val="28"/>
        </w:numPr>
        <w:spacing w:after="200" w:line="240" w:lineRule="auto"/>
        <w:jc w:val="both"/>
      </w:pPr>
      <w:r>
        <w:t xml:space="preserve">Had several conversations with candidates, state chairs, and general membership in relation to </w:t>
      </w:r>
      <w:r w:rsidR="004E3580">
        <w:t>plans for 2019 and 2020 elections</w:t>
      </w:r>
      <w:r>
        <w:t>.</w:t>
      </w:r>
      <w:r w:rsidR="004E3580">
        <w:t xml:space="preserve"> </w:t>
      </w:r>
    </w:p>
    <w:p w14:paraId="0FD7F633" w14:textId="5562AF88" w:rsidR="00891F35" w:rsidRDefault="00891F35" w:rsidP="004E3580">
      <w:pPr>
        <w:pStyle w:val="ListParagraph"/>
        <w:numPr>
          <w:ilvl w:val="0"/>
          <w:numId w:val="28"/>
        </w:numPr>
        <w:spacing w:after="200" w:line="240" w:lineRule="auto"/>
        <w:jc w:val="both"/>
      </w:pPr>
      <w:r>
        <w:t>Answered and addressed questions about the National Party’s State CRM Project.</w:t>
      </w:r>
    </w:p>
    <w:p w14:paraId="4FFBF6C5" w14:textId="4F6F4367" w:rsidR="0094257E" w:rsidRDefault="0094257E" w:rsidP="004E3580">
      <w:pPr>
        <w:pStyle w:val="ListParagraph"/>
        <w:numPr>
          <w:ilvl w:val="0"/>
          <w:numId w:val="28"/>
        </w:numPr>
        <w:spacing w:after="200" w:line="240" w:lineRule="auto"/>
        <w:jc w:val="both"/>
      </w:pPr>
      <w:r>
        <w:t>Answered some questions from various media outlets in the last few months regarding a variety of topics.</w:t>
      </w:r>
    </w:p>
    <w:p w14:paraId="6A9B5196" w14:textId="6395E598" w:rsidR="0094257E" w:rsidRDefault="0094257E" w:rsidP="004E3580">
      <w:pPr>
        <w:pStyle w:val="ListParagraph"/>
        <w:numPr>
          <w:ilvl w:val="0"/>
          <w:numId w:val="28"/>
        </w:numPr>
        <w:spacing w:after="200" w:line="240" w:lineRule="auto"/>
        <w:jc w:val="both"/>
      </w:pPr>
      <w:r>
        <w:t>Submitted an article to the Libertarian Party of Colorado for their newsletter.</w:t>
      </w:r>
    </w:p>
    <w:p w14:paraId="7A79A007" w14:textId="40BE965D" w:rsidR="0094257E" w:rsidRDefault="0094257E" w:rsidP="004E3580">
      <w:pPr>
        <w:pStyle w:val="ListParagraph"/>
        <w:numPr>
          <w:ilvl w:val="0"/>
          <w:numId w:val="28"/>
        </w:numPr>
        <w:spacing w:after="200" w:line="240" w:lineRule="auto"/>
        <w:jc w:val="both"/>
      </w:pPr>
      <w:r>
        <w:t>Encouraged state chairs to submit to LP News.</w:t>
      </w:r>
    </w:p>
    <w:p w14:paraId="31DFC7E1" w14:textId="7103D47B" w:rsidR="0094257E" w:rsidRDefault="0094257E" w:rsidP="004E3580">
      <w:pPr>
        <w:pStyle w:val="ListParagraph"/>
        <w:numPr>
          <w:ilvl w:val="0"/>
          <w:numId w:val="28"/>
        </w:numPr>
        <w:spacing w:after="200" w:line="240" w:lineRule="auto"/>
        <w:jc w:val="both"/>
      </w:pPr>
      <w:r>
        <w:t>Began some social media work with the Launch Pad Media, a libertarian podcast network.</w:t>
      </w:r>
    </w:p>
    <w:p w14:paraId="678D30D8" w14:textId="1858E7B2" w:rsidR="00CF2A6E" w:rsidRDefault="00EC61DD" w:rsidP="00942DE4">
      <w:pPr>
        <w:pStyle w:val="ListParagraph"/>
        <w:numPr>
          <w:ilvl w:val="0"/>
          <w:numId w:val="28"/>
        </w:numPr>
        <w:spacing w:after="200" w:line="240" w:lineRule="auto"/>
        <w:jc w:val="both"/>
      </w:pPr>
      <w:r>
        <w:t>Completed work with the Libertarian Party of Colorado’s</w:t>
      </w:r>
      <w:r w:rsidR="00CF2A6E">
        <w:t xml:space="preserve"> Policy Manual Committee</w:t>
      </w:r>
      <w:r>
        <w:t xml:space="preserve"> which aimed</w:t>
      </w:r>
      <w:r w:rsidR="00CF2A6E">
        <w:t xml:space="preserve"> to create a policy manual for their board of directors.</w:t>
      </w:r>
    </w:p>
    <w:p w14:paraId="3AFB7968" w14:textId="348283AA" w:rsidR="0094257E" w:rsidRDefault="0094257E" w:rsidP="00942DE4">
      <w:pPr>
        <w:pStyle w:val="ListParagraph"/>
        <w:numPr>
          <w:ilvl w:val="0"/>
          <w:numId w:val="28"/>
        </w:numPr>
        <w:spacing w:after="200" w:line="240" w:lineRule="auto"/>
        <w:jc w:val="both"/>
      </w:pPr>
      <w:r>
        <w:lastRenderedPageBreak/>
        <w:t>Spoke to members of libertarian media and heard their wishes to have presidential debates linked on the LP.org website. This has been submitted as an agenda item for our meeting.</w:t>
      </w:r>
    </w:p>
    <w:p w14:paraId="0E01EBA7" w14:textId="7ABA1671" w:rsidR="0094257E" w:rsidRDefault="0094257E" w:rsidP="00942DE4">
      <w:pPr>
        <w:pStyle w:val="ListParagraph"/>
        <w:numPr>
          <w:ilvl w:val="0"/>
          <w:numId w:val="28"/>
        </w:numPr>
        <w:spacing w:after="200" w:line="240" w:lineRule="auto"/>
        <w:jc w:val="both"/>
      </w:pPr>
      <w:r>
        <w:t>Discussed the idea of the LNC Chair becoming a paid fundraising contractor with several members of the LNC and Party.</w:t>
      </w:r>
    </w:p>
    <w:p w14:paraId="0F333A33" w14:textId="39EE4919" w:rsidR="00231331" w:rsidRDefault="00EC61DD" w:rsidP="00942DE4">
      <w:pPr>
        <w:pStyle w:val="ListParagraph"/>
        <w:numPr>
          <w:ilvl w:val="0"/>
          <w:numId w:val="28"/>
        </w:numPr>
        <w:spacing w:after="200" w:line="240" w:lineRule="auto"/>
        <w:jc w:val="both"/>
      </w:pPr>
      <w:r>
        <w:t>Attended the Libertarian Party of Colorao’s Annual Convention in Colorado Springs, CO.</w:t>
      </w:r>
    </w:p>
    <w:p w14:paraId="2610415F" w14:textId="023D8F7F" w:rsidR="0094257E" w:rsidRDefault="0094257E" w:rsidP="00942DE4">
      <w:pPr>
        <w:pStyle w:val="ListParagraph"/>
        <w:numPr>
          <w:ilvl w:val="0"/>
          <w:numId w:val="28"/>
        </w:numPr>
        <w:spacing w:after="200" w:line="240" w:lineRule="auto"/>
        <w:jc w:val="both"/>
      </w:pPr>
      <w:r>
        <w:t>Attended the Libertarian Party of New Mexico’s Convention by electronically streaming in.</w:t>
      </w:r>
    </w:p>
    <w:p w14:paraId="6A5AF2AD" w14:textId="395980D6" w:rsidR="00B564C9" w:rsidRDefault="005551CC" w:rsidP="00292FF0">
      <w:pPr>
        <w:pStyle w:val="ListParagraph"/>
        <w:numPr>
          <w:ilvl w:val="0"/>
          <w:numId w:val="28"/>
        </w:numPr>
        <w:pBdr>
          <w:bottom w:val="single" w:sz="6" w:space="1" w:color="auto"/>
        </w:pBdr>
        <w:spacing w:after="200" w:line="240" w:lineRule="auto"/>
        <w:jc w:val="both"/>
      </w:pPr>
      <w:r>
        <w:t xml:space="preserve">Participated in </w:t>
      </w:r>
      <w:r w:rsidR="00EC61DD">
        <w:t>regular meetings of the LNC’s Affiliate Support Committee. My focus on this committee is to develop a guide to help establish local county groups. I welcome any input from any state affiliate on tips that they have found to be successful.</w:t>
      </w:r>
    </w:p>
    <w:p w14:paraId="5182DD74" w14:textId="039786B1" w:rsidR="005551CC" w:rsidRDefault="005551CC" w:rsidP="00292FF0">
      <w:pPr>
        <w:pStyle w:val="ListParagraph"/>
        <w:numPr>
          <w:ilvl w:val="0"/>
          <w:numId w:val="28"/>
        </w:numPr>
        <w:pBdr>
          <w:bottom w:val="single" w:sz="6" w:space="1" w:color="auto"/>
        </w:pBdr>
        <w:spacing w:after="200" w:line="240" w:lineRule="auto"/>
        <w:jc w:val="both"/>
      </w:pPr>
      <w:r>
        <w:t xml:space="preserve">Stood in </w:t>
      </w:r>
      <w:r w:rsidR="0094257E">
        <w:t>abstention to a resolution to censure Benjamin Leder.</w:t>
      </w:r>
    </w:p>
    <w:p w14:paraId="7692E36A" w14:textId="650881EA" w:rsidR="00D67223" w:rsidRDefault="00D67223" w:rsidP="00D67223">
      <w:pPr>
        <w:spacing w:after="200" w:line="240" w:lineRule="auto"/>
        <w:jc w:val="both"/>
      </w:pPr>
      <w:r>
        <w:t>I encourage all members to regularly review the Region</w:t>
      </w:r>
      <w:r w:rsidR="00954C88">
        <w:t>al</w:t>
      </w:r>
      <w:r>
        <w:t xml:space="preserve"> Agreement for Region 1 </w:t>
      </w:r>
      <w:r w:rsidR="00954C88">
        <w:t>to</w:t>
      </w:r>
      <w:r>
        <w:t xml:space="preserve"> keep myself and </w:t>
      </w:r>
      <w:r w:rsidR="00891F35">
        <w:t>the Region 1 Alternate</w:t>
      </w:r>
      <w:r>
        <w:t xml:space="preserve"> diligent to our duties. This agreement is what was put out as the expectation for us in terms of what you all wanted from leadership on the LNC. </w:t>
      </w:r>
      <w:r w:rsidR="0072228A">
        <w:t>Follow the link below to a pdf version on Google Drive to review. If you have trouble with the link, please let me know.</w:t>
      </w:r>
    </w:p>
    <w:p w14:paraId="3D810908" w14:textId="78730C8B" w:rsidR="00D67223" w:rsidRDefault="00EC61DD" w:rsidP="00D67223">
      <w:pPr>
        <w:pBdr>
          <w:bottom w:val="single" w:sz="6" w:space="1" w:color="auto"/>
        </w:pBdr>
        <w:spacing w:after="200" w:line="240" w:lineRule="auto"/>
        <w:jc w:val="both"/>
        <w:rPr>
          <w:b/>
        </w:rPr>
      </w:pPr>
      <w:hyperlink r:id="rId19" w:history="1">
        <w:r w:rsidR="0072228A">
          <w:rPr>
            <w:rStyle w:val="Hyperlink"/>
          </w:rPr>
          <w:t>2018 R</w:t>
        </w:r>
        <w:r w:rsidR="0072228A" w:rsidRPr="0072228A">
          <w:rPr>
            <w:rStyle w:val="Hyperlink"/>
          </w:rPr>
          <w:t>EGIONAL AGREEMENT</w:t>
        </w:r>
      </w:hyperlink>
    </w:p>
    <w:p w14:paraId="0F82E1A7" w14:textId="6081BDBB" w:rsidR="00B564C9" w:rsidRDefault="00B564C9" w:rsidP="00294D88">
      <w:pPr>
        <w:spacing w:after="200" w:line="240" w:lineRule="auto"/>
        <w:jc w:val="both"/>
      </w:pPr>
      <w:r>
        <w:t>Current and Past Membership Reports can be accessed at any time via a Google Drive folder. I have not edited these reports at all because I believe it is important to maintain our national perspective as individual affiliates, not just as Regional members. Please let me know if you have trouble or qu</w:t>
      </w:r>
      <w:r w:rsidR="004F146D">
        <w:t>estions when accessing the link or any of the reports.</w:t>
      </w:r>
    </w:p>
    <w:p w14:paraId="3B3CF2D2" w14:textId="1A4C91D3" w:rsidR="00B564C9" w:rsidRDefault="00EC61DD" w:rsidP="00294D88">
      <w:pPr>
        <w:spacing w:after="200" w:line="240" w:lineRule="auto"/>
        <w:jc w:val="both"/>
      </w:pPr>
      <w:hyperlink r:id="rId20" w:history="1">
        <w:r w:rsidR="00B564C9" w:rsidRPr="00B564C9">
          <w:rPr>
            <w:rStyle w:val="Hyperlink"/>
          </w:rPr>
          <w:t>MEMBERSHIP REPORTS</w:t>
        </w:r>
      </w:hyperlink>
    </w:p>
    <w:p w14:paraId="29F05846" w14:textId="77777777" w:rsidR="002A0C02" w:rsidRDefault="002A0C02" w:rsidP="00294D88">
      <w:pPr>
        <w:spacing w:after="200" w:line="240" w:lineRule="auto"/>
        <w:jc w:val="both"/>
      </w:pPr>
    </w:p>
    <w:p w14:paraId="4F6B0254" w14:textId="013D5B9D" w:rsidR="00261EC5" w:rsidRDefault="00261EC5" w:rsidP="00294D88">
      <w:pPr>
        <w:spacing w:after="200" w:line="240" w:lineRule="auto"/>
        <w:jc w:val="both"/>
      </w:pPr>
      <w:r>
        <w:t xml:space="preserve">Your Region 1 Representative, </w:t>
      </w:r>
    </w:p>
    <w:p w14:paraId="5871139E" w14:textId="3699FE2F" w:rsidR="00261EC5" w:rsidRDefault="00261EC5" w:rsidP="00294D88">
      <w:pPr>
        <w:spacing w:after="200" w:line="240" w:lineRule="auto"/>
        <w:jc w:val="both"/>
      </w:pPr>
    </w:p>
    <w:p w14:paraId="441926F8" w14:textId="585DFC64" w:rsidR="002A0C02" w:rsidRDefault="00261EC5" w:rsidP="00294D88">
      <w:pPr>
        <w:spacing w:after="200" w:line="240" w:lineRule="auto"/>
        <w:jc w:val="both"/>
      </w:pPr>
      <w:r>
        <w:t>Richard Longstreth</w:t>
      </w:r>
    </w:p>
    <w:p w14:paraId="28A869BD" w14:textId="29CF9617" w:rsidR="00317ED1" w:rsidRDefault="00317ED1" w:rsidP="00294D88">
      <w:pPr>
        <w:spacing w:after="200" w:line="240" w:lineRule="auto"/>
        <w:jc w:val="both"/>
      </w:pPr>
    </w:p>
    <w:p w14:paraId="1BBDC57A" w14:textId="1F0CB2D0" w:rsidR="00891F35" w:rsidRDefault="00891F35" w:rsidP="00294D88">
      <w:pPr>
        <w:spacing w:after="200" w:line="240" w:lineRule="auto"/>
        <w:jc w:val="both"/>
      </w:pPr>
    </w:p>
    <w:p w14:paraId="45349A32" w14:textId="7E628617" w:rsidR="00891F35" w:rsidRDefault="00891F35" w:rsidP="00294D88">
      <w:pPr>
        <w:spacing w:after="200" w:line="240" w:lineRule="auto"/>
        <w:jc w:val="both"/>
      </w:pPr>
    </w:p>
    <w:p w14:paraId="24BF098F" w14:textId="4DA0091C" w:rsidR="00891F35" w:rsidRDefault="00891F35" w:rsidP="00294D88">
      <w:pPr>
        <w:spacing w:after="200" w:line="240" w:lineRule="auto"/>
        <w:jc w:val="both"/>
      </w:pPr>
    </w:p>
    <w:p w14:paraId="0F8A439A" w14:textId="48AF2AC4" w:rsidR="00891F35" w:rsidRDefault="00891F35" w:rsidP="00294D88">
      <w:pPr>
        <w:spacing w:after="200" w:line="240" w:lineRule="auto"/>
        <w:jc w:val="both"/>
      </w:pPr>
    </w:p>
    <w:p w14:paraId="6716DB69" w14:textId="77777777" w:rsidR="0094257E" w:rsidRDefault="0094257E" w:rsidP="00294D88">
      <w:pPr>
        <w:spacing w:after="200" w:line="240" w:lineRule="auto"/>
        <w:jc w:val="both"/>
      </w:pPr>
    </w:p>
    <w:p w14:paraId="72EC444D" w14:textId="77777777" w:rsidR="0094257E" w:rsidRDefault="0094257E" w:rsidP="00294D88">
      <w:pPr>
        <w:spacing w:after="200" w:line="240" w:lineRule="auto"/>
        <w:jc w:val="both"/>
      </w:pPr>
    </w:p>
    <w:p w14:paraId="73B61CF9" w14:textId="21058266" w:rsidR="00891F35" w:rsidRDefault="00891F35" w:rsidP="00294D88">
      <w:pPr>
        <w:spacing w:after="200" w:line="240" w:lineRule="auto"/>
        <w:jc w:val="both"/>
      </w:pPr>
    </w:p>
    <w:p w14:paraId="5E5872F2" w14:textId="08F510F7" w:rsidR="00317ED1" w:rsidRPr="003E6291" w:rsidRDefault="00317ED1" w:rsidP="00317ED1">
      <w:pPr>
        <w:pStyle w:val="Heading1"/>
        <w:jc w:val="both"/>
      </w:pPr>
      <w:r>
        <w:lastRenderedPageBreak/>
        <w:t>Region 1 Alternate Report</w:t>
      </w:r>
    </w:p>
    <w:p w14:paraId="1634376F" w14:textId="06226C9F" w:rsidR="00317ED1" w:rsidRDefault="0094257E" w:rsidP="00317ED1">
      <w:r>
        <w:t>No report was submitted at the time of preparing this document.</w:t>
      </w:r>
    </w:p>
    <w:p w14:paraId="3FFDC95B" w14:textId="77777777" w:rsidR="0094257E" w:rsidRDefault="0094257E" w:rsidP="00317ED1"/>
    <w:p w14:paraId="71ADCAF4" w14:textId="77777777" w:rsidR="0094257E" w:rsidRDefault="0094257E" w:rsidP="00317ED1"/>
    <w:p w14:paraId="334FDF83" w14:textId="77777777" w:rsidR="0094257E" w:rsidRDefault="0094257E" w:rsidP="00317ED1"/>
    <w:p w14:paraId="6FE88BDE" w14:textId="69C5818E" w:rsidR="00317ED1" w:rsidRDefault="00317ED1" w:rsidP="00317ED1"/>
    <w:p w14:paraId="590816ED" w14:textId="7475DF5B" w:rsidR="00317ED1" w:rsidRDefault="00317ED1" w:rsidP="00317ED1"/>
    <w:p w14:paraId="6906AE80" w14:textId="65B82C85" w:rsidR="00317ED1" w:rsidRDefault="00317ED1" w:rsidP="00317ED1"/>
    <w:p w14:paraId="6590CDAB" w14:textId="78F5C681" w:rsidR="00317ED1" w:rsidRDefault="00317ED1" w:rsidP="00317ED1"/>
    <w:p w14:paraId="07CD470A" w14:textId="6B111BF5" w:rsidR="00317ED1" w:rsidRDefault="00317ED1" w:rsidP="00317ED1"/>
    <w:p w14:paraId="0A6A7CC5" w14:textId="741CF89E" w:rsidR="00317ED1" w:rsidRDefault="00317ED1" w:rsidP="00317ED1"/>
    <w:p w14:paraId="167ACB9A" w14:textId="18061B25" w:rsidR="00317ED1" w:rsidRDefault="00317ED1" w:rsidP="00317ED1"/>
    <w:p w14:paraId="3D4C0D9E" w14:textId="1A93D66B" w:rsidR="00317ED1" w:rsidRDefault="00317ED1" w:rsidP="00317ED1"/>
    <w:p w14:paraId="34958164" w14:textId="43915661" w:rsidR="00317ED1" w:rsidRDefault="00317ED1" w:rsidP="00317ED1"/>
    <w:p w14:paraId="1A3E7B96" w14:textId="77777777" w:rsidR="0094257E" w:rsidRDefault="0094257E" w:rsidP="00317ED1"/>
    <w:p w14:paraId="6A17D88B" w14:textId="77777777" w:rsidR="0094257E" w:rsidRDefault="0094257E" w:rsidP="00317ED1"/>
    <w:p w14:paraId="2FDB4F66" w14:textId="77777777" w:rsidR="0094257E" w:rsidRDefault="0094257E" w:rsidP="00317ED1"/>
    <w:p w14:paraId="0B81BC0C" w14:textId="77777777" w:rsidR="0094257E" w:rsidRDefault="0094257E" w:rsidP="00317ED1"/>
    <w:p w14:paraId="0B17D07C" w14:textId="77777777" w:rsidR="0094257E" w:rsidRDefault="0094257E" w:rsidP="00317ED1"/>
    <w:p w14:paraId="2BA5DA66" w14:textId="77777777" w:rsidR="0094257E" w:rsidRDefault="0094257E" w:rsidP="00317ED1"/>
    <w:p w14:paraId="39AB96BD" w14:textId="2AB22A37" w:rsidR="00317ED1" w:rsidRDefault="00317ED1" w:rsidP="00317ED1"/>
    <w:p w14:paraId="100A4644" w14:textId="09F36027" w:rsidR="00317ED1" w:rsidRDefault="00317ED1" w:rsidP="00317ED1"/>
    <w:p w14:paraId="58BC8066" w14:textId="77777777" w:rsidR="00891F35" w:rsidRDefault="00891F35" w:rsidP="00317ED1"/>
    <w:p w14:paraId="388295C5" w14:textId="77777777" w:rsidR="00317ED1" w:rsidRDefault="00317ED1" w:rsidP="00317ED1"/>
    <w:p w14:paraId="1138111E" w14:textId="0C9C1D85" w:rsidR="00360333" w:rsidRDefault="00360333" w:rsidP="008B112E">
      <w:pPr>
        <w:pStyle w:val="Heading1"/>
        <w:jc w:val="both"/>
      </w:pPr>
      <w:r>
        <w:lastRenderedPageBreak/>
        <w:t>Alaska</w:t>
      </w:r>
    </w:p>
    <w:p w14:paraId="1C718191" w14:textId="33C4F6CE" w:rsidR="00AF7526" w:rsidRDefault="00F249F8" w:rsidP="00AF7526">
      <w:r>
        <w:rPr>
          <w:noProof/>
        </w:rPr>
        <w:drawing>
          <wp:inline distT="0" distB="0" distL="0" distR="0" wp14:anchorId="130BD22E" wp14:editId="3989F895">
            <wp:extent cx="1426464" cy="1426464"/>
            <wp:effectExtent l="0" t="0" r="2540" b="2540"/>
            <wp:docPr id="28" name="Picture 28" descr="https://scontent-dfw5-2.xx.fbcdn.net/v/t1.0-1/p320x320/21768462_1408918122494701_6024659939087937416_n.jpg?_nc_cat=101&amp;oh=fb3ebdd98e3b8ecfa775630d6f5ef6d6&amp;oe=5C18A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dfw5-2.xx.fbcdn.net/v/t1.0-1/p320x320/21768462_1408918122494701_6024659939087937416_n.jpg?_nc_cat=101&amp;oh=fb3ebdd98e3b8ecfa775630d6f5ef6d6&amp;oe=5C18A6F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49846AD9" w14:textId="469A7112" w:rsidR="00AF7526" w:rsidRDefault="00AF7526" w:rsidP="00AF7526">
      <w:pPr>
        <w:spacing w:before="0" w:after="0" w:line="240" w:lineRule="auto"/>
      </w:pPr>
      <w:r>
        <w:t xml:space="preserve">Chair: </w:t>
      </w:r>
      <w:r w:rsidR="00304357" w:rsidRPr="00304357">
        <w:t>Jon Watts</w:t>
      </w:r>
    </w:p>
    <w:p w14:paraId="7803D222" w14:textId="0CCD7D92" w:rsidR="00AF7526" w:rsidRDefault="00AF7526" w:rsidP="00AF7526">
      <w:pPr>
        <w:spacing w:before="0" w:after="0" w:line="240" w:lineRule="auto"/>
      </w:pPr>
      <w:r>
        <w:t xml:space="preserve">Email: </w:t>
      </w:r>
      <w:hyperlink r:id="rId22" w:history="1">
        <w:r w:rsidR="0094257E" w:rsidRPr="00ED3479">
          <w:rPr>
            <w:rStyle w:val="Hyperlink"/>
          </w:rPr>
          <w:t>jon.watts@alaskan.com</w:t>
        </w:r>
      </w:hyperlink>
      <w:r w:rsidR="00304357">
        <w:t xml:space="preserve"> </w:t>
      </w:r>
    </w:p>
    <w:p w14:paraId="45A1513F" w14:textId="787490B4" w:rsidR="00AF7526" w:rsidRDefault="00AF7526" w:rsidP="00AF7526">
      <w:pPr>
        <w:spacing w:before="0" w:after="0" w:line="240" w:lineRule="auto"/>
      </w:pPr>
      <w:r>
        <w:t xml:space="preserve">Phone: </w:t>
      </w:r>
      <w:r w:rsidR="00304357" w:rsidRPr="00304357">
        <w:t>(907) 687-4884</w:t>
      </w:r>
    </w:p>
    <w:p w14:paraId="58B6B122" w14:textId="3C20C41D" w:rsidR="00AF7526" w:rsidRDefault="00AF7526" w:rsidP="00AF7526">
      <w:pPr>
        <w:spacing w:before="0" w:after="0" w:line="240" w:lineRule="auto"/>
      </w:pPr>
      <w:r>
        <w:t xml:space="preserve">Website: </w:t>
      </w:r>
      <w:hyperlink r:id="rId23" w:history="1">
        <w:r w:rsidR="00304357" w:rsidRPr="00F656ED">
          <w:rPr>
            <w:rStyle w:val="Hyperlink"/>
          </w:rPr>
          <w:t>http://www.alaskalp.org</w:t>
        </w:r>
      </w:hyperlink>
      <w:r w:rsidR="00304357">
        <w:t xml:space="preserve"> </w:t>
      </w:r>
    </w:p>
    <w:p w14:paraId="1FF85477" w14:textId="720F45C3" w:rsidR="00AF7526" w:rsidRDefault="00AF7526" w:rsidP="00AF7526">
      <w:pPr>
        <w:pBdr>
          <w:bottom w:val="single" w:sz="6" w:space="1" w:color="auto"/>
        </w:pBdr>
        <w:spacing w:before="0" w:after="0" w:line="240" w:lineRule="auto"/>
      </w:pPr>
      <w:r>
        <w:t xml:space="preserve">Facebook: </w:t>
      </w:r>
      <w:hyperlink r:id="rId24" w:history="1">
        <w:r w:rsidR="00304357" w:rsidRPr="00F656ED">
          <w:rPr>
            <w:rStyle w:val="Hyperlink"/>
          </w:rPr>
          <w:t>https://www.facebook.com/pg/AlaskaLiberty/</w:t>
        </w:r>
      </w:hyperlink>
      <w:r w:rsidR="00304357">
        <w:t xml:space="preserve"> </w:t>
      </w:r>
    </w:p>
    <w:p w14:paraId="0D56891E" w14:textId="77777777" w:rsidR="00AF7526" w:rsidRDefault="00AF7526" w:rsidP="00AF7526">
      <w:pPr>
        <w:spacing w:before="0" w:after="0" w:line="240" w:lineRule="auto"/>
      </w:pPr>
    </w:p>
    <w:p w14:paraId="555A9077" w14:textId="49744A63" w:rsidR="00AF7526" w:rsidRDefault="00AF7526" w:rsidP="00AF7526">
      <w:pPr>
        <w:spacing w:before="0" w:after="0" w:line="240" w:lineRule="auto"/>
      </w:pPr>
      <w:r>
        <w:t>From the Chair: Nothing submitted by the Chair for this report.</w:t>
      </w:r>
    </w:p>
    <w:p w14:paraId="4035683A" w14:textId="10A7CF6E" w:rsidR="008B112E" w:rsidRDefault="00AF7526" w:rsidP="008B112E">
      <w:r>
        <w:t>Requests to the LNC: No requests at this time.</w:t>
      </w:r>
      <w:r w:rsidR="0050108F">
        <w:t xml:space="preserve"> </w:t>
      </w:r>
      <w:r w:rsidR="0050108F">
        <w:rPr>
          <w:b/>
        </w:rPr>
        <w:t>Region 1 Representative Note: This state will need to earn ballot access prior to 2020.</w:t>
      </w:r>
    </w:p>
    <w:p w14:paraId="335C6BCA" w14:textId="047C7AB9" w:rsidR="00064F15" w:rsidRDefault="00064F15" w:rsidP="00064F15">
      <w:r>
        <w:t>2019 Convention:</w:t>
      </w:r>
    </w:p>
    <w:p w14:paraId="3590AA97" w14:textId="1F39AC48" w:rsidR="00D528D9" w:rsidRDefault="00064F15" w:rsidP="00D528D9">
      <w:pPr>
        <w:pStyle w:val="ListParagraph"/>
        <w:numPr>
          <w:ilvl w:val="0"/>
          <w:numId w:val="28"/>
        </w:numPr>
      </w:pPr>
      <w:r>
        <w:t>According to the best information I’ve found</w:t>
      </w:r>
      <w:r w:rsidR="002A0C02">
        <w:t>,</w:t>
      </w:r>
      <w:r>
        <w:t xml:space="preserve"> while discussing with local residents via social media, there will be no Convention in Alaska for 2019. If I am mistaken, please let me know as soon as possible.</w:t>
      </w:r>
    </w:p>
    <w:p w14:paraId="5994E855" w14:textId="024BB6BD" w:rsidR="00A76E93" w:rsidRDefault="00A76E93" w:rsidP="00A76E93"/>
    <w:p w14:paraId="2DAE1141" w14:textId="77777777" w:rsidR="00292FF0" w:rsidRDefault="00292FF0" w:rsidP="00A76E93"/>
    <w:p w14:paraId="540B041F" w14:textId="425749D1" w:rsidR="00A76E93" w:rsidRDefault="00A76E93" w:rsidP="00A76E93"/>
    <w:p w14:paraId="29B7BE8E" w14:textId="5F8D23FA" w:rsidR="00A76E93" w:rsidRDefault="00A76E93" w:rsidP="00A76E93"/>
    <w:p w14:paraId="44AA09C2" w14:textId="4059293D" w:rsidR="00292FF0" w:rsidRDefault="00292FF0" w:rsidP="00A76E93"/>
    <w:p w14:paraId="378FD25E" w14:textId="62A61FAB" w:rsidR="00292FF0" w:rsidRDefault="00292FF0" w:rsidP="00A76E93"/>
    <w:p w14:paraId="1A19CB80" w14:textId="77777777" w:rsidR="00292FF0" w:rsidRDefault="00292FF0" w:rsidP="00A76E93"/>
    <w:p w14:paraId="438F13C4" w14:textId="268AEF77" w:rsidR="00A76E93" w:rsidRDefault="00A76E93" w:rsidP="00A76E93"/>
    <w:p w14:paraId="3B1167EC" w14:textId="2E85C58C" w:rsidR="00A76E93" w:rsidRDefault="00A76E93" w:rsidP="00A76E93"/>
    <w:p w14:paraId="7BFEB681" w14:textId="77777777" w:rsidR="00783A69" w:rsidRPr="008B112E" w:rsidRDefault="00783A69" w:rsidP="00A76E93"/>
    <w:p w14:paraId="337E897A" w14:textId="4AA2E374" w:rsidR="00360333" w:rsidRDefault="00360333" w:rsidP="008B112E">
      <w:pPr>
        <w:pStyle w:val="Heading1"/>
        <w:jc w:val="both"/>
      </w:pPr>
      <w:r>
        <w:lastRenderedPageBreak/>
        <w:t>Arizona</w:t>
      </w:r>
    </w:p>
    <w:p w14:paraId="64AD35E0" w14:textId="103E593A" w:rsidR="00AF7526" w:rsidRDefault="0076654D" w:rsidP="00AF7526">
      <w:r>
        <w:rPr>
          <w:noProof/>
        </w:rPr>
        <w:drawing>
          <wp:inline distT="0" distB="0" distL="0" distR="0" wp14:anchorId="30149A03" wp14:editId="1DD4573E">
            <wp:extent cx="1426464" cy="1426464"/>
            <wp:effectExtent l="0" t="0" r="2540" b="2540"/>
            <wp:docPr id="31" name="Picture 31" descr="https://scontent-dfw5-2.xx.fbcdn.net/v/t1.0-1/p320x320/15073538_10154060602562514_154113186632205057_n.png?_nc_cat=111&amp;oh=e9d710434753e2a200866bdc8ca691c3&amp;oe=5C146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dfw5-2.xx.fbcdn.net/v/t1.0-1/p320x320/15073538_10154060602562514_154113186632205057_n.png?_nc_cat=111&amp;oh=e9d710434753e2a200866bdc8ca691c3&amp;oe=5C1460F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63F8BECB" w14:textId="12DA0D61" w:rsidR="00AF7526" w:rsidRDefault="00AF7526" w:rsidP="00AF7526">
      <w:pPr>
        <w:spacing w:before="0" w:after="0" w:line="240" w:lineRule="auto"/>
      </w:pPr>
      <w:r>
        <w:t xml:space="preserve">Chair: </w:t>
      </w:r>
      <w:r w:rsidR="0076654D" w:rsidRPr="0076654D">
        <w:t>Howard Blitz</w:t>
      </w:r>
    </w:p>
    <w:p w14:paraId="58BC6B94" w14:textId="0EC926AA" w:rsidR="00AF7526" w:rsidRDefault="00AF7526" w:rsidP="00AF7526">
      <w:pPr>
        <w:spacing w:before="0" w:after="0" w:line="240" w:lineRule="auto"/>
      </w:pPr>
      <w:r>
        <w:t xml:space="preserve">Email: </w:t>
      </w:r>
      <w:hyperlink r:id="rId26" w:history="1">
        <w:r w:rsidR="0076654D" w:rsidRPr="00F656ED">
          <w:rPr>
            <w:rStyle w:val="Hyperlink"/>
          </w:rPr>
          <w:t>chairman@azlp.org</w:t>
        </w:r>
      </w:hyperlink>
      <w:r w:rsidR="0076654D">
        <w:t xml:space="preserve"> </w:t>
      </w:r>
      <w:r>
        <w:t xml:space="preserve"> </w:t>
      </w:r>
    </w:p>
    <w:p w14:paraId="4F77F3F1" w14:textId="075DC27F" w:rsidR="00AF7526" w:rsidRDefault="00AF7526" w:rsidP="00AF7526">
      <w:pPr>
        <w:spacing w:before="0" w:after="0" w:line="240" w:lineRule="auto"/>
      </w:pPr>
      <w:r>
        <w:t xml:space="preserve">Phone: </w:t>
      </w:r>
      <w:r w:rsidR="0076654D" w:rsidRPr="0076654D">
        <w:t>833-THE-AZLP</w:t>
      </w:r>
    </w:p>
    <w:p w14:paraId="47D642F6" w14:textId="11E69A7A" w:rsidR="00AF7526" w:rsidRDefault="00AF7526" w:rsidP="00AF7526">
      <w:pPr>
        <w:spacing w:before="0" w:after="0" w:line="240" w:lineRule="auto"/>
      </w:pPr>
      <w:r>
        <w:t xml:space="preserve">Website: </w:t>
      </w:r>
      <w:hyperlink r:id="rId27" w:history="1">
        <w:r w:rsidR="0076654D" w:rsidRPr="00F656ED">
          <w:rPr>
            <w:rStyle w:val="Hyperlink"/>
          </w:rPr>
          <w:t>https://www.azlp.org/</w:t>
        </w:r>
      </w:hyperlink>
      <w:r w:rsidR="0076654D">
        <w:t xml:space="preserve"> </w:t>
      </w:r>
    </w:p>
    <w:p w14:paraId="2AC44A01" w14:textId="6A6D24FF" w:rsidR="00AF7526" w:rsidRDefault="00AF7526" w:rsidP="00AF7526">
      <w:pPr>
        <w:pBdr>
          <w:bottom w:val="single" w:sz="6" w:space="1" w:color="auto"/>
        </w:pBdr>
        <w:spacing w:before="0" w:after="0" w:line="240" w:lineRule="auto"/>
      </w:pPr>
      <w:r>
        <w:t xml:space="preserve">Facebook: </w:t>
      </w:r>
      <w:hyperlink r:id="rId28" w:history="1">
        <w:r w:rsidR="0076654D" w:rsidRPr="00F656ED">
          <w:rPr>
            <w:rStyle w:val="Hyperlink"/>
          </w:rPr>
          <w:t>https://www.facebook.com/LParizona/</w:t>
        </w:r>
      </w:hyperlink>
      <w:r w:rsidR="0076654D">
        <w:t xml:space="preserve"> </w:t>
      </w:r>
    </w:p>
    <w:p w14:paraId="620ECC86" w14:textId="77777777" w:rsidR="00AF7526" w:rsidRDefault="00AF7526" w:rsidP="00AF7526">
      <w:pPr>
        <w:spacing w:before="0" w:after="0" w:line="240" w:lineRule="auto"/>
      </w:pPr>
    </w:p>
    <w:p w14:paraId="4337DD3F" w14:textId="77777777" w:rsidR="00954C88" w:rsidRDefault="00AF7526" w:rsidP="00954C88">
      <w:pPr>
        <w:spacing w:before="0" w:after="0" w:line="240" w:lineRule="auto"/>
        <w:ind w:left="360" w:hanging="360"/>
      </w:pPr>
      <w:r>
        <w:t xml:space="preserve">From the Chair: </w:t>
      </w:r>
    </w:p>
    <w:p w14:paraId="0A2B69D0" w14:textId="77777777" w:rsidR="00CF4882" w:rsidRDefault="00954C88" w:rsidP="000A06A2">
      <w:pPr>
        <w:spacing w:before="0" w:after="0" w:line="240" w:lineRule="auto"/>
        <w:ind w:left="360"/>
      </w:pPr>
      <w:r>
        <w:t>“</w:t>
      </w:r>
      <w:r w:rsidR="00CF4882">
        <w:t>AZLP Goals:</w:t>
      </w:r>
    </w:p>
    <w:p w14:paraId="5EE06C37" w14:textId="77777777" w:rsidR="00CF4882" w:rsidRDefault="00CF4882" w:rsidP="000A06A2">
      <w:pPr>
        <w:spacing w:before="0" w:after="0" w:line="240" w:lineRule="auto"/>
        <w:ind w:left="360"/>
      </w:pPr>
      <w:r w:rsidRPr="00CF4882">
        <w:t xml:space="preserve">1.  Increase the number of registered voters as libertarians.  </w:t>
      </w:r>
    </w:p>
    <w:p w14:paraId="560AE722" w14:textId="77777777" w:rsidR="00CF4882" w:rsidRDefault="00CF4882" w:rsidP="000A06A2">
      <w:pPr>
        <w:spacing w:before="0" w:after="0" w:line="240" w:lineRule="auto"/>
        <w:ind w:left="360"/>
      </w:pPr>
      <w:r w:rsidRPr="00CF4882">
        <w:t xml:space="preserve">2.  Raise funds to promote candidates.  </w:t>
      </w:r>
    </w:p>
    <w:p w14:paraId="0D9CBE1E" w14:textId="77777777" w:rsidR="00CF4882" w:rsidRDefault="00CF4882" w:rsidP="000A06A2">
      <w:pPr>
        <w:spacing w:before="0" w:after="0" w:line="240" w:lineRule="auto"/>
        <w:ind w:left="360"/>
      </w:pPr>
      <w:r w:rsidRPr="00CF4882">
        <w:t xml:space="preserve">3.  Find Libertarians to run for office.  </w:t>
      </w:r>
    </w:p>
    <w:p w14:paraId="2623A34F" w14:textId="77777777" w:rsidR="00CF4882" w:rsidRDefault="00CF4882" w:rsidP="000A06A2">
      <w:pPr>
        <w:spacing w:before="0" w:after="0" w:line="240" w:lineRule="auto"/>
        <w:ind w:left="360"/>
      </w:pPr>
      <w:r w:rsidRPr="00CF4882">
        <w:t xml:space="preserve">4.  Communicate with libertarians and Libertarians on a regular basis to generate interest in the AZLP.  </w:t>
      </w:r>
    </w:p>
    <w:p w14:paraId="7AF031C9" w14:textId="77777777" w:rsidR="00CF4882" w:rsidRDefault="00CF4882" w:rsidP="000A06A2">
      <w:pPr>
        <w:spacing w:before="0" w:after="0" w:line="240" w:lineRule="auto"/>
        <w:ind w:left="360"/>
      </w:pPr>
    </w:p>
    <w:p w14:paraId="3BD8CAC3" w14:textId="6BB2E421" w:rsidR="00954C88" w:rsidRDefault="00CF4882" w:rsidP="000A06A2">
      <w:pPr>
        <w:spacing w:before="0" w:after="0" w:line="240" w:lineRule="auto"/>
        <w:ind w:left="360"/>
      </w:pPr>
      <w:r w:rsidRPr="00CF4882">
        <w:t>This is what AZLP is focusing on.</w:t>
      </w:r>
      <w:r w:rsidR="00954C88">
        <w:t>”</w:t>
      </w:r>
    </w:p>
    <w:p w14:paraId="3473AFEF" w14:textId="168AAFE2" w:rsidR="00D528D9" w:rsidRDefault="00AF7526" w:rsidP="00954C88">
      <w:r>
        <w:t>Requests to the LNC: No requests at this time.</w:t>
      </w:r>
    </w:p>
    <w:p w14:paraId="027ABB5B" w14:textId="6CFAFDC1" w:rsidR="00954C88" w:rsidRDefault="00954C88" w:rsidP="00954C88">
      <w:r>
        <w:t>2019 Convention:</w:t>
      </w:r>
    </w:p>
    <w:p w14:paraId="427C174D" w14:textId="3CE13486" w:rsidR="00A76E93" w:rsidRPr="00CF4882" w:rsidRDefault="00CF4882" w:rsidP="00E07327">
      <w:pPr>
        <w:spacing w:before="0" w:after="0" w:line="240" w:lineRule="auto"/>
        <w:ind w:left="360"/>
        <w:rPr>
          <w:b/>
        </w:rPr>
      </w:pPr>
      <w:r>
        <w:rPr>
          <w:b/>
        </w:rPr>
        <w:t>The Regional Representative</w:t>
      </w:r>
      <w:r w:rsidR="000A06A2" w:rsidRPr="00CF4882">
        <w:rPr>
          <w:b/>
        </w:rPr>
        <w:t xml:space="preserve"> attended the Arizona Libertarian P</w:t>
      </w:r>
      <w:r>
        <w:rPr>
          <w:b/>
        </w:rPr>
        <w:t>arty’s Convention in January</w:t>
      </w:r>
      <w:r w:rsidR="000A06A2" w:rsidRPr="00CF4882">
        <w:rPr>
          <w:b/>
        </w:rPr>
        <w:t xml:space="preserve"> 2019 in Phoenix, AZ. It was a wonderful event complete with a raffle, business, and guest speakers. Howard was re-elected as the chairman and one change was made to the Affiliate’s bylaws regarding how delegates will be elected for future National Conventions. </w:t>
      </w:r>
    </w:p>
    <w:p w14:paraId="1FA963B4" w14:textId="1D11A36B" w:rsidR="00E07327" w:rsidRDefault="00E07327" w:rsidP="00E07327">
      <w:pPr>
        <w:spacing w:before="0" w:after="0" w:line="240" w:lineRule="auto"/>
        <w:ind w:left="360"/>
      </w:pPr>
    </w:p>
    <w:p w14:paraId="48B70AA6" w14:textId="5F768D18" w:rsidR="00E07327" w:rsidRDefault="00E07327" w:rsidP="00E07327">
      <w:pPr>
        <w:spacing w:before="0" w:after="0" w:line="240" w:lineRule="auto"/>
        <w:ind w:left="360"/>
      </w:pPr>
    </w:p>
    <w:p w14:paraId="620FA93C" w14:textId="6B5D814B" w:rsidR="00E07327" w:rsidRDefault="00E07327" w:rsidP="00E07327">
      <w:pPr>
        <w:spacing w:before="0" w:after="0" w:line="240" w:lineRule="auto"/>
        <w:ind w:left="360"/>
      </w:pPr>
    </w:p>
    <w:p w14:paraId="7D360098" w14:textId="6DA26B2E" w:rsidR="00E07327" w:rsidRDefault="00E07327" w:rsidP="00E07327">
      <w:pPr>
        <w:spacing w:before="0" w:after="0" w:line="240" w:lineRule="auto"/>
        <w:ind w:left="360"/>
      </w:pPr>
    </w:p>
    <w:p w14:paraId="0AF6B8D4" w14:textId="2B9CD2CD" w:rsidR="00E07327" w:rsidRDefault="00E07327" w:rsidP="00E07327">
      <w:pPr>
        <w:spacing w:before="0" w:after="0" w:line="240" w:lineRule="auto"/>
        <w:ind w:left="360"/>
      </w:pPr>
    </w:p>
    <w:p w14:paraId="3A4FD352" w14:textId="144D44FE" w:rsidR="00E07327" w:rsidRDefault="00E07327" w:rsidP="00E07327">
      <w:pPr>
        <w:spacing w:before="0" w:after="0" w:line="240" w:lineRule="auto"/>
        <w:ind w:left="360"/>
      </w:pPr>
    </w:p>
    <w:p w14:paraId="735C7400" w14:textId="7B2C7A8A" w:rsidR="00E07327" w:rsidRDefault="00E07327" w:rsidP="00E07327">
      <w:pPr>
        <w:spacing w:before="0" w:after="0" w:line="240" w:lineRule="auto"/>
        <w:ind w:left="360"/>
      </w:pPr>
    </w:p>
    <w:p w14:paraId="7465FC70" w14:textId="5EBDC298" w:rsidR="00E07327" w:rsidRDefault="00E07327" w:rsidP="00E07327">
      <w:pPr>
        <w:spacing w:before="0" w:after="0" w:line="240" w:lineRule="auto"/>
        <w:ind w:left="360"/>
      </w:pPr>
    </w:p>
    <w:p w14:paraId="5ED81F99" w14:textId="77777777" w:rsidR="00E07327" w:rsidRPr="00E07327" w:rsidRDefault="00E07327" w:rsidP="00783A69">
      <w:pPr>
        <w:spacing w:before="0" w:after="0" w:line="240" w:lineRule="auto"/>
        <w:rPr>
          <w:b/>
        </w:rPr>
      </w:pPr>
    </w:p>
    <w:p w14:paraId="4022C80C" w14:textId="6458EAB9" w:rsidR="00360333" w:rsidRDefault="00360333" w:rsidP="008B112E">
      <w:pPr>
        <w:pStyle w:val="Heading1"/>
        <w:jc w:val="both"/>
      </w:pPr>
      <w:r>
        <w:lastRenderedPageBreak/>
        <w:t>Colorado</w:t>
      </w:r>
    </w:p>
    <w:p w14:paraId="40152DE6" w14:textId="5171B0D4" w:rsidR="00AF7526" w:rsidRDefault="0076654D" w:rsidP="00AF7526">
      <w:r>
        <w:rPr>
          <w:noProof/>
        </w:rPr>
        <w:drawing>
          <wp:inline distT="0" distB="0" distL="0" distR="0" wp14:anchorId="3227ADBA" wp14:editId="5E89926A">
            <wp:extent cx="1426464" cy="1426464"/>
            <wp:effectExtent l="0" t="0" r="2540" b="2540"/>
            <wp:docPr id="289" name="Picture 289" descr="https://scontent-dfw5-2.xx.fbcdn.net/v/t1.0-1/p320x320/23795866_10155295011564141_5695147371386797287_n.png?_nc_cat=109&amp;oh=f4a3de2eec80fd3b1b1d669da70caf39&amp;oe=5C2A8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dfw5-2.xx.fbcdn.net/v/t1.0-1/p320x320/23795866_10155295011564141_5695147371386797287_n.png?_nc_cat=109&amp;oh=f4a3de2eec80fd3b1b1d669da70caf39&amp;oe=5C2A8D2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078E9844" w14:textId="499084C8" w:rsidR="00AF7526" w:rsidRDefault="00AF7526" w:rsidP="00AF7526">
      <w:pPr>
        <w:spacing w:before="0" w:after="0" w:line="240" w:lineRule="auto"/>
      </w:pPr>
      <w:r>
        <w:t xml:space="preserve">Chair: </w:t>
      </w:r>
      <w:r w:rsidR="003D43A6">
        <w:t>Victoria Reynolds</w:t>
      </w:r>
    </w:p>
    <w:p w14:paraId="047415AA" w14:textId="6516C2C2" w:rsidR="00AF7526" w:rsidRDefault="00AF7526" w:rsidP="00AF7526">
      <w:pPr>
        <w:spacing w:before="0" w:after="0" w:line="240" w:lineRule="auto"/>
      </w:pPr>
      <w:r>
        <w:t xml:space="preserve">Email: </w:t>
      </w:r>
      <w:hyperlink r:id="rId30" w:history="1">
        <w:r w:rsidR="0076654D" w:rsidRPr="00F656ED">
          <w:rPr>
            <w:rStyle w:val="Hyperlink"/>
          </w:rPr>
          <w:t>statechair@lpcolorado.org</w:t>
        </w:r>
      </w:hyperlink>
      <w:r w:rsidR="0076654D">
        <w:t xml:space="preserve"> </w:t>
      </w:r>
    </w:p>
    <w:p w14:paraId="746FCDA2" w14:textId="13548FEA" w:rsidR="00AF7526" w:rsidRDefault="00AF7526" w:rsidP="00AF7526">
      <w:pPr>
        <w:spacing w:before="0" w:after="0" w:line="240" w:lineRule="auto"/>
      </w:pPr>
      <w:r>
        <w:t xml:space="preserve">Phone: </w:t>
      </w:r>
      <w:r w:rsidR="00BD3298">
        <w:t>(720</w:t>
      </w:r>
      <w:r w:rsidR="0076654D" w:rsidRPr="0076654D">
        <w:t xml:space="preserve">) </w:t>
      </w:r>
      <w:r w:rsidR="00BD3298">
        <w:t>933</w:t>
      </w:r>
      <w:r w:rsidR="0076654D" w:rsidRPr="0076654D">
        <w:t>-</w:t>
      </w:r>
      <w:r w:rsidR="00BD3298">
        <w:t>6900</w:t>
      </w:r>
    </w:p>
    <w:p w14:paraId="0030A682" w14:textId="363E606A" w:rsidR="00AF7526" w:rsidRDefault="00AF7526" w:rsidP="00AF7526">
      <w:pPr>
        <w:spacing w:before="0" w:after="0" w:line="240" w:lineRule="auto"/>
      </w:pPr>
      <w:r>
        <w:t xml:space="preserve">Website: </w:t>
      </w:r>
      <w:hyperlink r:id="rId31" w:history="1">
        <w:r w:rsidR="0076654D" w:rsidRPr="00F656ED">
          <w:rPr>
            <w:rStyle w:val="Hyperlink"/>
          </w:rPr>
          <w:t>https://www.lpcolorado.org/</w:t>
        </w:r>
      </w:hyperlink>
      <w:r w:rsidR="0076654D">
        <w:t xml:space="preserve"> </w:t>
      </w:r>
    </w:p>
    <w:p w14:paraId="548BEA05" w14:textId="7A262A63" w:rsidR="00AF7526" w:rsidRDefault="00AF7526" w:rsidP="00AF7526">
      <w:pPr>
        <w:pBdr>
          <w:bottom w:val="single" w:sz="6" w:space="1" w:color="auto"/>
        </w:pBdr>
        <w:spacing w:before="0" w:after="0" w:line="240" w:lineRule="auto"/>
      </w:pPr>
      <w:r>
        <w:t xml:space="preserve">Facebook: </w:t>
      </w:r>
      <w:hyperlink r:id="rId32" w:history="1">
        <w:r w:rsidR="0076654D" w:rsidRPr="00F656ED">
          <w:rPr>
            <w:rStyle w:val="Hyperlink"/>
          </w:rPr>
          <w:t>https://www.facebook.com/pg/lpcolorado/</w:t>
        </w:r>
      </w:hyperlink>
      <w:r w:rsidR="0076654D">
        <w:t xml:space="preserve"> </w:t>
      </w:r>
    </w:p>
    <w:p w14:paraId="5214F44B" w14:textId="77777777" w:rsidR="00AF7526" w:rsidRDefault="00AF7526" w:rsidP="00AF7526">
      <w:pPr>
        <w:spacing w:before="0" w:after="0" w:line="240" w:lineRule="auto"/>
      </w:pPr>
    </w:p>
    <w:p w14:paraId="589BF8E6" w14:textId="52E2C20D" w:rsidR="00BD3298" w:rsidRDefault="00AF7526" w:rsidP="00BD3298">
      <w:pPr>
        <w:spacing w:before="0" w:after="0" w:line="240" w:lineRule="auto"/>
      </w:pPr>
      <w:r>
        <w:t xml:space="preserve">From the Chair: </w:t>
      </w:r>
    </w:p>
    <w:p w14:paraId="5E0ED64A" w14:textId="5470B422" w:rsidR="00BD3298" w:rsidRDefault="00BD3298" w:rsidP="00BD3298">
      <w:pPr>
        <w:spacing w:before="0" w:after="0" w:line="240" w:lineRule="auto"/>
        <w:ind w:left="360"/>
      </w:pPr>
      <w:r>
        <w:t>“</w:t>
      </w:r>
      <w:r w:rsidRPr="00BD3298">
        <w:t>Colorado State Convention was held in April of this year and we elected several new board members, i</w:t>
      </w:r>
      <w:r>
        <w:t>ncluding a new state chairman.</w:t>
      </w:r>
    </w:p>
    <w:p w14:paraId="511602A7" w14:textId="77777777" w:rsidR="00BD3298" w:rsidRPr="00BD3298" w:rsidRDefault="00BD3298" w:rsidP="00BD3298">
      <w:pPr>
        <w:spacing w:before="0" w:after="0" w:line="240" w:lineRule="auto"/>
        <w:ind w:left="360"/>
      </w:pPr>
    </w:p>
    <w:p w14:paraId="79C54DDD" w14:textId="1AFFC19B" w:rsidR="00BD3298" w:rsidRPr="00BD3298" w:rsidRDefault="00BD3298" w:rsidP="00BD3298">
      <w:pPr>
        <w:spacing w:before="0" w:after="0" w:line="240" w:lineRule="auto"/>
        <w:ind w:left="360"/>
      </w:pPr>
      <w:r w:rsidRPr="00BD3298">
        <w:t>Our last convention encountered difficulties when the board discharged the convention chair in February, but fortunately, Ms. Harlos was able to pick up the tasks at the last minute to provide a successful convention. To avoid having the same issues in the future, the bylaws were amended to give full responsibility for the annual conventions to the fundraising director who has already assembled a team that is working on the 2020 convention.</w:t>
      </w:r>
      <w:r w:rsidRPr="00BD3298">
        <w:br/>
      </w:r>
    </w:p>
    <w:p w14:paraId="21491F22" w14:textId="77777777" w:rsidR="00BD3298" w:rsidRPr="00BD3298" w:rsidRDefault="00BD3298" w:rsidP="00BD3298">
      <w:pPr>
        <w:spacing w:before="0" w:after="0" w:line="240" w:lineRule="auto"/>
        <w:ind w:left="360"/>
      </w:pPr>
      <w:r w:rsidRPr="00BD3298">
        <w:t>The new board has decided to continue to treat the LPCO as a professional organization and the political party that it was founded to be.  </w:t>
      </w:r>
    </w:p>
    <w:p w14:paraId="0D3C1AF8" w14:textId="77777777" w:rsidR="00BD3298" w:rsidRPr="00BD3298" w:rsidRDefault="00BD3298" w:rsidP="00BD3298">
      <w:pPr>
        <w:spacing w:before="0" w:after="0" w:line="240" w:lineRule="auto"/>
        <w:ind w:left="360"/>
      </w:pPr>
      <w:r w:rsidRPr="00BD3298">
        <w:t>For this purpose, we have had a strategic planning session with members of the board and and we have continuing education planned in areas of messaging, fundraising and leadership.  </w:t>
      </w:r>
    </w:p>
    <w:p w14:paraId="55E357BC" w14:textId="77777777" w:rsidR="00BD3298" w:rsidRPr="00BD3298" w:rsidRDefault="00BD3298" w:rsidP="00BD3298">
      <w:pPr>
        <w:spacing w:before="0" w:after="0" w:line="240" w:lineRule="auto"/>
        <w:ind w:left="360"/>
      </w:pPr>
      <w:r w:rsidRPr="00BD3298">
        <w:t>We had Marc Goddard, our parliamentarian, teach a class on Roberts Rules of Order to the board and affiliate leadership or would be leaders, since we use them for our assemblies.  </w:t>
      </w:r>
    </w:p>
    <w:p w14:paraId="0DA9B79E" w14:textId="77777777" w:rsidR="00BD3298" w:rsidRPr="00BD3298" w:rsidRDefault="00BD3298" w:rsidP="00BD3298">
      <w:pPr>
        <w:spacing w:before="0" w:after="0" w:line="240" w:lineRule="auto"/>
        <w:ind w:left="360"/>
      </w:pPr>
    </w:p>
    <w:p w14:paraId="6E9BFF8D" w14:textId="4DF9D56A" w:rsidR="00BD3298" w:rsidRPr="00BD3298" w:rsidRDefault="00BD3298" w:rsidP="00BD3298">
      <w:pPr>
        <w:spacing w:before="0" w:after="0" w:line="240" w:lineRule="auto"/>
        <w:ind w:left="360"/>
      </w:pPr>
      <w:r w:rsidRPr="00BD3298">
        <w:t>We have been present at several outreach events such as Cinco de Mayo, Pride Fest and Rally for Our Rights and have other events coming up. </w:t>
      </w:r>
      <w:r w:rsidRPr="00BD3298">
        <w:br/>
      </w:r>
    </w:p>
    <w:p w14:paraId="4A0253F8" w14:textId="047D140F" w:rsidR="00BD3298" w:rsidRPr="00BD3298" w:rsidRDefault="00BD3298" w:rsidP="00BD3298">
      <w:pPr>
        <w:spacing w:before="0" w:after="0" w:line="240" w:lineRule="auto"/>
        <w:ind w:left="360"/>
      </w:pPr>
      <w:r w:rsidRPr="00BD3298">
        <w:t xml:space="preserve">We've had several articles published and our goal is to publish at least four articles a month giving us visibility in the press. </w:t>
      </w:r>
      <w:r w:rsidRPr="00BD3298">
        <w:br/>
      </w:r>
    </w:p>
    <w:p w14:paraId="2BD342DF" w14:textId="4D77410A" w:rsidR="00BD3298" w:rsidRDefault="00BD3298" w:rsidP="00BD3298">
      <w:pPr>
        <w:spacing w:before="0" w:after="0" w:line="240" w:lineRule="auto"/>
        <w:ind w:left="360"/>
      </w:pPr>
      <w:r w:rsidRPr="00BD3298">
        <w:t>The “Drinking and Shenanigans” fundraising &amp; phone banking events continue to have good turnout and results.</w:t>
      </w:r>
    </w:p>
    <w:p w14:paraId="7307024F" w14:textId="77777777" w:rsidR="00BD3298" w:rsidRPr="00BD3298" w:rsidRDefault="00BD3298" w:rsidP="00BD3298">
      <w:pPr>
        <w:spacing w:before="0" w:after="0" w:line="240" w:lineRule="auto"/>
        <w:ind w:left="360"/>
      </w:pPr>
    </w:p>
    <w:p w14:paraId="62B94119" w14:textId="77777777" w:rsidR="00BD3298" w:rsidRPr="00BD3298" w:rsidRDefault="00BD3298" w:rsidP="00BD3298">
      <w:pPr>
        <w:spacing w:before="0" w:after="0" w:line="240" w:lineRule="auto"/>
        <w:ind w:left="360"/>
      </w:pPr>
      <w:r w:rsidRPr="00BD3298">
        <w:lastRenderedPageBreak/>
        <w:t>Some things we would like to accomplish this year:</w:t>
      </w:r>
    </w:p>
    <w:p w14:paraId="78033EFC" w14:textId="77777777" w:rsidR="00BD3298" w:rsidRPr="00BD3298" w:rsidRDefault="00BD3298" w:rsidP="00BD3298">
      <w:pPr>
        <w:numPr>
          <w:ilvl w:val="0"/>
          <w:numId w:val="30"/>
        </w:numPr>
        <w:spacing w:before="0" w:after="0" w:line="240" w:lineRule="auto"/>
      </w:pPr>
      <w:r w:rsidRPr="00BD3298">
        <w:t>Identify winnable races and concentrate efforts on those races without discounting line holder and education races. </w:t>
      </w:r>
    </w:p>
    <w:p w14:paraId="2F9440C2" w14:textId="77777777" w:rsidR="00BD3298" w:rsidRPr="00BD3298" w:rsidRDefault="00BD3298" w:rsidP="00BD3298">
      <w:pPr>
        <w:numPr>
          <w:ilvl w:val="0"/>
          <w:numId w:val="30"/>
        </w:numPr>
        <w:spacing w:before="0" w:after="0" w:line="240" w:lineRule="auto"/>
      </w:pPr>
      <w:r w:rsidRPr="00BD3298">
        <w:t>Work to get a full slate of candidates for 2020</w:t>
      </w:r>
    </w:p>
    <w:p w14:paraId="65852C04" w14:textId="77777777" w:rsidR="00BD3298" w:rsidRPr="00BD3298" w:rsidRDefault="00BD3298" w:rsidP="00BD3298">
      <w:pPr>
        <w:numPr>
          <w:ilvl w:val="0"/>
          <w:numId w:val="30"/>
        </w:numPr>
        <w:spacing w:before="0" w:after="0" w:line="240" w:lineRule="auto"/>
      </w:pPr>
      <w:r w:rsidRPr="00BD3298">
        <w:t>Several fundraiser events such as a fun shoot event, wine tastings and the possibility of a poker run</w:t>
      </w:r>
    </w:p>
    <w:p w14:paraId="40F6719D" w14:textId="77777777" w:rsidR="00BD3298" w:rsidRPr="00BD3298" w:rsidRDefault="00BD3298" w:rsidP="00BD3298">
      <w:pPr>
        <w:numPr>
          <w:ilvl w:val="0"/>
          <w:numId w:val="30"/>
        </w:numPr>
        <w:spacing w:before="0" w:after="0" w:line="240" w:lineRule="auto"/>
      </w:pPr>
      <w:r w:rsidRPr="00BD3298">
        <w:t>Add 2 affiliates or development groups</w:t>
      </w:r>
    </w:p>
    <w:p w14:paraId="49717DE9" w14:textId="77777777" w:rsidR="00BD3298" w:rsidRPr="00BD3298" w:rsidRDefault="00BD3298" w:rsidP="00BD3298">
      <w:pPr>
        <w:numPr>
          <w:ilvl w:val="0"/>
          <w:numId w:val="30"/>
        </w:numPr>
        <w:spacing w:before="0" w:after="0" w:line="240" w:lineRule="auto"/>
      </w:pPr>
      <w:r w:rsidRPr="00BD3298">
        <w:t>Get affiliates active in reaching out to their membership including selecting a membership person in each affiliate to perform this task.</w:t>
      </w:r>
    </w:p>
    <w:p w14:paraId="21F82060" w14:textId="07B88CAF" w:rsidR="00BD3298" w:rsidRPr="00BD3298" w:rsidRDefault="00BD3298" w:rsidP="00BD3298">
      <w:pPr>
        <w:numPr>
          <w:ilvl w:val="0"/>
          <w:numId w:val="30"/>
        </w:numPr>
        <w:spacing w:before="0" w:after="0" w:line="240" w:lineRule="auto"/>
      </w:pPr>
      <w:r w:rsidRPr="00BD3298">
        <w:t>Work on issues, such as infor</w:t>
      </w:r>
      <w:r>
        <w:t>ming people about the danger of</w:t>
      </w:r>
      <w:r w:rsidRPr="00BD3298">
        <w:t> amendment CC as it is on the ballot to revoke the Taxpayers bill of rights from the Colorado Constitution.</w:t>
      </w:r>
    </w:p>
    <w:p w14:paraId="46FEB65A" w14:textId="77777777" w:rsidR="00BD3298" w:rsidRPr="00BD3298" w:rsidRDefault="00BD3298" w:rsidP="00BD3298">
      <w:pPr>
        <w:numPr>
          <w:ilvl w:val="0"/>
          <w:numId w:val="30"/>
        </w:numPr>
        <w:spacing w:before="0" w:after="0" w:line="240" w:lineRule="auto"/>
      </w:pPr>
      <w:r w:rsidRPr="00BD3298">
        <w:t>We will continue to work with Rally for Our Rights on stopping legislature from infringing even more on our right to defend ourselves.</w:t>
      </w:r>
    </w:p>
    <w:p w14:paraId="6EF07D31" w14:textId="77777777" w:rsidR="00BD3298" w:rsidRDefault="00BD3298" w:rsidP="00BD3298">
      <w:pPr>
        <w:spacing w:before="0" w:after="0" w:line="240" w:lineRule="auto"/>
        <w:ind w:left="360"/>
      </w:pPr>
    </w:p>
    <w:p w14:paraId="34A66C5E" w14:textId="5DF2A429" w:rsidR="00BD3298" w:rsidRPr="00BD3298" w:rsidRDefault="00BD3298" w:rsidP="00BD3298">
      <w:pPr>
        <w:spacing w:before="0" w:after="0" w:line="240" w:lineRule="auto"/>
        <w:ind w:left="360"/>
      </w:pPr>
      <w:r w:rsidRPr="00BD3298">
        <w:t>In closing, the new board is energized in collaboration for a productive end goal at spreading our message. With the ever increasing importance of working to identify our strengths and capitalizing on those, while redirecting our weaknesses into great strengths, we feel confident that leadership is absolutely headed in the right direction! </w:t>
      </w:r>
      <w:r>
        <w:t>“</w:t>
      </w:r>
    </w:p>
    <w:p w14:paraId="0D2E2D30" w14:textId="136D8EA5" w:rsidR="00292FF0" w:rsidRDefault="00292FF0" w:rsidP="00292FF0">
      <w:pPr>
        <w:spacing w:before="0" w:after="0" w:line="240" w:lineRule="auto"/>
        <w:ind w:left="360"/>
      </w:pPr>
    </w:p>
    <w:p w14:paraId="56AB91F8" w14:textId="24D57E2D" w:rsidR="00E07327" w:rsidRDefault="00AF7526" w:rsidP="00D528D9">
      <w:r>
        <w:t>Requests to the LNC: No requests at this time.</w:t>
      </w:r>
    </w:p>
    <w:p w14:paraId="1F471A34" w14:textId="30A575F9" w:rsidR="00D528D9" w:rsidRDefault="00D528D9" w:rsidP="00D528D9">
      <w:r>
        <w:t>2019 Convention:</w:t>
      </w:r>
    </w:p>
    <w:p w14:paraId="11D63B10" w14:textId="1FBB6E10" w:rsidR="00A76E93" w:rsidRDefault="00D528D9" w:rsidP="00E07327">
      <w:pPr>
        <w:spacing w:before="0" w:after="0" w:line="240" w:lineRule="auto"/>
        <w:ind w:left="360"/>
        <w:rPr>
          <w:b/>
        </w:rPr>
      </w:pPr>
      <w:r>
        <w:rPr>
          <w:b/>
        </w:rPr>
        <w:t xml:space="preserve">The Region 1 Representative </w:t>
      </w:r>
      <w:r w:rsidR="00BD3298">
        <w:rPr>
          <w:b/>
        </w:rPr>
        <w:t>attended</w:t>
      </w:r>
      <w:r>
        <w:rPr>
          <w:b/>
        </w:rPr>
        <w:t xml:space="preserve"> this convention in </w:t>
      </w:r>
      <w:r w:rsidR="00BD3298">
        <w:rPr>
          <w:b/>
        </w:rPr>
        <w:t xml:space="preserve">April </w:t>
      </w:r>
      <w:r>
        <w:rPr>
          <w:b/>
        </w:rPr>
        <w:t>2019.</w:t>
      </w:r>
      <w:r w:rsidR="00BD3298">
        <w:rPr>
          <w:b/>
        </w:rPr>
        <w:t xml:space="preserve"> The convention went very well and was very professional. Highlights included several libertarian-leaning vendors, guest speakers, and business sessions, and a wonderful pie fundraiser for dessert. Unfortunately, I was unable to attend the second day, however, new leadership was elected and I am confident that they will continue to motivate and inspire libertarian ideals in Colorado.</w:t>
      </w:r>
    </w:p>
    <w:p w14:paraId="75AC5AB6" w14:textId="77777777" w:rsidR="00783A69" w:rsidRDefault="00783A69" w:rsidP="00E07327">
      <w:pPr>
        <w:spacing w:before="0" w:after="0" w:line="240" w:lineRule="auto"/>
        <w:ind w:left="360"/>
        <w:rPr>
          <w:b/>
        </w:rPr>
      </w:pPr>
    </w:p>
    <w:p w14:paraId="7020EF07" w14:textId="77777777" w:rsidR="00783A69" w:rsidRDefault="00783A69" w:rsidP="00E07327">
      <w:pPr>
        <w:spacing w:before="0" w:after="0" w:line="240" w:lineRule="auto"/>
        <w:ind w:left="360"/>
        <w:rPr>
          <w:b/>
        </w:rPr>
      </w:pPr>
    </w:p>
    <w:p w14:paraId="3A7EC393" w14:textId="77777777" w:rsidR="00783A69" w:rsidRDefault="00783A69" w:rsidP="00E07327">
      <w:pPr>
        <w:spacing w:before="0" w:after="0" w:line="240" w:lineRule="auto"/>
        <w:ind w:left="360"/>
        <w:rPr>
          <w:b/>
        </w:rPr>
      </w:pPr>
    </w:p>
    <w:p w14:paraId="2C21A4C3" w14:textId="77777777" w:rsidR="00783A69" w:rsidRDefault="00783A69" w:rsidP="00E07327">
      <w:pPr>
        <w:spacing w:before="0" w:after="0" w:line="240" w:lineRule="auto"/>
        <w:ind w:left="360"/>
        <w:rPr>
          <w:b/>
        </w:rPr>
      </w:pPr>
    </w:p>
    <w:p w14:paraId="21BA95D2" w14:textId="77777777" w:rsidR="00783A69" w:rsidRDefault="00783A69" w:rsidP="00E07327">
      <w:pPr>
        <w:spacing w:before="0" w:after="0" w:line="240" w:lineRule="auto"/>
        <w:ind w:left="360"/>
        <w:rPr>
          <w:b/>
        </w:rPr>
      </w:pPr>
    </w:p>
    <w:p w14:paraId="0E126FFC" w14:textId="77777777" w:rsidR="00783A69" w:rsidRDefault="00783A69" w:rsidP="00E07327">
      <w:pPr>
        <w:spacing w:before="0" w:after="0" w:line="240" w:lineRule="auto"/>
        <w:ind w:left="360"/>
        <w:rPr>
          <w:b/>
        </w:rPr>
      </w:pPr>
    </w:p>
    <w:p w14:paraId="745ED017" w14:textId="77777777" w:rsidR="00783A69" w:rsidRDefault="00783A69" w:rsidP="00E07327">
      <w:pPr>
        <w:spacing w:before="0" w:after="0" w:line="240" w:lineRule="auto"/>
        <w:ind w:left="360"/>
        <w:rPr>
          <w:b/>
        </w:rPr>
      </w:pPr>
    </w:p>
    <w:p w14:paraId="7461EF60" w14:textId="77777777" w:rsidR="00783A69" w:rsidRDefault="00783A69" w:rsidP="00E07327">
      <w:pPr>
        <w:spacing w:before="0" w:after="0" w:line="240" w:lineRule="auto"/>
        <w:ind w:left="360"/>
        <w:rPr>
          <w:b/>
        </w:rPr>
      </w:pPr>
    </w:p>
    <w:p w14:paraId="6C291ACD" w14:textId="77777777" w:rsidR="00783A69" w:rsidRDefault="00783A69" w:rsidP="00E07327">
      <w:pPr>
        <w:spacing w:before="0" w:after="0" w:line="240" w:lineRule="auto"/>
        <w:ind w:left="360"/>
        <w:rPr>
          <w:b/>
        </w:rPr>
      </w:pPr>
    </w:p>
    <w:p w14:paraId="7FF61E15" w14:textId="77777777" w:rsidR="00783A69" w:rsidRDefault="00783A69" w:rsidP="00E07327">
      <w:pPr>
        <w:spacing w:before="0" w:after="0" w:line="240" w:lineRule="auto"/>
        <w:ind w:left="360"/>
        <w:rPr>
          <w:b/>
        </w:rPr>
      </w:pPr>
    </w:p>
    <w:p w14:paraId="1FED1653" w14:textId="77777777" w:rsidR="00783A69" w:rsidRDefault="00783A69" w:rsidP="00E07327">
      <w:pPr>
        <w:spacing w:before="0" w:after="0" w:line="240" w:lineRule="auto"/>
        <w:ind w:left="360"/>
        <w:rPr>
          <w:b/>
        </w:rPr>
      </w:pPr>
    </w:p>
    <w:p w14:paraId="657E2A05" w14:textId="77777777" w:rsidR="00783A69" w:rsidRDefault="00783A69" w:rsidP="00E07327">
      <w:pPr>
        <w:spacing w:before="0" w:after="0" w:line="240" w:lineRule="auto"/>
        <w:ind w:left="360"/>
        <w:rPr>
          <w:b/>
        </w:rPr>
      </w:pPr>
    </w:p>
    <w:p w14:paraId="341EE0AD" w14:textId="77777777" w:rsidR="00783A69" w:rsidRPr="00E07327" w:rsidRDefault="00783A69" w:rsidP="00E07327">
      <w:pPr>
        <w:spacing w:before="0" w:after="0" w:line="240" w:lineRule="auto"/>
        <w:ind w:left="360"/>
        <w:rPr>
          <w:b/>
        </w:rPr>
      </w:pPr>
    </w:p>
    <w:p w14:paraId="4A6B54F9" w14:textId="1B9A8699" w:rsidR="00360333" w:rsidRDefault="00360333" w:rsidP="0050108F">
      <w:pPr>
        <w:pStyle w:val="Heading1"/>
        <w:spacing w:after="160"/>
        <w:jc w:val="both"/>
      </w:pPr>
      <w:r>
        <w:lastRenderedPageBreak/>
        <w:t>Hawaii</w:t>
      </w:r>
    </w:p>
    <w:p w14:paraId="50AC46B1" w14:textId="67BA817B" w:rsidR="00AF7526" w:rsidRDefault="0076654D" w:rsidP="00AF7526">
      <w:r>
        <w:rPr>
          <w:noProof/>
        </w:rPr>
        <w:drawing>
          <wp:inline distT="0" distB="0" distL="0" distR="0" wp14:anchorId="519ADBD4" wp14:editId="5B8A0AE3">
            <wp:extent cx="1426464" cy="1426464"/>
            <wp:effectExtent l="0" t="0" r="2540" b="2540"/>
            <wp:docPr id="290" name="Picture 290" descr="https://scontent-dfw5-2.xx.fbcdn.net/v/t1.0-1/c188.0.320.320/p320x320/10390234_524395057683835_1857424705646143610_n.jpg?_nc_cat=101&amp;oh=89777a65a8b5503afdd58dee891823cf&amp;oe=5C5A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dfw5-2.xx.fbcdn.net/v/t1.0-1/c188.0.320.320/p320x320/10390234_524395057683835_1857424705646143610_n.jpg?_nc_cat=101&amp;oh=89777a65a8b5503afdd58dee891823cf&amp;oe=5C5ADAC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C20E1EB" w14:textId="65C56AEF" w:rsidR="00AF7526" w:rsidRDefault="00AF7526" w:rsidP="00AF7526">
      <w:pPr>
        <w:spacing w:before="0" w:after="0" w:line="240" w:lineRule="auto"/>
      </w:pPr>
      <w:r>
        <w:t xml:space="preserve">Chair: </w:t>
      </w:r>
      <w:r w:rsidR="00A779FA">
        <w:t>Tracy Ryan</w:t>
      </w:r>
    </w:p>
    <w:p w14:paraId="1487EA9C" w14:textId="410B0EC4" w:rsidR="00AF7526" w:rsidRDefault="00AF7526" w:rsidP="00AF7526">
      <w:pPr>
        <w:spacing w:before="0" w:after="0" w:line="240" w:lineRule="auto"/>
      </w:pPr>
      <w:r>
        <w:t xml:space="preserve">Email: </w:t>
      </w:r>
      <w:hyperlink r:id="rId34" w:history="1">
        <w:r w:rsidR="00A779FA" w:rsidRPr="00F656ED">
          <w:rPr>
            <w:rStyle w:val="Hyperlink"/>
          </w:rPr>
          <w:t>tracyar@hawaiiantel.net</w:t>
        </w:r>
      </w:hyperlink>
      <w:r w:rsidR="00A779FA">
        <w:t xml:space="preserve"> </w:t>
      </w:r>
      <w:r>
        <w:t xml:space="preserve"> </w:t>
      </w:r>
    </w:p>
    <w:p w14:paraId="3D402E6D" w14:textId="41B83F84" w:rsidR="00AF7526" w:rsidRDefault="00AF7526" w:rsidP="00AF7526">
      <w:pPr>
        <w:spacing w:before="0" w:after="0" w:line="240" w:lineRule="auto"/>
      </w:pPr>
      <w:r>
        <w:t xml:space="preserve">Phone: </w:t>
      </w:r>
      <w:r w:rsidR="00A779FA" w:rsidRPr="00A779FA">
        <w:t>(808) 927-1126</w:t>
      </w:r>
    </w:p>
    <w:p w14:paraId="6241D793" w14:textId="099EB0E3" w:rsidR="00AF7526" w:rsidRDefault="00AF7526" w:rsidP="00AF7526">
      <w:pPr>
        <w:spacing w:before="0" w:after="0" w:line="240" w:lineRule="auto"/>
      </w:pPr>
      <w:r>
        <w:t xml:space="preserve">Website: </w:t>
      </w:r>
      <w:hyperlink r:id="rId35" w:history="1">
        <w:r w:rsidR="00A779FA" w:rsidRPr="00F656ED">
          <w:rPr>
            <w:rStyle w:val="Hyperlink"/>
          </w:rPr>
          <w:t>http://www.libertarianpartyofhawaii.org</w:t>
        </w:r>
      </w:hyperlink>
      <w:r w:rsidR="00A779FA">
        <w:t xml:space="preserve"> </w:t>
      </w:r>
    </w:p>
    <w:p w14:paraId="379DEDF0" w14:textId="079155ED" w:rsidR="00AF7526" w:rsidRDefault="00AF7526" w:rsidP="00AF7526">
      <w:pPr>
        <w:pBdr>
          <w:bottom w:val="single" w:sz="6" w:space="1" w:color="auto"/>
        </w:pBdr>
        <w:spacing w:before="0" w:after="0" w:line="240" w:lineRule="auto"/>
      </w:pPr>
      <w:r>
        <w:t xml:space="preserve">Facebook: </w:t>
      </w:r>
      <w:hyperlink r:id="rId36" w:history="1">
        <w:r w:rsidR="00A779FA" w:rsidRPr="00F656ED">
          <w:rPr>
            <w:rStyle w:val="Hyperlink"/>
          </w:rPr>
          <w:t>https://www.facebook.com/pg/LibertarianPartyOfHawaii/</w:t>
        </w:r>
      </w:hyperlink>
      <w:r w:rsidR="00A779FA">
        <w:t xml:space="preserve"> </w:t>
      </w:r>
      <w:r>
        <w:t xml:space="preserve"> </w:t>
      </w:r>
    </w:p>
    <w:p w14:paraId="2DB8AD90" w14:textId="77777777" w:rsidR="00AF7526" w:rsidRDefault="00AF7526" w:rsidP="00AF7526">
      <w:pPr>
        <w:spacing w:before="0" w:after="0" w:line="240" w:lineRule="auto"/>
      </w:pPr>
    </w:p>
    <w:p w14:paraId="14FB2001" w14:textId="5BF72190" w:rsidR="00E07327" w:rsidRDefault="00AF7526" w:rsidP="00E07327">
      <w:pPr>
        <w:spacing w:before="0" w:line="240" w:lineRule="auto"/>
        <w:ind w:left="360" w:hanging="360"/>
      </w:pPr>
      <w:r>
        <w:t xml:space="preserve">From the Chair: </w:t>
      </w:r>
    </w:p>
    <w:p w14:paraId="32CF77D1" w14:textId="549DC1BF" w:rsidR="0094257E" w:rsidRDefault="0094257E" w:rsidP="00E07327">
      <w:pPr>
        <w:spacing w:before="0" w:line="240" w:lineRule="auto"/>
        <w:ind w:left="360" w:hanging="360"/>
      </w:pPr>
      <w:r>
        <w:t xml:space="preserve">The Chair submitted a full page document listing some of the upcoming activities and movement in the Libertarian Party of Hawaii. That document can be linked by following </w:t>
      </w:r>
      <w:hyperlink r:id="rId37" w:history="1">
        <w:r w:rsidRPr="003D43A6">
          <w:rPr>
            <w:rStyle w:val="Hyperlink"/>
          </w:rPr>
          <w:t>THIS LINK</w:t>
        </w:r>
      </w:hyperlink>
      <w:r>
        <w:t xml:space="preserve"> to a Google Drive document.</w:t>
      </w:r>
    </w:p>
    <w:p w14:paraId="593729C5" w14:textId="5D11F544" w:rsidR="00261EC5" w:rsidRDefault="00AF7526" w:rsidP="00E07327">
      <w:pPr>
        <w:spacing w:before="0" w:after="0" w:line="240" w:lineRule="auto"/>
        <w:ind w:left="360" w:hanging="360"/>
      </w:pPr>
      <w:r>
        <w:t>Requests to the LNC: No requests at this time.</w:t>
      </w:r>
    </w:p>
    <w:p w14:paraId="3BC65D3A" w14:textId="77777777" w:rsidR="00A76E93" w:rsidRDefault="00A76E93" w:rsidP="00A76E93">
      <w:r>
        <w:t>2019 Convention:</w:t>
      </w:r>
    </w:p>
    <w:p w14:paraId="1B08CC78" w14:textId="264C4D75" w:rsidR="003D43A6" w:rsidRDefault="003D43A6" w:rsidP="003D43A6">
      <w:pPr>
        <w:spacing w:before="0" w:after="0" w:line="240" w:lineRule="auto"/>
        <w:ind w:left="360"/>
      </w:pPr>
      <w:r>
        <w:t xml:space="preserve">When: </w:t>
      </w:r>
      <w:r>
        <w:t>9am – 5pm, November</w:t>
      </w:r>
      <w:r>
        <w:t xml:space="preserve"> </w:t>
      </w:r>
      <w:r>
        <w:t>23</w:t>
      </w:r>
      <w:r>
        <w:t>, 2019</w:t>
      </w:r>
    </w:p>
    <w:p w14:paraId="3B98E72B" w14:textId="4AB89581" w:rsidR="003D43A6" w:rsidRDefault="003D43A6" w:rsidP="003D43A6">
      <w:pPr>
        <w:spacing w:before="0" w:after="0" w:line="240" w:lineRule="auto"/>
        <w:ind w:left="360"/>
      </w:pPr>
      <w:r>
        <w:t xml:space="preserve">Where: </w:t>
      </w:r>
      <w:r w:rsidRPr="003D43A6">
        <w:t>Ala Moana Hotel</w:t>
      </w:r>
      <w:r>
        <w:t xml:space="preserve">, </w:t>
      </w:r>
      <w:r w:rsidRPr="003D43A6">
        <w:t>410 Atkinson Dr, Honolulu, HI 96814</w:t>
      </w:r>
    </w:p>
    <w:p w14:paraId="544B6501" w14:textId="479A064D" w:rsidR="003D43A6" w:rsidRDefault="003D43A6" w:rsidP="003D43A6">
      <w:pPr>
        <w:spacing w:before="0" w:after="0" w:line="240" w:lineRule="auto"/>
        <w:ind w:left="360"/>
      </w:pPr>
      <w:r>
        <w:t xml:space="preserve">Website: </w:t>
      </w:r>
      <w:hyperlink r:id="rId38" w:history="1">
        <w:r>
          <w:rPr>
            <w:rStyle w:val="Hyperlink"/>
          </w:rPr>
          <w:t>https://www.libertarianpartyofhawaii.com/</w:t>
        </w:r>
      </w:hyperlink>
      <w:r>
        <w:t xml:space="preserve"> </w:t>
      </w:r>
    </w:p>
    <w:p w14:paraId="6B6EBEFD" w14:textId="5CA097CB" w:rsidR="003D43A6" w:rsidRDefault="003D43A6" w:rsidP="003D43A6">
      <w:pPr>
        <w:spacing w:before="0" w:after="0" w:line="240" w:lineRule="auto"/>
        <w:ind w:left="360"/>
      </w:pPr>
      <w:r>
        <w:t xml:space="preserve">Notable Speakers: </w:t>
      </w:r>
      <w:r>
        <w:t xml:space="preserve">Larry Sharpe, </w:t>
      </w:r>
      <w:r w:rsidRPr="003D43A6">
        <w:t>Dr. Kyle Varner</w:t>
      </w:r>
    </w:p>
    <w:p w14:paraId="12A1D1C5" w14:textId="77777777" w:rsidR="003D43A6" w:rsidRDefault="003D43A6" w:rsidP="003D43A6">
      <w:pPr>
        <w:spacing w:before="0" w:after="0" w:line="240" w:lineRule="auto"/>
        <w:ind w:left="360"/>
      </w:pPr>
    </w:p>
    <w:p w14:paraId="6F8C3D72" w14:textId="33483595" w:rsidR="00A76E93" w:rsidRPr="008C4674" w:rsidRDefault="003D43A6" w:rsidP="003D43A6">
      <w:pPr>
        <w:spacing w:before="0" w:after="0" w:line="240" w:lineRule="auto"/>
        <w:ind w:left="360"/>
        <w:rPr>
          <w:b/>
        </w:rPr>
      </w:pPr>
      <w:r>
        <w:rPr>
          <w:b/>
        </w:rPr>
        <w:t xml:space="preserve">The Region 1 Representative </w:t>
      </w:r>
      <w:r>
        <w:rPr>
          <w:b/>
        </w:rPr>
        <w:t>does not</w:t>
      </w:r>
      <w:r>
        <w:rPr>
          <w:b/>
        </w:rPr>
        <w:t xml:space="preserve"> </w:t>
      </w:r>
      <w:r>
        <w:rPr>
          <w:b/>
        </w:rPr>
        <w:t>have</w:t>
      </w:r>
      <w:r>
        <w:rPr>
          <w:b/>
        </w:rPr>
        <w:t xml:space="preserve"> plans to attend </w:t>
      </w:r>
      <w:r>
        <w:rPr>
          <w:b/>
        </w:rPr>
        <w:t>in person due to costs, however, he does plan to attend remotely</w:t>
      </w:r>
      <w:r>
        <w:rPr>
          <w:b/>
        </w:rPr>
        <w:t>.</w:t>
      </w:r>
    </w:p>
    <w:p w14:paraId="0D2C1685" w14:textId="46BAE259" w:rsidR="00261EC5" w:rsidRDefault="00261EC5" w:rsidP="008B112E"/>
    <w:p w14:paraId="0A8A49BA" w14:textId="4AA5C372" w:rsidR="0050108F" w:rsidRDefault="0050108F" w:rsidP="008B112E"/>
    <w:p w14:paraId="5447BDDC" w14:textId="5AA80726" w:rsidR="0050108F" w:rsidRDefault="0050108F" w:rsidP="008B112E"/>
    <w:p w14:paraId="7B271E82" w14:textId="03CFE7CA" w:rsidR="0050108F" w:rsidRDefault="0050108F" w:rsidP="008B112E"/>
    <w:p w14:paraId="59FBD7CB" w14:textId="38E739AB" w:rsidR="0050108F" w:rsidRDefault="0050108F" w:rsidP="008B112E"/>
    <w:p w14:paraId="5BE34215" w14:textId="77777777" w:rsidR="008C4674" w:rsidRPr="008B112E" w:rsidRDefault="008C4674" w:rsidP="008B112E"/>
    <w:p w14:paraId="0038D77D" w14:textId="16D9132B" w:rsidR="00360333" w:rsidRDefault="00360333" w:rsidP="008B112E">
      <w:pPr>
        <w:pStyle w:val="Heading1"/>
        <w:jc w:val="both"/>
      </w:pPr>
      <w:r>
        <w:lastRenderedPageBreak/>
        <w:t>Kansas</w:t>
      </w:r>
    </w:p>
    <w:p w14:paraId="5A7BEC88" w14:textId="4238E0B9" w:rsidR="00AF7526" w:rsidRDefault="00A779FA" w:rsidP="00AF7526">
      <w:r>
        <w:rPr>
          <w:noProof/>
        </w:rPr>
        <w:drawing>
          <wp:inline distT="0" distB="0" distL="0" distR="0" wp14:anchorId="7A919CCC" wp14:editId="51FF15E1">
            <wp:extent cx="1426464" cy="1426464"/>
            <wp:effectExtent l="0" t="0" r="2540" b="2540"/>
            <wp:docPr id="291" name="Picture 291" descr="https://scontent-dfw5-2.xx.fbcdn.net/v/t1.0-1/1002503_564088930331066_1446669094_n.jpg?_nc_cat=105&amp;oh=71d734e4b388c88582190006822ba855&amp;oe=5C2DE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dfw5-2.xx.fbcdn.net/v/t1.0-1/1002503_564088930331066_1446669094_n.jpg?_nc_cat=105&amp;oh=71d734e4b388c88582190006822ba855&amp;oe=5C2DED5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5F2DF7C5" w14:textId="38888973" w:rsidR="00AF7526" w:rsidRDefault="00AF7526" w:rsidP="00AF7526">
      <w:pPr>
        <w:spacing w:before="0" w:after="0" w:line="240" w:lineRule="auto"/>
      </w:pPr>
      <w:r>
        <w:t xml:space="preserve">Chair: </w:t>
      </w:r>
      <w:r w:rsidR="00CF4882">
        <w:t>Ned</w:t>
      </w:r>
      <w:r w:rsidR="00A779FA">
        <w:t xml:space="preserve"> </w:t>
      </w:r>
      <w:r w:rsidR="00CF4882">
        <w:t>Kelley</w:t>
      </w:r>
    </w:p>
    <w:p w14:paraId="01871CA8" w14:textId="46DEE245" w:rsidR="00AF7526" w:rsidRDefault="00AF7526" w:rsidP="00AF7526">
      <w:pPr>
        <w:spacing w:before="0" w:after="0" w:line="240" w:lineRule="auto"/>
      </w:pPr>
      <w:r>
        <w:t xml:space="preserve">Email: </w:t>
      </w:r>
      <w:hyperlink r:id="rId40" w:history="1">
        <w:r w:rsidR="00A76E93" w:rsidRPr="005374B1">
          <w:rPr>
            <w:rStyle w:val="Hyperlink"/>
          </w:rPr>
          <w:t>Chair@lpks.org</w:t>
        </w:r>
      </w:hyperlink>
      <w:r w:rsidR="00A779FA">
        <w:t xml:space="preserve"> </w:t>
      </w:r>
      <w:r w:rsidR="00CF4882">
        <w:tab/>
        <w:t xml:space="preserve">Alt Email: </w:t>
      </w:r>
      <w:hyperlink r:id="rId41" w:history="1">
        <w:r w:rsidR="00CF4882" w:rsidRPr="00ED3479">
          <w:rPr>
            <w:rStyle w:val="Hyperlink"/>
          </w:rPr>
          <w:t>ned.kelley1@gmail.com</w:t>
        </w:r>
      </w:hyperlink>
    </w:p>
    <w:p w14:paraId="37631593" w14:textId="320C9554" w:rsidR="00AF7526" w:rsidRDefault="00AF7526" w:rsidP="00AF7526">
      <w:pPr>
        <w:spacing w:before="0" w:after="0" w:line="240" w:lineRule="auto"/>
      </w:pPr>
      <w:r>
        <w:t xml:space="preserve">Phone: </w:t>
      </w:r>
      <w:r w:rsidR="00CF4882">
        <w:t>816.810.</w:t>
      </w:r>
      <w:r w:rsidR="00CF4882" w:rsidRPr="00CF4882">
        <w:t>5818</w:t>
      </w:r>
    </w:p>
    <w:p w14:paraId="30B2E56C" w14:textId="77777777" w:rsidR="00A779FA" w:rsidRDefault="00AF7526" w:rsidP="00A779FA">
      <w:pPr>
        <w:spacing w:before="0" w:after="0" w:line="240" w:lineRule="auto"/>
      </w:pPr>
      <w:r>
        <w:t xml:space="preserve">Website: </w:t>
      </w:r>
      <w:hyperlink r:id="rId42" w:history="1">
        <w:r w:rsidR="00A779FA" w:rsidRPr="00F656ED">
          <w:rPr>
            <w:rStyle w:val="Hyperlink"/>
          </w:rPr>
          <w:t>http://www.LPKS.org</w:t>
        </w:r>
      </w:hyperlink>
      <w:r w:rsidR="00A779FA">
        <w:t xml:space="preserve"> </w:t>
      </w:r>
    </w:p>
    <w:p w14:paraId="7232A9F4" w14:textId="08412369" w:rsidR="00A779FA" w:rsidRDefault="00AF7526" w:rsidP="00AF7526">
      <w:pPr>
        <w:pBdr>
          <w:bottom w:val="single" w:sz="6" w:space="1" w:color="auto"/>
        </w:pBdr>
        <w:spacing w:before="0" w:after="0" w:line="240" w:lineRule="auto"/>
      </w:pPr>
      <w:r>
        <w:t xml:space="preserve">Facebook: </w:t>
      </w:r>
      <w:hyperlink r:id="rId43" w:history="1">
        <w:r w:rsidR="00A779FA" w:rsidRPr="00F656ED">
          <w:rPr>
            <w:rStyle w:val="Hyperlink"/>
          </w:rPr>
          <w:t>https://www.facebook.com/pg/KansasLP/</w:t>
        </w:r>
      </w:hyperlink>
      <w:r w:rsidR="00A779FA">
        <w:t xml:space="preserve"> </w:t>
      </w:r>
    </w:p>
    <w:p w14:paraId="11E7EBEC" w14:textId="77777777" w:rsidR="00A779FA" w:rsidRDefault="00A779FA" w:rsidP="00AF7526">
      <w:pPr>
        <w:spacing w:before="0" w:after="0" w:line="240" w:lineRule="auto"/>
      </w:pPr>
    </w:p>
    <w:p w14:paraId="3D97C7B2" w14:textId="5B096155" w:rsidR="00AF7526" w:rsidRDefault="00A779FA" w:rsidP="00AF7526">
      <w:pPr>
        <w:spacing w:before="0" w:after="0" w:line="240" w:lineRule="auto"/>
      </w:pPr>
      <w:r>
        <w:t>F</w:t>
      </w:r>
      <w:r w:rsidR="00AF7526">
        <w:t>rom the Chair: Nothing submitted by the Chair for this report.</w:t>
      </w:r>
    </w:p>
    <w:p w14:paraId="38CAA2D5" w14:textId="17BD971B" w:rsidR="00261EC5" w:rsidRDefault="00AF7526" w:rsidP="008B112E">
      <w:r>
        <w:t>Requests to the LNC: No requests at this time.</w:t>
      </w:r>
    </w:p>
    <w:p w14:paraId="5869348A" w14:textId="77777777" w:rsidR="002A0D1F" w:rsidRDefault="002A0D1F" w:rsidP="002A0D1F">
      <w:r>
        <w:t>2019 Convention:</w:t>
      </w:r>
    </w:p>
    <w:p w14:paraId="7F2B654E" w14:textId="4548CB76" w:rsidR="00CC6044" w:rsidRDefault="00CF4882" w:rsidP="00CC6044">
      <w:pPr>
        <w:spacing w:before="0" w:after="0" w:line="240" w:lineRule="auto"/>
        <w:ind w:left="360"/>
      </w:pPr>
      <w:r>
        <w:rPr>
          <w:b/>
        </w:rPr>
        <w:t>The state held their main</w:t>
      </w:r>
      <w:r>
        <w:rPr>
          <w:b/>
        </w:rPr>
        <w:t xml:space="preserve"> convention in </w:t>
      </w:r>
      <w:r>
        <w:rPr>
          <w:b/>
        </w:rPr>
        <w:t>April</w:t>
      </w:r>
      <w:r>
        <w:rPr>
          <w:b/>
        </w:rPr>
        <w:t xml:space="preserve"> 2019.</w:t>
      </w:r>
      <w:r>
        <w:rPr>
          <w:b/>
        </w:rPr>
        <w:t xml:space="preserve"> The state also held a mini convention in July 2019.</w:t>
      </w:r>
      <w:r w:rsidRPr="00CF4882">
        <w:rPr>
          <w:b/>
        </w:rPr>
        <w:t xml:space="preserve"> </w:t>
      </w:r>
      <w:r>
        <w:rPr>
          <w:b/>
        </w:rPr>
        <w:t>The Region Represen</w:t>
      </w:r>
      <w:r>
        <w:rPr>
          <w:b/>
        </w:rPr>
        <w:t>tative was unable to attend either of these events.</w:t>
      </w:r>
    </w:p>
    <w:p w14:paraId="62D45B89" w14:textId="29960409" w:rsidR="002A0D1F" w:rsidRDefault="002A0D1F" w:rsidP="008B112E"/>
    <w:p w14:paraId="7B25A0BD" w14:textId="2450ED71" w:rsidR="002A0D1F" w:rsidRDefault="002A0D1F" w:rsidP="008B112E"/>
    <w:p w14:paraId="4FB1D4EE" w14:textId="38A49E66" w:rsidR="002A0D1F" w:rsidRDefault="002A0D1F" w:rsidP="008B112E"/>
    <w:p w14:paraId="1E5D79FC" w14:textId="716A81D3" w:rsidR="002A0D1F" w:rsidRDefault="002A0D1F" w:rsidP="008B112E"/>
    <w:p w14:paraId="1E036C1F" w14:textId="4C2AD1AC" w:rsidR="002A0D1F" w:rsidRDefault="002A0D1F" w:rsidP="008B112E"/>
    <w:p w14:paraId="21BA9C89" w14:textId="54AB21B7" w:rsidR="002A0D1F" w:rsidRDefault="002A0D1F" w:rsidP="008B112E"/>
    <w:p w14:paraId="05CDA16D" w14:textId="6DD169C9" w:rsidR="002A0D1F" w:rsidRDefault="002A0D1F" w:rsidP="008B112E"/>
    <w:p w14:paraId="15D43BFC" w14:textId="1EF97750" w:rsidR="002A0D1F" w:rsidRDefault="002A0D1F" w:rsidP="008B112E"/>
    <w:p w14:paraId="6362FA86" w14:textId="77777777" w:rsidR="0050108F" w:rsidRDefault="0050108F" w:rsidP="008B112E"/>
    <w:p w14:paraId="1F9E250A" w14:textId="77777777" w:rsidR="00783A69" w:rsidRDefault="00783A69" w:rsidP="008B112E"/>
    <w:p w14:paraId="10FFC275" w14:textId="77777777" w:rsidR="00783A69" w:rsidRPr="008B112E" w:rsidRDefault="00783A69" w:rsidP="008B112E"/>
    <w:p w14:paraId="4A6E2CE4" w14:textId="0BE98E23" w:rsidR="00360333" w:rsidRDefault="00360333" w:rsidP="008B112E">
      <w:pPr>
        <w:pStyle w:val="Heading1"/>
        <w:jc w:val="both"/>
      </w:pPr>
      <w:r>
        <w:lastRenderedPageBreak/>
        <w:t>Montana</w:t>
      </w:r>
    </w:p>
    <w:p w14:paraId="28879A0B" w14:textId="77A4FD97" w:rsidR="00AF7526" w:rsidRDefault="002C1E50" w:rsidP="00AF7526">
      <w:r>
        <w:rPr>
          <w:noProof/>
        </w:rPr>
        <w:drawing>
          <wp:inline distT="0" distB="0" distL="0" distR="0" wp14:anchorId="4D8A81D0" wp14:editId="0E90B70D">
            <wp:extent cx="1426464" cy="1426464"/>
            <wp:effectExtent l="0" t="0" r="2540" b="2540"/>
            <wp:docPr id="293" name="Picture 293" descr="https://scontent-dfw5-2.xx.fbcdn.net/v/t1.0-1/p320x320/25994609_1968604003413431_5447103662286782952_n.png?_nc_cat=108&amp;oh=4c96bbdca8f6a6be0c2b70f0785803bb&amp;oe=5C61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dfw5-2.xx.fbcdn.net/v/t1.0-1/p320x320/25994609_1968604003413431_5447103662286782952_n.png?_nc_cat=108&amp;oh=4c96bbdca8f6a6be0c2b70f0785803bb&amp;oe=5C61DBA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52D50F0" w14:textId="423111A5" w:rsidR="00AF7526" w:rsidRDefault="00AF7526" w:rsidP="00AF7526">
      <w:pPr>
        <w:spacing w:before="0" w:after="0" w:line="240" w:lineRule="auto"/>
      </w:pPr>
      <w:r>
        <w:t xml:space="preserve">Chair: </w:t>
      </w:r>
      <w:r w:rsidR="00BD3298">
        <w:t>Sid Daoud</w:t>
      </w:r>
    </w:p>
    <w:p w14:paraId="66870930" w14:textId="52A23EB8" w:rsidR="00AF7526" w:rsidRDefault="00AF7526" w:rsidP="00AF7526">
      <w:pPr>
        <w:spacing w:before="0" w:after="0" w:line="240" w:lineRule="auto"/>
      </w:pPr>
      <w:r>
        <w:t xml:space="preserve">Email: </w:t>
      </w:r>
      <w:hyperlink r:id="rId45" w:history="1">
        <w:r w:rsidR="00BD3298">
          <w:rPr>
            <w:rStyle w:val="Hyperlink"/>
          </w:rPr>
          <w:t>Sid.daoud@rspike.com</w:t>
        </w:r>
      </w:hyperlink>
      <w:r w:rsidR="002C1E50">
        <w:t xml:space="preserve"> </w:t>
      </w:r>
      <w:r>
        <w:t xml:space="preserve"> </w:t>
      </w:r>
    </w:p>
    <w:p w14:paraId="657855F8" w14:textId="5142DAF3" w:rsidR="00AF7526" w:rsidRDefault="00AF7526" w:rsidP="00AF7526">
      <w:pPr>
        <w:spacing w:before="0" w:after="0" w:line="240" w:lineRule="auto"/>
      </w:pPr>
      <w:r>
        <w:t xml:space="preserve">Phone: </w:t>
      </w:r>
      <w:r w:rsidR="00BD3298">
        <w:t>406.471.</w:t>
      </w:r>
      <w:r w:rsidR="00BD3298" w:rsidRPr="00BD3298">
        <w:t>6723</w:t>
      </w:r>
    </w:p>
    <w:p w14:paraId="5486FBA3" w14:textId="478C0891" w:rsidR="00AF7526" w:rsidRDefault="00AF7526" w:rsidP="00AF7526">
      <w:pPr>
        <w:spacing w:before="0" w:after="0" w:line="240" w:lineRule="auto"/>
      </w:pPr>
      <w:r>
        <w:t xml:space="preserve">Website: </w:t>
      </w:r>
      <w:hyperlink r:id="rId46" w:history="1">
        <w:r w:rsidR="002C1E50" w:rsidRPr="00F656ED">
          <w:rPr>
            <w:rStyle w:val="Hyperlink"/>
          </w:rPr>
          <w:t>https://www.mtlp.org/</w:t>
        </w:r>
      </w:hyperlink>
      <w:r w:rsidR="002C1E50">
        <w:t xml:space="preserve"> </w:t>
      </w:r>
    </w:p>
    <w:p w14:paraId="783AAF30" w14:textId="32EF78F9" w:rsidR="00AF7526" w:rsidRDefault="00AF7526" w:rsidP="00AF7526">
      <w:pPr>
        <w:pBdr>
          <w:bottom w:val="single" w:sz="6" w:space="1" w:color="auto"/>
        </w:pBdr>
        <w:spacing w:before="0" w:after="0" w:line="240" w:lineRule="auto"/>
      </w:pPr>
      <w:r>
        <w:t xml:space="preserve">Facebook: </w:t>
      </w:r>
      <w:hyperlink r:id="rId47" w:history="1">
        <w:r w:rsidR="002C1E50" w:rsidRPr="00F656ED">
          <w:rPr>
            <w:rStyle w:val="Hyperlink"/>
          </w:rPr>
          <w:t>https://www.facebook.com/pg/MontanaLibertarianParty/</w:t>
        </w:r>
      </w:hyperlink>
      <w:r w:rsidR="002C1E50">
        <w:t xml:space="preserve"> </w:t>
      </w:r>
    </w:p>
    <w:p w14:paraId="1EB97299" w14:textId="77777777" w:rsidR="00AF7526" w:rsidRDefault="00AF7526" w:rsidP="00AF7526">
      <w:pPr>
        <w:spacing w:before="0" w:after="0" w:line="240" w:lineRule="auto"/>
      </w:pPr>
    </w:p>
    <w:p w14:paraId="61584A71" w14:textId="77777777" w:rsidR="00CF4882" w:rsidRDefault="00AF7526" w:rsidP="00BD3298">
      <w:pPr>
        <w:spacing w:before="0" w:after="0" w:line="240" w:lineRule="auto"/>
      </w:pPr>
      <w:r>
        <w:t xml:space="preserve">From the Chair: </w:t>
      </w:r>
    </w:p>
    <w:p w14:paraId="0CA66675" w14:textId="132CCD0F" w:rsidR="000A7A13" w:rsidRDefault="00BD3298" w:rsidP="00CF4882">
      <w:pPr>
        <w:spacing w:before="0" w:after="0" w:line="240" w:lineRule="auto"/>
        <w:ind w:left="284"/>
      </w:pPr>
      <w:r>
        <w:t>Nothing submitted by the Chair for this report.</w:t>
      </w:r>
      <w:r>
        <w:t xml:space="preserve"> There is a high likelihood that I will have an update at our meeting.</w:t>
      </w:r>
    </w:p>
    <w:p w14:paraId="5DA31F6D" w14:textId="6FC1D35B" w:rsidR="00B86674" w:rsidRDefault="00AF7526" w:rsidP="0050108F">
      <w:r>
        <w:t>Requests to the LNC:</w:t>
      </w:r>
      <w:r w:rsidR="0050108F">
        <w:t xml:space="preserve"> No Requests at this time.</w:t>
      </w:r>
    </w:p>
    <w:p w14:paraId="647E3F20" w14:textId="77777777" w:rsidR="000A7A13" w:rsidRDefault="000A7A13" w:rsidP="000A7A13">
      <w:r>
        <w:t>2019 Convention:</w:t>
      </w:r>
    </w:p>
    <w:p w14:paraId="1AF27AC0" w14:textId="09422C26" w:rsidR="000A7A13" w:rsidRPr="00BD3298" w:rsidRDefault="00BD3298" w:rsidP="000A7A13">
      <w:pPr>
        <w:spacing w:before="0" w:after="0" w:line="240" w:lineRule="auto"/>
        <w:ind w:left="360"/>
        <w:rPr>
          <w:b/>
        </w:rPr>
      </w:pPr>
      <w:r>
        <w:rPr>
          <w:b/>
        </w:rPr>
        <w:t>The Region Representative was unable to attend this convention in June 2019.</w:t>
      </w:r>
    </w:p>
    <w:p w14:paraId="074BCA70" w14:textId="06B14129" w:rsidR="000A7A13" w:rsidRDefault="000A7A13" w:rsidP="000A7A13">
      <w:pPr>
        <w:spacing w:before="0" w:after="0" w:line="240" w:lineRule="auto"/>
        <w:ind w:left="360"/>
      </w:pPr>
    </w:p>
    <w:p w14:paraId="591D64F6" w14:textId="14961071" w:rsidR="00915670" w:rsidRDefault="00915670" w:rsidP="000A7A13">
      <w:pPr>
        <w:spacing w:before="0" w:after="0" w:line="240" w:lineRule="auto"/>
        <w:ind w:left="360"/>
      </w:pPr>
    </w:p>
    <w:p w14:paraId="5C018435" w14:textId="6D59A568" w:rsidR="00915670" w:rsidRDefault="00915670" w:rsidP="000A7A13">
      <w:pPr>
        <w:spacing w:before="0" w:after="0" w:line="240" w:lineRule="auto"/>
        <w:ind w:left="360"/>
      </w:pPr>
    </w:p>
    <w:p w14:paraId="232B6B7D" w14:textId="69B11D4C" w:rsidR="00915670" w:rsidRDefault="00915670" w:rsidP="000A7A13">
      <w:pPr>
        <w:spacing w:before="0" w:after="0" w:line="240" w:lineRule="auto"/>
        <w:ind w:left="360"/>
      </w:pPr>
    </w:p>
    <w:p w14:paraId="4ABDD92E" w14:textId="515D2ED5" w:rsidR="00915670" w:rsidRDefault="00915670" w:rsidP="000A7A13">
      <w:pPr>
        <w:spacing w:before="0" w:after="0" w:line="240" w:lineRule="auto"/>
        <w:ind w:left="360"/>
      </w:pPr>
    </w:p>
    <w:p w14:paraId="7EDA901F" w14:textId="23FD7193" w:rsidR="00915670" w:rsidRDefault="00915670" w:rsidP="000A7A13">
      <w:pPr>
        <w:spacing w:before="0" w:after="0" w:line="240" w:lineRule="auto"/>
        <w:ind w:left="360"/>
      </w:pPr>
    </w:p>
    <w:p w14:paraId="4CFADCDC" w14:textId="5C003EC2" w:rsidR="00915670" w:rsidRDefault="00915670" w:rsidP="000A7A13">
      <w:pPr>
        <w:spacing w:before="0" w:after="0" w:line="240" w:lineRule="auto"/>
        <w:ind w:left="360"/>
      </w:pPr>
    </w:p>
    <w:p w14:paraId="10747517" w14:textId="528120C7" w:rsidR="00915670" w:rsidRDefault="00915670" w:rsidP="000A7A13">
      <w:pPr>
        <w:spacing w:before="0" w:after="0" w:line="240" w:lineRule="auto"/>
        <w:ind w:left="360"/>
      </w:pPr>
    </w:p>
    <w:p w14:paraId="3ED34637" w14:textId="31BBC18A" w:rsidR="00915670" w:rsidRDefault="00915670" w:rsidP="000A7A13">
      <w:pPr>
        <w:spacing w:before="0" w:after="0" w:line="240" w:lineRule="auto"/>
        <w:ind w:left="360"/>
      </w:pPr>
    </w:p>
    <w:p w14:paraId="0AFCA19B" w14:textId="1718B13F" w:rsidR="00915670" w:rsidRDefault="00915670" w:rsidP="000A7A13">
      <w:pPr>
        <w:spacing w:before="0" w:after="0" w:line="240" w:lineRule="auto"/>
        <w:ind w:left="360"/>
      </w:pPr>
    </w:p>
    <w:p w14:paraId="4943D8E6" w14:textId="7B41FD7B" w:rsidR="00915670" w:rsidRDefault="00915670" w:rsidP="00846773">
      <w:pPr>
        <w:spacing w:before="0" w:after="0" w:line="240" w:lineRule="auto"/>
      </w:pPr>
    </w:p>
    <w:p w14:paraId="3ED3C378" w14:textId="77777777" w:rsidR="00783A69" w:rsidRDefault="00783A69" w:rsidP="00846773">
      <w:pPr>
        <w:spacing w:before="0" w:after="0" w:line="240" w:lineRule="auto"/>
      </w:pPr>
    </w:p>
    <w:p w14:paraId="5CFE9893" w14:textId="77777777" w:rsidR="00783A69" w:rsidRDefault="00783A69" w:rsidP="00846773">
      <w:pPr>
        <w:spacing w:before="0" w:after="0" w:line="240" w:lineRule="auto"/>
      </w:pPr>
    </w:p>
    <w:p w14:paraId="2E303245" w14:textId="77777777" w:rsidR="00783A69" w:rsidRDefault="00783A69" w:rsidP="00846773">
      <w:pPr>
        <w:spacing w:before="0" w:after="0" w:line="240" w:lineRule="auto"/>
      </w:pPr>
    </w:p>
    <w:p w14:paraId="0A054601" w14:textId="77777777" w:rsidR="00783A69" w:rsidRDefault="00783A69" w:rsidP="00846773">
      <w:pPr>
        <w:spacing w:before="0" w:after="0" w:line="240" w:lineRule="auto"/>
      </w:pPr>
    </w:p>
    <w:p w14:paraId="075B4C0A" w14:textId="77777777" w:rsidR="00783A69" w:rsidRDefault="00783A69" w:rsidP="00846773">
      <w:pPr>
        <w:spacing w:before="0" w:after="0" w:line="240" w:lineRule="auto"/>
      </w:pPr>
    </w:p>
    <w:p w14:paraId="5480CD89" w14:textId="77777777" w:rsidR="00783A69" w:rsidRDefault="00783A69" w:rsidP="00846773">
      <w:pPr>
        <w:spacing w:before="0" w:after="0" w:line="240" w:lineRule="auto"/>
      </w:pPr>
    </w:p>
    <w:p w14:paraId="038DC767" w14:textId="092810BC" w:rsidR="00360333" w:rsidRDefault="00360333" w:rsidP="008B112E">
      <w:pPr>
        <w:pStyle w:val="Heading1"/>
        <w:jc w:val="both"/>
      </w:pPr>
      <w:r>
        <w:lastRenderedPageBreak/>
        <w:t>New Mexico</w:t>
      </w:r>
    </w:p>
    <w:p w14:paraId="4A92ECD3" w14:textId="46353250" w:rsidR="00AF7526" w:rsidRDefault="00AF7526" w:rsidP="00AF7526">
      <w:r>
        <w:rPr>
          <w:noProof/>
        </w:rPr>
        <w:drawing>
          <wp:inline distT="0" distB="0" distL="0" distR="0" wp14:anchorId="1B867916" wp14:editId="373C675D">
            <wp:extent cx="1426464" cy="1014984"/>
            <wp:effectExtent l="0" t="0" r="2540" b="0"/>
            <wp:docPr id="27" name="Picture 27" descr="Image result for new mexico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 mexico libertari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6464" cy="1014984"/>
                    </a:xfrm>
                    <a:prstGeom prst="rect">
                      <a:avLst/>
                    </a:prstGeom>
                    <a:noFill/>
                    <a:ln>
                      <a:noFill/>
                    </a:ln>
                  </pic:spPr>
                </pic:pic>
              </a:graphicData>
            </a:graphic>
          </wp:inline>
        </w:drawing>
      </w:r>
      <w:r>
        <w:rPr>
          <w:noProof/>
        </w:rPr>
        <w:t xml:space="preserve"> </w:t>
      </w:r>
    </w:p>
    <w:p w14:paraId="01943326" w14:textId="08695829" w:rsidR="00AF7526" w:rsidRDefault="00AF7526" w:rsidP="00AF7526">
      <w:pPr>
        <w:spacing w:before="0" w:after="0" w:line="240" w:lineRule="auto"/>
      </w:pPr>
      <w:r>
        <w:t xml:space="preserve">Chair: </w:t>
      </w:r>
      <w:r w:rsidRPr="00AF7526">
        <w:t>Chris Luchini</w:t>
      </w:r>
    </w:p>
    <w:p w14:paraId="2D7AD9C6" w14:textId="320DCFF4" w:rsidR="00AF7526" w:rsidRDefault="00AF7526" w:rsidP="00AF7526">
      <w:pPr>
        <w:spacing w:before="0" w:after="0" w:line="240" w:lineRule="auto"/>
      </w:pPr>
      <w:r>
        <w:t xml:space="preserve">Email: </w:t>
      </w:r>
      <w:hyperlink r:id="rId49" w:history="1">
        <w:r w:rsidRPr="00F656ED">
          <w:rPr>
            <w:rStyle w:val="Hyperlink"/>
          </w:rPr>
          <w:t>chair@lpnm.us</w:t>
        </w:r>
      </w:hyperlink>
      <w:r>
        <w:t xml:space="preserve"> </w:t>
      </w:r>
    </w:p>
    <w:p w14:paraId="5D0157C5" w14:textId="76E5E8AA" w:rsidR="00AF7526" w:rsidRDefault="00AF7526" w:rsidP="00AF7526">
      <w:pPr>
        <w:spacing w:before="0" w:after="0" w:line="240" w:lineRule="auto"/>
      </w:pPr>
      <w:r>
        <w:t xml:space="preserve">Phone: </w:t>
      </w:r>
      <w:r w:rsidRPr="00AF7526">
        <w:t>888-LPNM-NOW</w:t>
      </w:r>
    </w:p>
    <w:p w14:paraId="179119EA" w14:textId="60FCA3FD" w:rsidR="00AF7526" w:rsidRDefault="00AF7526" w:rsidP="00AF7526">
      <w:pPr>
        <w:spacing w:before="0" w:after="0" w:line="240" w:lineRule="auto"/>
      </w:pPr>
      <w:r>
        <w:t xml:space="preserve">Website: </w:t>
      </w:r>
      <w:hyperlink r:id="rId50" w:history="1">
        <w:r w:rsidRPr="00F656ED">
          <w:rPr>
            <w:rStyle w:val="Hyperlink"/>
          </w:rPr>
          <w:t>https://lpnm.us/</w:t>
        </w:r>
      </w:hyperlink>
      <w:r>
        <w:t xml:space="preserve">  </w:t>
      </w:r>
    </w:p>
    <w:p w14:paraId="4A27AE18" w14:textId="138E1A9E" w:rsidR="00AF7526" w:rsidRDefault="00AF7526" w:rsidP="00AF7526">
      <w:pPr>
        <w:pBdr>
          <w:bottom w:val="single" w:sz="6" w:space="1" w:color="auto"/>
        </w:pBdr>
        <w:spacing w:before="0" w:after="0" w:line="240" w:lineRule="auto"/>
      </w:pPr>
      <w:r>
        <w:t xml:space="preserve">Facebook: </w:t>
      </w:r>
      <w:hyperlink r:id="rId51" w:history="1">
        <w:r w:rsidRPr="00F656ED">
          <w:rPr>
            <w:rStyle w:val="Hyperlink"/>
          </w:rPr>
          <w:t>https://www.facebook.com/LPNewMexico/</w:t>
        </w:r>
      </w:hyperlink>
      <w:r>
        <w:t xml:space="preserve"> </w:t>
      </w:r>
    </w:p>
    <w:p w14:paraId="425710D9" w14:textId="77777777" w:rsidR="0094257E" w:rsidRDefault="00AF7526" w:rsidP="00AF7526">
      <w:pPr>
        <w:spacing w:before="0" w:after="0" w:line="240" w:lineRule="auto"/>
      </w:pPr>
      <w:r>
        <w:t xml:space="preserve">From the Chair: </w:t>
      </w:r>
    </w:p>
    <w:p w14:paraId="6980F611" w14:textId="77777777" w:rsidR="0094257E" w:rsidRDefault="0094257E" w:rsidP="0094257E">
      <w:pPr>
        <w:spacing w:before="0" w:after="0" w:line="240" w:lineRule="auto"/>
        <w:ind w:left="360"/>
      </w:pPr>
      <w:r>
        <w:t>“</w:t>
      </w:r>
      <w:r>
        <w:t>Since April we have treated three more county affiliates, with the hope that after the next three or four months we have a stable nucleus of people meeting once a month with the goal of increasing membership and assisting candidates for November of 19 elections.</w:t>
      </w:r>
    </w:p>
    <w:p w14:paraId="136CE22D" w14:textId="77777777" w:rsidR="0094257E" w:rsidRDefault="0094257E" w:rsidP="0094257E">
      <w:pPr>
        <w:spacing w:before="0" w:after="0" w:line="240" w:lineRule="auto"/>
        <w:ind w:left="360"/>
      </w:pPr>
    </w:p>
    <w:p w14:paraId="532D9B08" w14:textId="4BBA67E2" w:rsidR="0094257E" w:rsidRDefault="0094257E" w:rsidP="0094257E">
      <w:pPr>
        <w:spacing w:before="0" w:after="0" w:line="240" w:lineRule="auto"/>
        <w:ind w:left="360"/>
      </w:pPr>
      <w:r>
        <w:t>We have started a three touch direct mail campaign with non-profit status through the US postal service. Our costs are about $0.185 per business class envelope and single sided black and white letter. Initial results show that first touch first letter gets virtually no response but the second one is about 6% this is for in</w:t>
      </w:r>
      <w:r>
        <w:t>-</w:t>
      </w:r>
      <w:r>
        <w:t>reach to people newly registered as libertarians.</w:t>
      </w:r>
    </w:p>
    <w:p w14:paraId="17A17513" w14:textId="77777777" w:rsidR="0094257E" w:rsidRDefault="0094257E" w:rsidP="0094257E">
      <w:pPr>
        <w:spacing w:before="0" w:after="0" w:line="240" w:lineRule="auto"/>
        <w:ind w:left="360"/>
      </w:pPr>
    </w:p>
    <w:p w14:paraId="11A03E18" w14:textId="20FD075D" w:rsidR="007C7C5D" w:rsidRDefault="0094257E" w:rsidP="0094257E">
      <w:pPr>
        <w:spacing w:before="0" w:after="0" w:line="240" w:lineRule="auto"/>
        <w:ind w:left="360"/>
      </w:pPr>
      <w:r>
        <w:t xml:space="preserve">We are attempted to find a source of funds to do </w:t>
      </w:r>
      <w:r>
        <w:t>[outreach]</w:t>
      </w:r>
      <w:r>
        <w:t xml:space="preserve"> to people who had been registered as D's or RS and switch to no party.</w:t>
      </w:r>
      <w:r>
        <w:t>”</w:t>
      </w:r>
    </w:p>
    <w:p w14:paraId="4B612FD1" w14:textId="0EB6A22D" w:rsidR="007C7C5D" w:rsidRDefault="00AF7526" w:rsidP="003D788A">
      <w:r>
        <w:t>Requests to the LNC: No requests at this time.</w:t>
      </w:r>
    </w:p>
    <w:p w14:paraId="3726CBC9" w14:textId="617472B3" w:rsidR="003D788A" w:rsidRDefault="003D788A" w:rsidP="003D788A">
      <w:r>
        <w:t>2019 Convention:</w:t>
      </w:r>
    </w:p>
    <w:p w14:paraId="6664AB6B" w14:textId="3C698B97" w:rsidR="003D788A" w:rsidRDefault="003D788A" w:rsidP="003D788A">
      <w:pPr>
        <w:spacing w:before="0" w:after="0" w:line="240" w:lineRule="auto"/>
        <w:ind w:left="360"/>
      </w:pPr>
      <w:r>
        <w:t xml:space="preserve">When: March </w:t>
      </w:r>
      <w:r w:rsidR="007C7C5D">
        <w:t>22-</w:t>
      </w:r>
      <w:r>
        <w:t xml:space="preserve">23, 2019 </w:t>
      </w:r>
    </w:p>
    <w:p w14:paraId="3F111A10" w14:textId="0E411D65" w:rsidR="003D788A" w:rsidRDefault="003D788A" w:rsidP="007C7C5D">
      <w:pPr>
        <w:spacing w:before="0" w:after="0" w:line="240" w:lineRule="auto"/>
        <w:ind w:left="720" w:hanging="360"/>
      </w:pPr>
      <w:r>
        <w:t xml:space="preserve">Where: </w:t>
      </w:r>
      <w:r w:rsidR="007C7C5D">
        <w:t>UNM School of Law, 1117 Stanford NE MSC11 6070, 1 University of New Mexico, Room 2401, Albuquerque, NM 87131-0001</w:t>
      </w:r>
    </w:p>
    <w:p w14:paraId="0E21AAC3" w14:textId="729ECCA8" w:rsidR="003D788A" w:rsidRDefault="003D788A" w:rsidP="003D788A">
      <w:pPr>
        <w:spacing w:before="0" w:after="0" w:line="240" w:lineRule="auto"/>
        <w:ind w:left="360"/>
      </w:pPr>
      <w:r>
        <w:t xml:space="preserve">Website: </w:t>
      </w:r>
      <w:hyperlink r:id="rId52" w:history="1">
        <w:r w:rsidRPr="005374B1">
          <w:rPr>
            <w:rStyle w:val="Hyperlink"/>
          </w:rPr>
          <w:t>https://lpnm.us/2019-convention/</w:t>
        </w:r>
      </w:hyperlink>
      <w:r>
        <w:t xml:space="preserve"> </w:t>
      </w:r>
    </w:p>
    <w:p w14:paraId="7BBC460D" w14:textId="1AFC9935" w:rsidR="003D788A" w:rsidRDefault="007C7C5D" w:rsidP="003D788A">
      <w:pPr>
        <w:spacing w:before="0" w:after="0" w:line="240" w:lineRule="auto"/>
        <w:ind w:left="360"/>
      </w:pPr>
      <w:r>
        <w:t>Notable Speakers: Jeff Hewitt, Elected Official, California</w:t>
      </w:r>
    </w:p>
    <w:p w14:paraId="3AE5B18F" w14:textId="77777777" w:rsidR="003D788A" w:rsidRDefault="003D788A" w:rsidP="003D788A">
      <w:pPr>
        <w:spacing w:before="0" w:after="0" w:line="240" w:lineRule="auto"/>
        <w:ind w:left="360"/>
      </w:pPr>
    </w:p>
    <w:p w14:paraId="18D98E0C" w14:textId="1445FC92" w:rsidR="003D788A" w:rsidRPr="00D528D9" w:rsidRDefault="003D788A" w:rsidP="003D788A">
      <w:pPr>
        <w:spacing w:before="0" w:after="0" w:line="240" w:lineRule="auto"/>
        <w:ind w:left="360"/>
        <w:rPr>
          <w:b/>
        </w:rPr>
      </w:pPr>
      <w:r>
        <w:rPr>
          <w:b/>
        </w:rPr>
        <w:t xml:space="preserve">The Region 1 Representative </w:t>
      </w:r>
      <w:r w:rsidR="0094257E">
        <w:rPr>
          <w:b/>
        </w:rPr>
        <w:t>was only able to attend this convention remotely</w:t>
      </w:r>
      <w:r>
        <w:rPr>
          <w:b/>
        </w:rPr>
        <w:t>.</w:t>
      </w:r>
      <w:r w:rsidR="0094257E">
        <w:rPr>
          <w:b/>
        </w:rPr>
        <w:t xml:space="preserve"> Overall, it looked to be a success and the party seems to be doing well.</w:t>
      </w:r>
    </w:p>
    <w:p w14:paraId="1A11F4A3" w14:textId="67AC3DCF" w:rsidR="00915670" w:rsidRDefault="00915670" w:rsidP="008B112E"/>
    <w:p w14:paraId="3F8F47FB" w14:textId="77777777" w:rsidR="007C7C5D" w:rsidRDefault="007C7C5D" w:rsidP="008B112E"/>
    <w:p w14:paraId="6C59D98F" w14:textId="77777777" w:rsidR="00783A69" w:rsidRPr="008B112E" w:rsidRDefault="00783A69" w:rsidP="008B112E"/>
    <w:p w14:paraId="04241577" w14:textId="1DF1E99A" w:rsidR="00360333" w:rsidRDefault="00360333" w:rsidP="008B112E">
      <w:pPr>
        <w:pStyle w:val="Heading1"/>
        <w:jc w:val="both"/>
      </w:pPr>
      <w:r>
        <w:lastRenderedPageBreak/>
        <w:t>Oregon</w:t>
      </w:r>
    </w:p>
    <w:p w14:paraId="0AAC2110" w14:textId="32EF6EB2" w:rsidR="002B6FC5" w:rsidRDefault="002B6FC5" w:rsidP="002B6FC5">
      <w:r>
        <w:rPr>
          <w:noProof/>
        </w:rPr>
        <w:drawing>
          <wp:inline distT="0" distB="0" distL="0" distR="0" wp14:anchorId="27F4C1A5" wp14:editId="43D04DE2">
            <wp:extent cx="1426464" cy="1426464"/>
            <wp:effectExtent l="0" t="0" r="2540" b="2540"/>
            <wp:docPr id="19" name="Picture 19" descr="https://scontent-dfw5-2.xx.fbcdn.net/v/t1.0-1/37829719_2118395431536060_2020640142624030720_n.png?_nc_cat=105&amp;oh=f3126e227392701113a9e9a920870831&amp;oe=5C61A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dfw5-2.xx.fbcdn.net/v/t1.0-1/37829719_2118395431536060_2020640142624030720_n.png?_nc_cat=105&amp;oh=f3126e227392701113a9e9a920870831&amp;oe=5C61A7B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Pr>
          <w:noProof/>
        </w:rPr>
        <w:t xml:space="preserve"> </w:t>
      </w:r>
    </w:p>
    <w:p w14:paraId="087D1E3C" w14:textId="774C1700" w:rsidR="002B6FC5" w:rsidRDefault="002B6FC5" w:rsidP="002B6FC5">
      <w:pPr>
        <w:spacing w:before="0" w:after="0" w:line="240" w:lineRule="auto"/>
      </w:pPr>
      <w:r>
        <w:t xml:space="preserve">Chair: </w:t>
      </w:r>
      <w:r w:rsidR="00BD3298">
        <w:t>Timothy Perkins</w:t>
      </w:r>
    </w:p>
    <w:p w14:paraId="42FD98D9" w14:textId="4B4F3A1C" w:rsidR="002B6FC5" w:rsidRDefault="002B6FC5" w:rsidP="002B6FC5">
      <w:pPr>
        <w:spacing w:before="0" w:after="0" w:line="240" w:lineRule="auto"/>
      </w:pPr>
      <w:r>
        <w:t xml:space="preserve">Email: </w:t>
      </w:r>
      <w:hyperlink r:id="rId54" w:history="1">
        <w:r w:rsidRPr="00F656ED">
          <w:rPr>
            <w:rStyle w:val="Hyperlink"/>
          </w:rPr>
          <w:t>chair@lporegon.org</w:t>
        </w:r>
      </w:hyperlink>
      <w:r>
        <w:t xml:space="preserve">  </w:t>
      </w:r>
    </w:p>
    <w:p w14:paraId="15DD8763" w14:textId="3B0ECC28" w:rsidR="002B6FC5" w:rsidRDefault="002B6FC5" w:rsidP="002B6FC5">
      <w:pPr>
        <w:spacing w:before="0" w:after="0" w:line="240" w:lineRule="auto"/>
      </w:pPr>
      <w:r>
        <w:t xml:space="preserve">Phone: </w:t>
      </w:r>
    </w:p>
    <w:p w14:paraId="7E7CA3ED" w14:textId="4256843E" w:rsidR="002B6FC5" w:rsidRPr="00846773" w:rsidRDefault="002B6FC5" w:rsidP="002B6FC5">
      <w:pPr>
        <w:spacing w:before="0" w:after="0" w:line="240" w:lineRule="auto"/>
        <w:rPr>
          <w:rStyle w:val="Hyperlink"/>
        </w:rPr>
      </w:pPr>
      <w:r>
        <w:t xml:space="preserve">Website: </w:t>
      </w:r>
      <w:r w:rsidR="00846773">
        <w:rPr>
          <w:color w:val="002060"/>
        </w:rPr>
        <w:fldChar w:fldCharType="begin"/>
      </w:r>
      <w:r w:rsidR="00846773">
        <w:rPr>
          <w:color w:val="002060"/>
        </w:rPr>
        <w:instrText xml:space="preserve"> HYPERLINK "https://lporegon.org/" </w:instrText>
      </w:r>
      <w:r w:rsidR="00846773">
        <w:rPr>
          <w:color w:val="002060"/>
        </w:rPr>
        <w:fldChar w:fldCharType="separate"/>
      </w:r>
      <w:r w:rsidRPr="00846773">
        <w:rPr>
          <w:rStyle w:val="Hyperlink"/>
        </w:rPr>
        <w:t xml:space="preserve">https://lporegon.org/ </w:t>
      </w:r>
    </w:p>
    <w:p w14:paraId="70AD3E35" w14:textId="0E65B2BC" w:rsidR="00AF7526" w:rsidRDefault="00846773" w:rsidP="00AF7526">
      <w:pPr>
        <w:pBdr>
          <w:bottom w:val="single" w:sz="6" w:space="1" w:color="auto"/>
        </w:pBdr>
        <w:spacing w:before="0" w:after="0" w:line="240" w:lineRule="auto"/>
      </w:pPr>
      <w:r>
        <w:rPr>
          <w:color w:val="002060"/>
        </w:rPr>
        <w:fldChar w:fldCharType="end"/>
      </w:r>
      <w:r w:rsidR="002B6FC5">
        <w:t xml:space="preserve">Facebook: </w:t>
      </w:r>
      <w:hyperlink r:id="rId55" w:history="1">
        <w:r w:rsidR="002B6FC5" w:rsidRPr="00F656ED">
          <w:rPr>
            <w:rStyle w:val="Hyperlink"/>
          </w:rPr>
          <w:t>https://www.facebook.com/pg/LibertarianPartyOfOregon/</w:t>
        </w:r>
      </w:hyperlink>
      <w:r w:rsidR="002B6FC5">
        <w:t xml:space="preserve">  </w:t>
      </w:r>
    </w:p>
    <w:p w14:paraId="184F7B5F" w14:textId="77777777" w:rsidR="00AF7526" w:rsidRDefault="00AF7526" w:rsidP="00AF7526">
      <w:pPr>
        <w:spacing w:before="0" w:after="0" w:line="240" w:lineRule="auto"/>
      </w:pPr>
    </w:p>
    <w:p w14:paraId="21102B83" w14:textId="77777777" w:rsidR="000A4509" w:rsidRDefault="002B6FC5" w:rsidP="00261EC5">
      <w:pPr>
        <w:spacing w:before="0" w:after="0" w:line="240" w:lineRule="auto"/>
      </w:pPr>
      <w:r>
        <w:t xml:space="preserve">From the Chair: </w:t>
      </w:r>
    </w:p>
    <w:p w14:paraId="3CA3BF54" w14:textId="1EE51C96" w:rsidR="00261EC5" w:rsidRDefault="00CF4882" w:rsidP="000A4509">
      <w:pPr>
        <w:spacing w:before="0" w:after="0" w:line="240" w:lineRule="auto"/>
        <w:ind w:left="360"/>
      </w:pPr>
      <w:r>
        <w:t>Nothing submitted by the Chair for this report.</w:t>
      </w:r>
    </w:p>
    <w:p w14:paraId="649B8273" w14:textId="75A9CC30" w:rsidR="008B112E" w:rsidRDefault="002B6FC5" w:rsidP="00261EC5">
      <w:r>
        <w:t>Requests to the LNC: No requests at this time.</w:t>
      </w:r>
    </w:p>
    <w:p w14:paraId="67F818C2" w14:textId="77777777" w:rsidR="00915670" w:rsidRDefault="00915670" w:rsidP="00915670">
      <w:r>
        <w:t>2019 Convention:</w:t>
      </w:r>
    </w:p>
    <w:p w14:paraId="3053170E" w14:textId="01086B73" w:rsidR="00D81460" w:rsidRDefault="00CF4882" w:rsidP="00261EC5">
      <w:r>
        <w:rPr>
          <w:b/>
        </w:rPr>
        <w:t>The Region Representative was unable to attend this convention in June 2019.</w:t>
      </w:r>
    </w:p>
    <w:p w14:paraId="6D513B96" w14:textId="573CDB44" w:rsidR="00D81460" w:rsidRDefault="00D81460" w:rsidP="00261EC5"/>
    <w:p w14:paraId="54B49C50" w14:textId="69E6A8F6" w:rsidR="00D81460" w:rsidRDefault="00D81460" w:rsidP="00261EC5"/>
    <w:p w14:paraId="50ECD35D" w14:textId="12BCC3B4" w:rsidR="00D81460" w:rsidRDefault="00D81460" w:rsidP="00261EC5"/>
    <w:p w14:paraId="6EAC8D9B" w14:textId="4C6207DC" w:rsidR="00D81460" w:rsidRDefault="00D81460" w:rsidP="00261EC5"/>
    <w:p w14:paraId="67D4618E" w14:textId="4CBE614F" w:rsidR="00D81460" w:rsidRDefault="00D81460" w:rsidP="00261EC5"/>
    <w:p w14:paraId="3EA80391" w14:textId="77777777" w:rsidR="00D81460" w:rsidRDefault="00D81460" w:rsidP="00261EC5"/>
    <w:p w14:paraId="4DFC2627" w14:textId="77777777" w:rsidR="00783A69" w:rsidRDefault="00783A69" w:rsidP="00261EC5"/>
    <w:p w14:paraId="5D5092E3" w14:textId="77777777" w:rsidR="00783A69" w:rsidRDefault="00783A69" w:rsidP="00261EC5"/>
    <w:p w14:paraId="771FFDCE" w14:textId="77777777" w:rsidR="00783A69" w:rsidRDefault="00783A69" w:rsidP="00261EC5"/>
    <w:p w14:paraId="2158C4E5" w14:textId="77777777" w:rsidR="00783A69" w:rsidRDefault="00783A69" w:rsidP="00261EC5"/>
    <w:p w14:paraId="65863ECF" w14:textId="77777777" w:rsidR="00783A69" w:rsidRPr="008B112E" w:rsidRDefault="00783A69" w:rsidP="00261EC5"/>
    <w:p w14:paraId="0432EF13" w14:textId="5F6EA81F" w:rsidR="00360333" w:rsidRDefault="00360333" w:rsidP="008B112E">
      <w:pPr>
        <w:pStyle w:val="Heading1"/>
        <w:jc w:val="both"/>
      </w:pPr>
      <w:r>
        <w:lastRenderedPageBreak/>
        <w:t>Utah</w:t>
      </w:r>
    </w:p>
    <w:p w14:paraId="65716652" w14:textId="369CB22B" w:rsidR="0008388A" w:rsidRDefault="002B6FC5" w:rsidP="0008388A">
      <w:r>
        <w:rPr>
          <w:noProof/>
        </w:rPr>
        <w:t xml:space="preserve"> </w:t>
      </w:r>
      <w:r w:rsidR="00A76E93">
        <w:rPr>
          <w:noProof/>
        </w:rPr>
        <w:drawing>
          <wp:inline distT="0" distB="0" distL="0" distR="0" wp14:anchorId="0CFAF93C" wp14:editId="4B8FCD04">
            <wp:extent cx="1426464" cy="1426464"/>
            <wp:effectExtent l="0" t="0" r="2540" b="2540"/>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4A6F41D0" w14:textId="5CB71A72" w:rsidR="0008388A" w:rsidRDefault="0008388A" w:rsidP="0008388A">
      <w:pPr>
        <w:spacing w:before="0" w:after="0" w:line="240" w:lineRule="auto"/>
      </w:pPr>
      <w:r>
        <w:t xml:space="preserve">Chair: </w:t>
      </w:r>
      <w:r w:rsidR="00CF4882">
        <w:t>Amber</w:t>
      </w:r>
      <w:r>
        <w:t xml:space="preserve"> </w:t>
      </w:r>
      <w:r w:rsidR="00CF4882">
        <w:t>Beltran</w:t>
      </w:r>
    </w:p>
    <w:p w14:paraId="4B72B9B9" w14:textId="77777777" w:rsidR="002B6FC5" w:rsidRDefault="0008388A" w:rsidP="0008388A">
      <w:pPr>
        <w:spacing w:before="0" w:after="0" w:line="240" w:lineRule="auto"/>
      </w:pPr>
      <w:r>
        <w:t xml:space="preserve">Email: </w:t>
      </w:r>
      <w:hyperlink r:id="rId57" w:history="1">
        <w:r w:rsidR="002B6FC5" w:rsidRPr="00F656ED">
          <w:rPr>
            <w:rStyle w:val="Hyperlink"/>
          </w:rPr>
          <w:t>chair@libertarianutah.org</w:t>
        </w:r>
      </w:hyperlink>
      <w:r w:rsidR="002B6FC5">
        <w:t xml:space="preserve"> </w:t>
      </w:r>
    </w:p>
    <w:p w14:paraId="164EB9AC" w14:textId="47D272B6" w:rsidR="0008388A" w:rsidRDefault="0008388A" w:rsidP="0008388A">
      <w:pPr>
        <w:spacing w:before="0" w:after="0" w:line="240" w:lineRule="auto"/>
      </w:pPr>
      <w:r>
        <w:t xml:space="preserve">Phone: </w:t>
      </w:r>
      <w:r w:rsidR="00CF4882">
        <w:t>801.613.8034</w:t>
      </w:r>
    </w:p>
    <w:p w14:paraId="4E62D91E" w14:textId="77777777" w:rsidR="0008388A" w:rsidRDefault="0008388A" w:rsidP="0008388A">
      <w:pPr>
        <w:spacing w:before="0" w:after="0" w:line="240" w:lineRule="auto"/>
      </w:pPr>
      <w:r>
        <w:t xml:space="preserve">Website: </w:t>
      </w:r>
      <w:hyperlink r:id="rId58" w:history="1">
        <w:r w:rsidRPr="00F656ED">
          <w:rPr>
            <w:rStyle w:val="Hyperlink"/>
          </w:rPr>
          <w:t>http://www.libertarianutah.org/</w:t>
        </w:r>
      </w:hyperlink>
      <w:r>
        <w:t xml:space="preserve"> </w:t>
      </w:r>
    </w:p>
    <w:p w14:paraId="5FED67A4" w14:textId="77777777" w:rsidR="00AF7526" w:rsidRDefault="0008388A" w:rsidP="00AF7526">
      <w:pPr>
        <w:pBdr>
          <w:bottom w:val="single" w:sz="6" w:space="1" w:color="auto"/>
        </w:pBdr>
        <w:spacing w:before="0" w:after="0" w:line="240" w:lineRule="auto"/>
      </w:pPr>
      <w:r>
        <w:t xml:space="preserve">Facebook: </w:t>
      </w:r>
      <w:hyperlink r:id="rId59" w:history="1">
        <w:r w:rsidRPr="00F656ED">
          <w:rPr>
            <w:rStyle w:val="Hyperlink"/>
          </w:rPr>
          <w:t>https://www.facebook.com/lputah/</w:t>
        </w:r>
      </w:hyperlink>
      <w:r>
        <w:t xml:space="preserve"> </w:t>
      </w:r>
    </w:p>
    <w:p w14:paraId="4FB7A316" w14:textId="77777777" w:rsidR="00AF7526" w:rsidRDefault="00AF7526" w:rsidP="00AF7526">
      <w:pPr>
        <w:spacing w:before="0" w:after="0" w:line="240" w:lineRule="auto"/>
      </w:pPr>
    </w:p>
    <w:p w14:paraId="6F8787DB" w14:textId="77777777" w:rsidR="00CF4882" w:rsidRDefault="00465F3E" w:rsidP="00D81460">
      <w:pPr>
        <w:spacing w:before="0" w:after="0" w:line="240" w:lineRule="auto"/>
      </w:pPr>
      <w:r>
        <w:t xml:space="preserve">From Utah </w:t>
      </w:r>
      <w:r w:rsidR="007C7C5D">
        <w:t>State Chair</w:t>
      </w:r>
      <w:r w:rsidR="0008388A">
        <w:t>:</w:t>
      </w:r>
      <w:r w:rsidR="007C7C5D">
        <w:t xml:space="preserve"> </w:t>
      </w:r>
    </w:p>
    <w:p w14:paraId="1E5737B2" w14:textId="65EF23FE" w:rsidR="00CF4882" w:rsidRDefault="00CF4882" w:rsidP="00CF4882">
      <w:pPr>
        <w:spacing w:before="0" w:after="0" w:line="240" w:lineRule="auto"/>
        <w:ind w:left="360"/>
      </w:pPr>
      <w:r>
        <w:t xml:space="preserve">“We completed a </w:t>
      </w:r>
      <w:hyperlink r:id="rId60" w:history="1">
        <w:r w:rsidRPr="00CF4882">
          <w:rPr>
            <w:rStyle w:val="Hyperlink"/>
          </w:rPr>
          <w:t>[Halloween in Summer] outreach booth</w:t>
        </w:r>
      </w:hyperlink>
      <w:r>
        <w:t xml:space="preserve"> in June.</w:t>
      </w:r>
    </w:p>
    <w:p w14:paraId="13005945" w14:textId="77777777" w:rsidR="00CF4882" w:rsidRDefault="00CF4882" w:rsidP="00CF4882">
      <w:pPr>
        <w:spacing w:before="0" w:after="0" w:line="240" w:lineRule="auto"/>
        <w:ind w:left="360"/>
      </w:pPr>
    </w:p>
    <w:p w14:paraId="48FC0CF7" w14:textId="59996C55" w:rsidR="00A86F63" w:rsidRDefault="00CF4882" w:rsidP="00CF4882">
      <w:pPr>
        <w:spacing w:before="0" w:after="0" w:line="240" w:lineRule="auto"/>
        <w:ind w:left="360"/>
      </w:pPr>
      <w:r>
        <w:t>We have a Pride event in August and two primari</w:t>
      </w:r>
      <w:r>
        <w:t xml:space="preserve">es in municipal </w:t>
      </w:r>
      <w:r>
        <w:t xml:space="preserve">races, </w:t>
      </w:r>
      <w:r>
        <w:t>[which]</w:t>
      </w:r>
      <w:r>
        <w:t xml:space="preserve"> will provide more for me to update for August.</w:t>
      </w:r>
      <w:r>
        <w:t>”</w:t>
      </w:r>
    </w:p>
    <w:p w14:paraId="445DAF7D" w14:textId="6B10E230" w:rsidR="00261EC5" w:rsidRDefault="0008388A" w:rsidP="008B112E">
      <w:r>
        <w:t>Requests to the LNC: No requests at this time.</w:t>
      </w:r>
    </w:p>
    <w:p w14:paraId="2BF2F0EF" w14:textId="77777777" w:rsidR="00D81460" w:rsidRDefault="00D81460" w:rsidP="00D81460">
      <w:r>
        <w:t>2019 Convention:</w:t>
      </w:r>
    </w:p>
    <w:p w14:paraId="2D520D7A" w14:textId="6093895C" w:rsidR="00D81460" w:rsidRDefault="00CF4882" w:rsidP="00AF0F95">
      <w:pPr>
        <w:spacing w:before="0" w:after="0" w:line="240" w:lineRule="auto"/>
        <w:ind w:left="720" w:hanging="360"/>
      </w:pPr>
      <w:r>
        <w:rPr>
          <w:b/>
        </w:rPr>
        <w:t xml:space="preserve">The Region Representative was unable to attend this convention in </w:t>
      </w:r>
      <w:r>
        <w:rPr>
          <w:b/>
        </w:rPr>
        <w:t>April</w:t>
      </w:r>
      <w:r>
        <w:rPr>
          <w:b/>
        </w:rPr>
        <w:t xml:space="preserve"> 2019.</w:t>
      </w:r>
      <w:r w:rsidR="00AF0F95">
        <w:t xml:space="preserve"> </w:t>
      </w:r>
    </w:p>
    <w:p w14:paraId="3CDDCFD6" w14:textId="3CC11608" w:rsidR="00846773" w:rsidRDefault="00846773" w:rsidP="008B112E"/>
    <w:p w14:paraId="56771216" w14:textId="068C358E" w:rsidR="00846773" w:rsidRDefault="00846773" w:rsidP="008B112E"/>
    <w:p w14:paraId="4BEF3ACA" w14:textId="301002AF" w:rsidR="00846773" w:rsidRDefault="00846773" w:rsidP="008B112E"/>
    <w:p w14:paraId="7143C086" w14:textId="24AFE945" w:rsidR="00846773" w:rsidRDefault="00846773" w:rsidP="008B112E"/>
    <w:p w14:paraId="0B94BDDB" w14:textId="38B1262B" w:rsidR="00857020" w:rsidRDefault="00857020" w:rsidP="008B112E"/>
    <w:p w14:paraId="7F12163C" w14:textId="3D1FE7C7" w:rsidR="00857020" w:rsidRDefault="00857020" w:rsidP="008B112E"/>
    <w:p w14:paraId="6D77D261" w14:textId="0DBF0233" w:rsidR="00857020" w:rsidRDefault="00857020" w:rsidP="008B112E"/>
    <w:p w14:paraId="73C42242" w14:textId="77777777" w:rsidR="00AF0F95" w:rsidRDefault="00AF0F95" w:rsidP="008B112E"/>
    <w:p w14:paraId="6A247F30" w14:textId="77777777" w:rsidR="00783A69" w:rsidRPr="008B112E" w:rsidRDefault="00783A69" w:rsidP="008B112E"/>
    <w:p w14:paraId="1E76427F" w14:textId="1C9D067F" w:rsidR="00360333" w:rsidRDefault="00360333" w:rsidP="008B112E">
      <w:pPr>
        <w:pStyle w:val="Heading1"/>
        <w:jc w:val="both"/>
      </w:pPr>
      <w:r>
        <w:lastRenderedPageBreak/>
        <w:t>Washington</w:t>
      </w:r>
    </w:p>
    <w:p w14:paraId="7C4B935C" w14:textId="6CC1516C" w:rsidR="008B112E" w:rsidRDefault="00C83A7D" w:rsidP="008B112E">
      <w:r>
        <w:rPr>
          <w:noProof/>
        </w:rPr>
        <w:drawing>
          <wp:inline distT="0" distB="0" distL="0" distR="0" wp14:anchorId="74BC7474" wp14:editId="0CE47506">
            <wp:extent cx="1426464" cy="1426464"/>
            <wp:effectExtent l="0" t="0" r="2540" b="2540"/>
            <wp:docPr id="15" name="Picture 15" descr="https://scontent-atl3-1.xx.fbcdn.net/v/t1.0-1/p320x320/36663521_1790461297688462_6997883038206001152_n.png?_nc_cat=104&amp;oh=7c35d16bc89f5d480eab4a18ddd2341c&amp;oe=5C1AA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tl3-1.xx.fbcdn.net/v/t1.0-1/p320x320/36663521_1790461297688462_6997883038206001152_n.png?_nc_cat=104&amp;oh=7c35d16bc89f5d480eab4a18ddd2341c&amp;oe=5C1AAE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09EE0973" w14:textId="72F8DC45" w:rsidR="00C83A7D" w:rsidRDefault="008B112E" w:rsidP="008B112E">
      <w:pPr>
        <w:spacing w:before="0" w:after="0" w:line="240" w:lineRule="auto"/>
      </w:pPr>
      <w:r>
        <w:t xml:space="preserve">Chair: </w:t>
      </w:r>
      <w:r w:rsidR="0008388A">
        <w:t>Randy McGlenn</w:t>
      </w:r>
    </w:p>
    <w:p w14:paraId="7E62328F" w14:textId="39DE7F3A" w:rsidR="008B112E" w:rsidRDefault="00C83A7D" w:rsidP="008B112E">
      <w:pPr>
        <w:spacing w:before="0" w:after="0" w:line="240" w:lineRule="auto"/>
      </w:pPr>
      <w:r>
        <w:t xml:space="preserve">Email: </w:t>
      </w:r>
      <w:hyperlink r:id="rId62" w:history="1">
        <w:r w:rsidRPr="00F656ED">
          <w:rPr>
            <w:rStyle w:val="Hyperlink"/>
          </w:rPr>
          <w:t>info@lpwa.org</w:t>
        </w:r>
      </w:hyperlink>
      <w:r>
        <w:t xml:space="preserve"> </w:t>
      </w:r>
    </w:p>
    <w:p w14:paraId="183A8293" w14:textId="528080E1" w:rsidR="008B112E" w:rsidRDefault="008B112E" w:rsidP="008B112E">
      <w:pPr>
        <w:spacing w:before="0" w:after="0" w:line="240" w:lineRule="auto"/>
      </w:pPr>
      <w:r>
        <w:t xml:space="preserve">Website: </w:t>
      </w:r>
      <w:hyperlink r:id="rId63" w:history="1">
        <w:r w:rsidR="00C83A7D" w:rsidRPr="00F656ED">
          <w:rPr>
            <w:rStyle w:val="Hyperlink"/>
          </w:rPr>
          <w:t>https://lpwa.org/</w:t>
        </w:r>
      </w:hyperlink>
      <w:r w:rsidR="00C83A7D">
        <w:t xml:space="preserve"> </w:t>
      </w:r>
    </w:p>
    <w:p w14:paraId="17B0072A" w14:textId="76694A72" w:rsidR="008B112E" w:rsidRDefault="008B112E" w:rsidP="008B112E">
      <w:pPr>
        <w:pBdr>
          <w:bottom w:val="single" w:sz="6" w:space="1" w:color="auto"/>
        </w:pBdr>
        <w:spacing w:before="0" w:after="0" w:line="240" w:lineRule="auto"/>
      </w:pPr>
      <w:r>
        <w:t xml:space="preserve">Facebook: </w:t>
      </w:r>
      <w:hyperlink r:id="rId64" w:history="1">
        <w:r w:rsidR="00C83A7D" w:rsidRPr="00F656ED">
          <w:rPr>
            <w:rStyle w:val="Hyperlink"/>
          </w:rPr>
          <w:t>https://www.facebook.com/pg/libertarianpartyofWA/</w:t>
        </w:r>
      </w:hyperlink>
      <w:r w:rsidR="00C83A7D">
        <w:t xml:space="preserve"> </w:t>
      </w:r>
    </w:p>
    <w:p w14:paraId="570F8DDB" w14:textId="77777777" w:rsidR="008B112E" w:rsidRDefault="008B112E" w:rsidP="008B112E">
      <w:pPr>
        <w:spacing w:before="0" w:after="0" w:line="240" w:lineRule="auto"/>
      </w:pPr>
    </w:p>
    <w:p w14:paraId="30F77EB5" w14:textId="5EA7150D" w:rsidR="000A4509" w:rsidRDefault="008B112E" w:rsidP="000A4509">
      <w:pPr>
        <w:spacing w:after="0"/>
      </w:pPr>
      <w:r>
        <w:t xml:space="preserve">From the </w:t>
      </w:r>
      <w:r w:rsidR="0008388A">
        <w:t>Chair</w:t>
      </w:r>
      <w:r w:rsidR="00783A69">
        <w:t>:</w:t>
      </w:r>
      <w:r w:rsidR="0008388A">
        <w:t xml:space="preserve"> </w:t>
      </w:r>
    </w:p>
    <w:p w14:paraId="34A7520D" w14:textId="170D3CAE" w:rsidR="000A4509" w:rsidRDefault="00783A69" w:rsidP="000A4509">
      <w:pPr>
        <w:ind w:left="360"/>
      </w:pPr>
      <w:r>
        <w:t>Nothing submitted by the State Chair for this report.</w:t>
      </w:r>
    </w:p>
    <w:p w14:paraId="44855FE8" w14:textId="01BA7AFB" w:rsidR="00CC6044" w:rsidRDefault="0008388A" w:rsidP="00915670">
      <w:r>
        <w:t>Requests to the LNC: No requests at this time.</w:t>
      </w:r>
    </w:p>
    <w:p w14:paraId="36D69EEC" w14:textId="2C3ED692" w:rsidR="00846773" w:rsidRDefault="00783A69" w:rsidP="00783A69">
      <w:r>
        <w:t>2019 Convention:</w:t>
      </w:r>
    </w:p>
    <w:p w14:paraId="1D696BEA" w14:textId="2ED13DDB" w:rsidR="00915670" w:rsidRPr="00D528D9" w:rsidRDefault="00846773" w:rsidP="00846773">
      <w:pPr>
        <w:spacing w:before="0" w:after="0" w:line="240" w:lineRule="auto"/>
        <w:ind w:left="360"/>
        <w:rPr>
          <w:b/>
        </w:rPr>
      </w:pPr>
      <w:r w:rsidRPr="00D81460">
        <w:rPr>
          <w:b/>
        </w:rPr>
        <w:t xml:space="preserve">The Region 1 Representative </w:t>
      </w:r>
      <w:r w:rsidR="00783A69">
        <w:rPr>
          <w:b/>
        </w:rPr>
        <w:t>was unable to attend this convention in March 2019</w:t>
      </w:r>
      <w:r w:rsidR="00AF0F95">
        <w:rPr>
          <w:b/>
        </w:rPr>
        <w:t>.</w:t>
      </w:r>
    </w:p>
    <w:p w14:paraId="049D34A3" w14:textId="246F9307" w:rsidR="00915670" w:rsidRDefault="00915670" w:rsidP="008B112E"/>
    <w:p w14:paraId="67683806" w14:textId="6CC23FF5" w:rsidR="00AF0F95" w:rsidRDefault="00AF0F95" w:rsidP="008B112E"/>
    <w:p w14:paraId="731C9E2D" w14:textId="1A716F65" w:rsidR="00AF0F95" w:rsidRDefault="00AF0F95" w:rsidP="008B112E"/>
    <w:p w14:paraId="0CCB3AB4" w14:textId="00584A3C" w:rsidR="00AF0F95" w:rsidRDefault="00AF0F95" w:rsidP="008B112E"/>
    <w:p w14:paraId="56249465" w14:textId="763E44DB" w:rsidR="00AF0F95" w:rsidRDefault="00AF0F95" w:rsidP="008B112E"/>
    <w:p w14:paraId="4DE48E27" w14:textId="5D74348A" w:rsidR="00AF0F95" w:rsidRDefault="00AF0F95" w:rsidP="008B112E"/>
    <w:p w14:paraId="4E10793C" w14:textId="77777777" w:rsidR="00AF0F95" w:rsidRDefault="00AF0F95" w:rsidP="008B112E"/>
    <w:p w14:paraId="23E4F749" w14:textId="7FCFD90F" w:rsidR="00AF0F95" w:rsidRDefault="00AF0F95" w:rsidP="008B112E"/>
    <w:p w14:paraId="63C708D0" w14:textId="45C44456" w:rsidR="00AF0F95" w:rsidRDefault="00AF0F95" w:rsidP="008B112E"/>
    <w:p w14:paraId="67276A14" w14:textId="77777777" w:rsidR="00AF0F95" w:rsidRDefault="00AF0F95" w:rsidP="008B112E"/>
    <w:p w14:paraId="75749F90" w14:textId="77777777" w:rsidR="00783A69" w:rsidRPr="008B112E" w:rsidRDefault="00783A69" w:rsidP="008B112E"/>
    <w:p w14:paraId="31A27622" w14:textId="6659EF19" w:rsidR="00360333" w:rsidRDefault="00360333" w:rsidP="00360333">
      <w:pPr>
        <w:pStyle w:val="Heading1"/>
        <w:jc w:val="both"/>
      </w:pPr>
      <w:r>
        <w:lastRenderedPageBreak/>
        <w:t>Wyoming</w:t>
      </w:r>
      <w:r w:rsidR="008B112E" w:rsidRPr="008B112E">
        <w:t xml:space="preserve"> </w:t>
      </w:r>
    </w:p>
    <w:p w14:paraId="21EBFE54" w14:textId="2611E745" w:rsidR="008B112E" w:rsidRDefault="008B112E" w:rsidP="008B112E">
      <w:r>
        <w:rPr>
          <w:noProof/>
        </w:rPr>
        <w:drawing>
          <wp:inline distT="0" distB="0" distL="0" distR="0" wp14:anchorId="17E20BA6" wp14:editId="55E5A104">
            <wp:extent cx="1428115" cy="1428115"/>
            <wp:effectExtent l="0" t="0" r="635" b="635"/>
            <wp:docPr id="13" name="Picture 13" descr="https://upload.wikimedia.org/wikipedia/en/2/2d/Libertarian_Party_of_Wyo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2/2d/Libertarian_Party_of_Wyoming.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4D3C3896" w14:textId="04CE8557" w:rsidR="00C83A7D" w:rsidRDefault="008B112E" w:rsidP="008B112E">
      <w:pPr>
        <w:spacing w:before="0" w:after="0" w:line="240" w:lineRule="auto"/>
      </w:pPr>
      <w:r>
        <w:t xml:space="preserve">Chair: </w:t>
      </w:r>
      <w:r w:rsidR="003D43A6">
        <w:t>Shawn</w:t>
      </w:r>
      <w:r w:rsidR="00C83A7D">
        <w:t xml:space="preserve"> </w:t>
      </w:r>
      <w:r w:rsidR="003D43A6">
        <w:t>Johnson</w:t>
      </w:r>
    </w:p>
    <w:p w14:paraId="7EB6EB05" w14:textId="27EB0F99" w:rsidR="008B112E" w:rsidRDefault="00C83A7D" w:rsidP="008B112E">
      <w:pPr>
        <w:spacing w:before="0" w:after="0" w:line="240" w:lineRule="auto"/>
      </w:pPr>
      <w:r>
        <w:t xml:space="preserve">Email: </w:t>
      </w:r>
      <w:hyperlink r:id="rId66" w:history="1">
        <w:r w:rsidR="003D43A6">
          <w:rPr>
            <w:rStyle w:val="Hyperlink"/>
          </w:rPr>
          <w:t>shjohnson310@hotmail.com</w:t>
        </w:r>
      </w:hyperlink>
    </w:p>
    <w:p w14:paraId="309BC9E0" w14:textId="024A6C57" w:rsidR="008B112E" w:rsidRDefault="008B112E" w:rsidP="008B112E">
      <w:pPr>
        <w:spacing w:before="0" w:after="0" w:line="240" w:lineRule="auto"/>
      </w:pPr>
      <w:r>
        <w:t xml:space="preserve">Website: </w:t>
      </w:r>
      <w:hyperlink r:id="rId67" w:history="1">
        <w:r w:rsidR="00C83A7D" w:rsidRPr="00F656ED">
          <w:rPr>
            <w:rStyle w:val="Hyperlink"/>
          </w:rPr>
          <w:t>https://lpwy.org/</w:t>
        </w:r>
      </w:hyperlink>
      <w:r w:rsidR="00C83A7D">
        <w:t xml:space="preserve"> </w:t>
      </w:r>
    </w:p>
    <w:p w14:paraId="03E2AB1A" w14:textId="474B4396" w:rsidR="008B112E" w:rsidRDefault="008B112E" w:rsidP="008B112E">
      <w:pPr>
        <w:pBdr>
          <w:bottom w:val="single" w:sz="6" w:space="1" w:color="auto"/>
        </w:pBdr>
        <w:spacing w:before="0" w:after="0" w:line="240" w:lineRule="auto"/>
      </w:pPr>
      <w:r>
        <w:t xml:space="preserve">Facebook: </w:t>
      </w:r>
      <w:hyperlink r:id="rId68" w:history="1">
        <w:r w:rsidRPr="00F656ED">
          <w:rPr>
            <w:rStyle w:val="Hyperlink"/>
          </w:rPr>
          <w:t>https://www.facebook.com/libertariansWY/</w:t>
        </w:r>
      </w:hyperlink>
    </w:p>
    <w:p w14:paraId="2E3B6CED" w14:textId="77777777" w:rsidR="008B112E" w:rsidRDefault="008B112E" w:rsidP="008B112E">
      <w:pPr>
        <w:spacing w:before="0" w:after="0" w:line="240" w:lineRule="auto"/>
      </w:pPr>
    </w:p>
    <w:bookmarkEnd w:id="2"/>
    <w:p w14:paraId="16B45676" w14:textId="743C5963" w:rsidR="003C6F22" w:rsidRDefault="003C6F22" w:rsidP="003C6F22">
      <w:r>
        <w:t xml:space="preserve">From the Chair: </w:t>
      </w:r>
    </w:p>
    <w:p w14:paraId="5EBCEDFD" w14:textId="3D58B22A" w:rsidR="003D43A6" w:rsidRDefault="003D43A6" w:rsidP="003D43A6">
      <w:r>
        <w:t>“</w:t>
      </w:r>
      <w:r>
        <w:t xml:space="preserve">At our last state convention, we elected new leadership. I was elected as the party chair, Richard Brubaker was elected as vice chair, Tammy Porambo was elected as treasurer, Joe Porambo was </w:t>
      </w:r>
      <w:r>
        <w:t xml:space="preserve">elected as executive director. </w:t>
      </w:r>
    </w:p>
    <w:p w14:paraId="38E9603F" w14:textId="22D963A4" w:rsidR="003D43A6" w:rsidRDefault="003D43A6" w:rsidP="003D43A6">
      <w:r>
        <w:t>We now have Bethany Baldes set up to start taking donations to her campaign for the Wyoming state legislature next election cycle. As you remember, she ran a very successful campaign last time and almost won. The Fremont County Party has been officially established and Bethany is the Chair of that County party. We are working on getting Natrona County set up next. Once Natrona County is official, myself and Joe Porambo will fill in as chair and vice chair respectively until we can get someone else. I do have a couple prospects in mind one of whom is running for a local non</w:t>
      </w:r>
      <w:r>
        <w:t xml:space="preserve">partisan office next election. </w:t>
      </w:r>
    </w:p>
    <w:p w14:paraId="5B06C280" w14:textId="2291604C" w:rsidR="003D43A6" w:rsidRDefault="003D43A6" w:rsidP="003D43A6">
      <w:r>
        <w:t xml:space="preserve">We are working with Apollo Pazell on getting everything set up for Natrona County as far as finance is concerned so we can start accepting donations to the county party. He is also instrumental in helping me since I’m new to the party and my position and I call on him for advice in whatever i have questions about. He had been a huge help for all of us in Wyoming. </w:t>
      </w:r>
    </w:p>
    <w:p w14:paraId="6E46694E" w14:textId="2BE24582" w:rsidR="003D43A6" w:rsidRDefault="003D43A6" w:rsidP="003D43A6">
      <w:r>
        <w:t>We are still in infancy in some things but we’re moving right along rather quickly. We are excited in Wyoming for 2020 with Bethany running again for her house seat and I will also be running for my house seat. There is real potential for 2 libertarians to be</w:t>
      </w:r>
      <w:r>
        <w:t xml:space="preserve"> elected to the Wyoming house. </w:t>
      </w:r>
    </w:p>
    <w:p w14:paraId="4A3E1703" w14:textId="6F7AB698" w:rsidR="003D43A6" w:rsidRDefault="003D43A6" w:rsidP="003C6F22">
      <w:r>
        <w:t xml:space="preserve">We have an executive committee meeting on </w:t>
      </w:r>
      <w:r>
        <w:t>7/22/19</w:t>
      </w:r>
      <w:r>
        <w:t xml:space="preserve"> and we will be discussing what we’ve accomplished since the convention as well as where we need to go next.</w:t>
      </w:r>
      <w:r>
        <w:t>”</w:t>
      </w:r>
    </w:p>
    <w:p w14:paraId="2DA8FACE" w14:textId="378BE870" w:rsidR="0008388A" w:rsidRDefault="0008388A" w:rsidP="008B112E">
      <w:r>
        <w:t>Requests to the LNC: No requests at this time.</w:t>
      </w:r>
    </w:p>
    <w:p w14:paraId="286DE26E" w14:textId="77777777" w:rsidR="00915670" w:rsidRDefault="00915670" w:rsidP="00915670">
      <w:r>
        <w:lastRenderedPageBreak/>
        <w:t>2019 Convention:</w:t>
      </w:r>
    </w:p>
    <w:p w14:paraId="14E88E05" w14:textId="0E0E860A" w:rsidR="003C6F22" w:rsidRPr="003D43A6" w:rsidRDefault="003D43A6" w:rsidP="003C6F22">
      <w:pPr>
        <w:spacing w:before="0" w:after="0" w:line="240" w:lineRule="auto"/>
        <w:ind w:left="360"/>
        <w:rPr>
          <w:b/>
        </w:rPr>
      </w:pPr>
      <w:r>
        <w:rPr>
          <w:b/>
        </w:rPr>
        <w:t>The Regional Representative was unable to attend this Convention in March 2019.</w:t>
      </w:r>
    </w:p>
    <w:p w14:paraId="1A946889" w14:textId="2A187100" w:rsidR="00915670" w:rsidRPr="00D528D9" w:rsidRDefault="00915670" w:rsidP="00915670">
      <w:pPr>
        <w:spacing w:before="0" w:after="0" w:line="240" w:lineRule="auto"/>
        <w:ind w:left="360"/>
        <w:rPr>
          <w:b/>
        </w:rPr>
      </w:pPr>
    </w:p>
    <w:p w14:paraId="0D60E3DC" w14:textId="77777777" w:rsidR="00915670" w:rsidRDefault="00915670" w:rsidP="008B112E"/>
    <w:p w14:paraId="1EF5DA80" w14:textId="77777777" w:rsidR="00EC61DD" w:rsidRDefault="00EC61DD" w:rsidP="008B112E"/>
    <w:p w14:paraId="58CC2C1A" w14:textId="77777777" w:rsidR="00EC61DD" w:rsidRDefault="00EC61DD" w:rsidP="008B112E"/>
    <w:p w14:paraId="2BC4C5DA" w14:textId="77777777" w:rsidR="00EC61DD" w:rsidRDefault="00EC61DD" w:rsidP="008B112E"/>
    <w:p w14:paraId="36E6FEF5" w14:textId="77777777" w:rsidR="00EC61DD" w:rsidRDefault="00EC61DD" w:rsidP="008B112E"/>
    <w:p w14:paraId="56CFD0C6" w14:textId="77777777" w:rsidR="00EC61DD" w:rsidRDefault="00EC61DD" w:rsidP="008B112E"/>
    <w:p w14:paraId="7D89189D" w14:textId="77777777" w:rsidR="00EC61DD" w:rsidRDefault="00EC61DD" w:rsidP="008B112E"/>
    <w:p w14:paraId="0F823354" w14:textId="77777777" w:rsidR="00EC61DD" w:rsidRDefault="00EC61DD" w:rsidP="008B112E"/>
    <w:p w14:paraId="161A5B90" w14:textId="77777777" w:rsidR="00783A69" w:rsidRDefault="00783A69" w:rsidP="008B112E"/>
    <w:p w14:paraId="0C376DB8" w14:textId="77777777" w:rsidR="00783A69" w:rsidRDefault="00783A69" w:rsidP="008B112E"/>
    <w:p w14:paraId="4578ED7B" w14:textId="77777777" w:rsidR="00783A69" w:rsidRDefault="00783A69" w:rsidP="008B112E"/>
    <w:p w14:paraId="4B3B6605" w14:textId="77777777" w:rsidR="00783A69" w:rsidRDefault="00783A69" w:rsidP="008B112E"/>
    <w:p w14:paraId="40C59B98" w14:textId="77777777" w:rsidR="00783A69" w:rsidRDefault="00783A69" w:rsidP="008B112E"/>
    <w:p w14:paraId="77EEDE85" w14:textId="77777777" w:rsidR="00783A69" w:rsidRDefault="00783A69" w:rsidP="008B112E"/>
    <w:p w14:paraId="21DB9F63" w14:textId="77777777" w:rsidR="00783A69" w:rsidRDefault="00783A69" w:rsidP="008B112E"/>
    <w:p w14:paraId="017E513D" w14:textId="77777777" w:rsidR="00783A69" w:rsidRDefault="00783A69" w:rsidP="008B112E"/>
    <w:p w14:paraId="65FF5472" w14:textId="77777777" w:rsidR="00783A69" w:rsidRDefault="00783A69" w:rsidP="008B112E"/>
    <w:p w14:paraId="0F57779A" w14:textId="77777777" w:rsidR="00783A69" w:rsidRDefault="00783A69" w:rsidP="008B112E"/>
    <w:p w14:paraId="29941A40" w14:textId="77777777" w:rsidR="00783A69" w:rsidRDefault="00783A69" w:rsidP="008B112E"/>
    <w:p w14:paraId="31BFD1C8" w14:textId="77777777" w:rsidR="00783A69" w:rsidRDefault="00783A69" w:rsidP="008B112E"/>
    <w:p w14:paraId="26DFB8E7" w14:textId="77777777" w:rsidR="00783A69" w:rsidRDefault="00783A69" w:rsidP="008B112E"/>
    <w:p w14:paraId="6FC54830" w14:textId="77777777" w:rsidR="00783A69" w:rsidRDefault="00783A69" w:rsidP="008B112E"/>
    <w:p w14:paraId="0D8F7828" w14:textId="77777777" w:rsidR="00EC61DD" w:rsidRPr="003E6291" w:rsidRDefault="00EC61DD" w:rsidP="00EC61DD">
      <w:pPr>
        <w:pStyle w:val="Heading1"/>
        <w:jc w:val="both"/>
      </w:pPr>
      <w:bookmarkStart w:id="3" w:name="_GoBack"/>
      <w:bookmarkEnd w:id="3"/>
      <w:r>
        <w:lastRenderedPageBreak/>
        <w:t>Appendix A - Region 1 Alternate Election</w:t>
      </w:r>
    </w:p>
    <w:p w14:paraId="5155B6D4" w14:textId="77777777" w:rsidR="00EC61DD" w:rsidRPr="008B5D07" w:rsidRDefault="00EC61DD" w:rsidP="00EC61DD">
      <w:r w:rsidRPr="008B5D07">
        <w:t>In February 2019, Craig Bowden resigned his seat as Region 1 Alternate for personal reasons. Per the Regional Agreement, the state chairs were asked to elect a new alternate. It was determined that the best process would be to solicit applications and then operate elections based on the rules of approval voting. Several round were conducted and Johnny “Rocket” Adams from Arizona ultimately won the seat. Below are the results of each ballot. Unfortunately, the ballots themselves were deleted by the third party website. If any member retained these documents, I would appreciate you reaching out and sharing them with me so that I may maintain a complete record of the election.</w:t>
      </w:r>
    </w:p>
    <w:p w14:paraId="6053BE5A" w14:textId="77777777" w:rsidR="00EC61DD" w:rsidRPr="008B5D07" w:rsidRDefault="00EC61DD" w:rsidP="00EC61DD">
      <w:r w:rsidRPr="008B5D07">
        <w:t>==========</w:t>
      </w:r>
    </w:p>
    <w:p w14:paraId="07BA6CA6" w14:textId="77777777" w:rsidR="00EC61DD" w:rsidRPr="008B5D07" w:rsidRDefault="00EC61DD" w:rsidP="00EC61DD">
      <w:r w:rsidRPr="008B5D07">
        <w:t>Round 1 contained all applicants and occurred between March 17, 2019 at 12:00 am HST and ended March 31, 2019 at 23:59 HST. This voting period was intentionally long to give state chairs time to talk with each candidate and thoroughly review their applications.</w:t>
      </w:r>
    </w:p>
    <w:p w14:paraId="15E6C9A4" w14:textId="77777777" w:rsidR="00EC61DD" w:rsidRPr="008B5D07" w:rsidRDefault="00EC61DD" w:rsidP="00EC61DD">
      <w:r w:rsidRPr="008B5D07">
        <w:t>==========</w:t>
      </w:r>
    </w:p>
    <w:p w14:paraId="0B1E6DE0" w14:textId="003727E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Region 1 Alternate Election</w:t>
      </w:r>
      <w:r>
        <w:rPr>
          <w:rFonts w:ascii="Courier New" w:eastAsia="Times New Roman" w:hAnsi="Courier New" w:cs="Courier New"/>
          <w:color w:val="000000"/>
          <w:sz w:val="21"/>
          <w:szCs w:val="21"/>
        </w:rPr>
        <w:t xml:space="preserve"> – Round 1 Results</w:t>
      </w:r>
    </w:p>
    <w:p w14:paraId="5CD86CB8" w14:textId="5F027AF8" w:rsidR="00EC61DD"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There are 10 candidates competing for 1 </w:t>
      </w:r>
      <w:r>
        <w:rPr>
          <w:rFonts w:ascii="Courier New" w:eastAsia="Times New Roman" w:hAnsi="Courier New" w:cs="Courier New"/>
          <w:color w:val="000000"/>
          <w:sz w:val="21"/>
          <w:szCs w:val="21"/>
        </w:rPr>
        <w:t>seats. The number of voters is 11</w:t>
      </w:r>
      <w:r w:rsidRPr="008B5D07">
        <w:rPr>
          <w:rFonts w:ascii="Courier New" w:eastAsia="Times New Roman" w:hAnsi="Courier New" w:cs="Courier New"/>
          <w:color w:val="000000"/>
          <w:sz w:val="21"/>
          <w:szCs w:val="21"/>
        </w:rPr>
        <w:t xml:space="preserve"> and</w:t>
      </w:r>
      <w:r>
        <w:rPr>
          <w:rFonts w:ascii="Courier New" w:eastAsia="Times New Roman" w:hAnsi="Courier New" w:cs="Courier New"/>
          <w:color w:val="000000"/>
          <w:sz w:val="21"/>
          <w:szCs w:val="21"/>
        </w:rPr>
        <w:t xml:space="preserve"> </w:t>
      </w:r>
      <w:r w:rsidRPr="008B5D07">
        <w:rPr>
          <w:rFonts w:ascii="Courier New" w:eastAsia="Times New Roman" w:hAnsi="Courier New" w:cs="Courier New"/>
          <w:color w:val="000000"/>
          <w:sz w:val="21"/>
          <w:szCs w:val="21"/>
        </w:rPr>
        <w:t>there were</w:t>
      </w:r>
      <w:r>
        <w:rPr>
          <w:rFonts w:ascii="Courier New" w:eastAsia="Times New Roman" w:hAnsi="Courier New" w:cs="Courier New"/>
          <w:color w:val="000000"/>
          <w:sz w:val="21"/>
          <w:szCs w:val="21"/>
        </w:rPr>
        <w:t xml:space="preserve"> 7 valid votes</w:t>
      </w:r>
      <w:r w:rsidRPr="008B5D07">
        <w:rPr>
          <w:rFonts w:ascii="Courier New" w:eastAsia="Times New Roman" w:hAnsi="Courier New" w:cs="Courier New"/>
          <w:color w:val="000000"/>
          <w:sz w:val="21"/>
          <w:szCs w:val="21"/>
        </w:rPr>
        <w:t>.</w:t>
      </w:r>
      <w:r>
        <w:rPr>
          <w:rFonts w:ascii="Courier New" w:eastAsia="Times New Roman" w:hAnsi="Courier New" w:cs="Courier New"/>
          <w:color w:val="000000"/>
          <w:sz w:val="21"/>
          <w:szCs w:val="21"/>
        </w:rPr>
        <w:t xml:space="preserve"> </w:t>
      </w:r>
    </w:p>
    <w:p w14:paraId="75CFC2D4"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Pr>
          <w:rFonts w:ascii="Courier New" w:eastAsia="Times New Roman" w:hAnsi="Courier New" w:cs="Courier New"/>
          <w:color w:val="000000"/>
          <w:sz w:val="21"/>
          <w:szCs w:val="21"/>
        </w:rPr>
        <w:t>V</w:t>
      </w:r>
      <w:r w:rsidRPr="008B5D07">
        <w:rPr>
          <w:rFonts w:ascii="Courier New" w:eastAsia="Times New Roman" w:hAnsi="Courier New" w:cs="Courier New"/>
          <w:color w:val="000000"/>
          <w:sz w:val="21"/>
          <w:szCs w:val="21"/>
        </w:rPr>
        <w:t xml:space="preserve">otes </w:t>
      </w:r>
      <w:r>
        <w:rPr>
          <w:rFonts w:ascii="Courier New" w:eastAsia="Times New Roman" w:hAnsi="Courier New" w:cs="Courier New"/>
          <w:color w:val="000000"/>
          <w:sz w:val="21"/>
          <w:szCs w:val="21"/>
        </w:rPr>
        <w:t>were</w:t>
      </w:r>
      <w:r w:rsidRPr="008B5D07">
        <w:rPr>
          <w:rFonts w:ascii="Courier New" w:eastAsia="Times New Roman" w:hAnsi="Courier New" w:cs="Courier New"/>
          <w:color w:val="000000"/>
          <w:sz w:val="21"/>
          <w:szCs w:val="21"/>
        </w:rPr>
        <w:t xml:space="preserve"> submitted </w:t>
      </w:r>
      <w:r>
        <w:rPr>
          <w:rFonts w:ascii="Courier New" w:eastAsia="Times New Roman" w:hAnsi="Courier New" w:cs="Courier New"/>
          <w:color w:val="000000"/>
          <w:sz w:val="21"/>
          <w:szCs w:val="21"/>
        </w:rPr>
        <w:t>by</w:t>
      </w:r>
      <w:r w:rsidRPr="008B5D07">
        <w:rPr>
          <w:rFonts w:ascii="Courier New" w:eastAsia="Times New Roman" w:hAnsi="Courier New" w:cs="Courier New"/>
          <w:color w:val="000000"/>
          <w:sz w:val="21"/>
          <w:szCs w:val="21"/>
        </w:rPr>
        <w:t>: AZ, CO, KS, MT, NM, OR, WA</w:t>
      </w:r>
    </w:p>
    <w:p w14:paraId="40F88D31" w14:textId="7D3462D2"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Missing ballots: AK*, HI, UT, WY</w:t>
      </w:r>
    </w:p>
    <w:p w14:paraId="28A7743E" w14:textId="5DBFFBA3" w:rsidR="00EC61DD"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Counting votes using Approval Voting.</w:t>
      </w:r>
    </w:p>
    <w:p w14:paraId="2925850B"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p>
    <w:p w14:paraId="3B232991"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Candidate | Count</w:t>
      </w:r>
    </w:p>
    <w:p w14:paraId="4EFE7E9C"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w:t>
      </w:r>
    </w:p>
    <w:p w14:paraId="144C05D5"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Adams, Johnny (AZ) |     3</w:t>
      </w:r>
    </w:p>
    <w:p w14:paraId="43888A14"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Burke, Richard (OR) |     0</w:t>
      </w:r>
    </w:p>
    <w:p w14:paraId="682608F7"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Daniels, Jeff (AZ) |     1</w:t>
      </w:r>
    </w:p>
    <w:p w14:paraId="1632D48F"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Dunn, A. Blair (NM) |     1</w:t>
      </w:r>
    </w:p>
    <w:p w14:paraId="371129D9"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Layda, Drew (OR) |     4</w:t>
      </w:r>
    </w:p>
    <w:p w14:paraId="287F30A4"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Pr>
          <w:rFonts w:ascii="Courier New" w:eastAsia="Times New Roman" w:hAnsi="Courier New" w:cs="Courier New"/>
          <w:color w:val="000000"/>
          <w:sz w:val="21"/>
          <w:szCs w:val="21"/>
        </w:rPr>
        <w:t>McFarland, Michael (AZ</w:t>
      </w:r>
      <w:r w:rsidRPr="008B5D07">
        <w:rPr>
          <w:rFonts w:ascii="Courier New" w:eastAsia="Times New Roman" w:hAnsi="Courier New" w:cs="Courier New"/>
          <w:color w:val="000000"/>
          <w:sz w:val="21"/>
          <w:szCs w:val="21"/>
        </w:rPr>
        <w:t>) |     3</w:t>
      </w:r>
    </w:p>
    <w:p w14:paraId="3279D002"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Mulder, Eric (CO) |     0</w:t>
      </w:r>
    </w:p>
    <w:p w14:paraId="062D9AB2"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Olivi, Jim (AZ) |     0</w:t>
      </w:r>
    </w:p>
    <w:p w14:paraId="1E945A76"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Treibert, James (CO) |     0</w:t>
      </w:r>
    </w:p>
    <w:p w14:paraId="3C5F1265"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 xml:space="preserve">      None of the Above |     0</w:t>
      </w:r>
    </w:p>
    <w:p w14:paraId="26518901" w14:textId="77777777" w:rsidR="00EC61DD" w:rsidRPr="008B5D07"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p>
    <w:p w14:paraId="5AB53C0C" w14:textId="1F6DAEE5" w:rsidR="00EC61DD"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sidRPr="008B5D07">
        <w:rPr>
          <w:rFonts w:ascii="Courier New" w:eastAsia="Times New Roman" w:hAnsi="Courier New" w:cs="Courier New"/>
          <w:color w:val="000000"/>
          <w:sz w:val="21"/>
          <w:szCs w:val="21"/>
        </w:rPr>
        <w:t>Count of all approvals.</w:t>
      </w:r>
    </w:p>
    <w:p w14:paraId="45E5EE60" w14:textId="77777777" w:rsidR="00EC61DD"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p>
    <w:p w14:paraId="75CD72F2" w14:textId="77777777" w:rsidR="00EC61DD" w:rsidRDefault="00EC61DD" w:rsidP="00EC61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eastAsia="Times New Roman" w:hAnsi="Courier New" w:cs="Courier New"/>
          <w:color w:val="000000"/>
          <w:sz w:val="21"/>
          <w:szCs w:val="21"/>
        </w:rPr>
      </w:pPr>
      <w:r>
        <w:rPr>
          <w:rFonts w:ascii="Courier New" w:eastAsia="Times New Roman" w:hAnsi="Courier New" w:cs="Courier New"/>
          <w:color w:val="000000"/>
          <w:sz w:val="21"/>
          <w:szCs w:val="21"/>
        </w:rPr>
        <w:t>* Alaska’s vote was submitted by email, not the agreed to medium. Had their vote counted, Johnny Adams would have received 4 votes.</w:t>
      </w:r>
    </w:p>
    <w:p w14:paraId="65BF9EE7" w14:textId="77777777" w:rsidR="00EC61DD" w:rsidRDefault="00EC61DD" w:rsidP="00EC61DD"/>
    <w:p w14:paraId="034000D4" w14:textId="77777777" w:rsidR="00EC61DD" w:rsidRPr="008B5D07" w:rsidRDefault="00EC61DD" w:rsidP="00EC61DD">
      <w:r w:rsidRPr="008B5D07">
        <w:lastRenderedPageBreak/>
        <w:t>==========</w:t>
      </w:r>
    </w:p>
    <w:p w14:paraId="496C70A0" w14:textId="77777777" w:rsidR="00EC61DD" w:rsidRPr="008B5D07" w:rsidRDefault="00EC61DD" w:rsidP="00EC61DD">
      <w:r w:rsidRPr="008B5D07">
        <w:t>Because a majority of state chairs (6) did not elect any of the candidates, the State Chairs proceeded to a second ballot. For the next ballot, all applicants who did not receive any votes in round one were removed. The new ballot was available for one week beginning on April 2nd at 12:01 HST and ended April 9 at 23:59 HST.</w:t>
      </w:r>
    </w:p>
    <w:p w14:paraId="60297906" w14:textId="77777777" w:rsidR="00EC61DD" w:rsidRPr="008B5D07" w:rsidRDefault="00EC61DD" w:rsidP="00EC61DD">
      <w:r w:rsidRPr="008B5D07">
        <w:t>==========</w:t>
      </w:r>
    </w:p>
    <w:p w14:paraId="3214D64A" w14:textId="77777777" w:rsidR="00EC61DD" w:rsidRDefault="00EC61DD" w:rsidP="00EC61DD">
      <w:pPr>
        <w:pStyle w:val="HTMLPreformatted"/>
        <w:shd w:val="clear" w:color="auto" w:fill="FFFFFF"/>
        <w:rPr>
          <w:color w:val="000000"/>
          <w:sz w:val="21"/>
          <w:szCs w:val="21"/>
        </w:rPr>
      </w:pPr>
      <w:r>
        <w:rPr>
          <w:color w:val="000000"/>
          <w:sz w:val="21"/>
          <w:szCs w:val="21"/>
        </w:rPr>
        <w:t>Region 1 Alternate Election - Round 2</w:t>
      </w:r>
    </w:p>
    <w:p w14:paraId="646D9911" w14:textId="77777777" w:rsidR="00EC61DD" w:rsidRDefault="00EC61DD" w:rsidP="00EC61DD">
      <w:pPr>
        <w:pStyle w:val="HTMLPreformatted"/>
        <w:shd w:val="clear" w:color="auto" w:fill="FFFFFF"/>
        <w:rPr>
          <w:color w:val="000000"/>
          <w:sz w:val="21"/>
          <w:szCs w:val="21"/>
        </w:rPr>
      </w:pPr>
    </w:p>
    <w:p w14:paraId="5B960641" w14:textId="77777777" w:rsidR="00EC61DD" w:rsidRDefault="00EC61DD" w:rsidP="00EC61DD">
      <w:pPr>
        <w:pStyle w:val="HTMLPreformatted"/>
        <w:shd w:val="clear" w:color="auto" w:fill="FFFFFF"/>
        <w:rPr>
          <w:color w:val="000000"/>
          <w:sz w:val="21"/>
          <w:szCs w:val="21"/>
        </w:rPr>
      </w:pPr>
      <w:r>
        <w:rPr>
          <w:color w:val="000000"/>
          <w:sz w:val="21"/>
          <w:szCs w:val="21"/>
        </w:rPr>
        <w:t>There are 6 candidates competing for 1 seats. The number of voters is 11 and there were 9 valid votes.</w:t>
      </w:r>
    </w:p>
    <w:p w14:paraId="257AC6BA" w14:textId="77777777" w:rsidR="00EC61DD" w:rsidRDefault="00EC61DD" w:rsidP="00EC61DD">
      <w:pPr>
        <w:pStyle w:val="HTMLPreformatted"/>
        <w:shd w:val="clear" w:color="auto" w:fill="FFFFFF"/>
        <w:rPr>
          <w:color w:val="000000"/>
          <w:sz w:val="21"/>
          <w:szCs w:val="21"/>
        </w:rPr>
      </w:pPr>
    </w:p>
    <w:p w14:paraId="7226A29C" w14:textId="77777777" w:rsidR="00EC61DD" w:rsidRPr="008B5D07" w:rsidRDefault="00EC61DD" w:rsidP="00EC61DD">
      <w:pPr>
        <w:pStyle w:val="HTMLPreformatted"/>
        <w:shd w:val="clear" w:color="auto" w:fill="FFFFFF"/>
        <w:rPr>
          <w:color w:val="000000"/>
          <w:sz w:val="21"/>
          <w:szCs w:val="21"/>
        </w:rPr>
      </w:pPr>
      <w:r>
        <w:rPr>
          <w:color w:val="000000"/>
          <w:sz w:val="21"/>
          <w:szCs w:val="21"/>
        </w:rPr>
        <w:t>Votes were submitted by</w:t>
      </w:r>
      <w:r w:rsidRPr="008B5D07">
        <w:rPr>
          <w:color w:val="000000"/>
          <w:sz w:val="21"/>
          <w:szCs w:val="21"/>
        </w:rPr>
        <w:t>: AK, AZ, CO, HI, KS, MT, NM, OR, WA</w:t>
      </w:r>
    </w:p>
    <w:p w14:paraId="4F394118" w14:textId="77777777" w:rsidR="00EC61DD" w:rsidRDefault="00EC61DD" w:rsidP="00EC61DD">
      <w:pPr>
        <w:pStyle w:val="HTMLPreformatted"/>
        <w:shd w:val="clear" w:color="auto" w:fill="FFFFFF"/>
        <w:rPr>
          <w:color w:val="000000"/>
          <w:sz w:val="21"/>
          <w:szCs w:val="21"/>
        </w:rPr>
      </w:pPr>
      <w:r w:rsidRPr="008B5D07">
        <w:rPr>
          <w:color w:val="000000"/>
          <w:sz w:val="21"/>
          <w:szCs w:val="21"/>
        </w:rPr>
        <w:t>Missing ballots: UT, WY</w:t>
      </w:r>
    </w:p>
    <w:p w14:paraId="62830A76" w14:textId="77777777" w:rsidR="00EC61DD" w:rsidRDefault="00EC61DD" w:rsidP="00EC61DD">
      <w:pPr>
        <w:pStyle w:val="HTMLPreformatted"/>
        <w:shd w:val="clear" w:color="auto" w:fill="FFFFFF"/>
        <w:rPr>
          <w:color w:val="000000"/>
          <w:sz w:val="21"/>
          <w:szCs w:val="21"/>
        </w:rPr>
      </w:pPr>
    </w:p>
    <w:p w14:paraId="58353B6A" w14:textId="77777777" w:rsidR="00EC61DD" w:rsidRDefault="00EC61DD" w:rsidP="00EC61DD">
      <w:pPr>
        <w:pStyle w:val="HTMLPreformatted"/>
        <w:shd w:val="clear" w:color="auto" w:fill="FFFFFF"/>
        <w:rPr>
          <w:color w:val="000000"/>
          <w:sz w:val="21"/>
          <w:szCs w:val="21"/>
        </w:rPr>
      </w:pPr>
      <w:r>
        <w:rPr>
          <w:color w:val="000000"/>
          <w:sz w:val="21"/>
          <w:szCs w:val="21"/>
        </w:rPr>
        <w:t>Counting votes using Approval Voting.</w:t>
      </w:r>
    </w:p>
    <w:p w14:paraId="0D353697" w14:textId="77777777" w:rsidR="00EC61DD" w:rsidRDefault="00EC61DD" w:rsidP="00EC61DD">
      <w:pPr>
        <w:pStyle w:val="HTMLPreformatted"/>
        <w:shd w:val="clear" w:color="auto" w:fill="FFFFFF"/>
        <w:rPr>
          <w:color w:val="000000"/>
          <w:sz w:val="21"/>
          <w:szCs w:val="21"/>
        </w:rPr>
      </w:pPr>
    </w:p>
    <w:p w14:paraId="4D7BF39B" w14:textId="77777777" w:rsidR="00EC61DD" w:rsidRDefault="00EC61DD" w:rsidP="00EC61DD">
      <w:pPr>
        <w:pStyle w:val="HTMLPreformatted"/>
        <w:shd w:val="clear" w:color="auto" w:fill="FFFFFF"/>
        <w:rPr>
          <w:color w:val="000000"/>
          <w:sz w:val="21"/>
          <w:szCs w:val="21"/>
        </w:rPr>
      </w:pPr>
      <w:r>
        <w:rPr>
          <w:color w:val="000000"/>
          <w:sz w:val="21"/>
          <w:szCs w:val="21"/>
        </w:rPr>
        <w:t xml:space="preserve">              Candidate | Count</w:t>
      </w:r>
    </w:p>
    <w:p w14:paraId="273D565B" w14:textId="77777777" w:rsidR="00EC61DD" w:rsidRDefault="00EC61DD" w:rsidP="00EC61DD">
      <w:pPr>
        <w:pStyle w:val="HTMLPreformatted"/>
        <w:shd w:val="clear" w:color="auto" w:fill="FFFFFF"/>
        <w:rPr>
          <w:color w:val="000000"/>
          <w:sz w:val="21"/>
          <w:szCs w:val="21"/>
        </w:rPr>
      </w:pPr>
      <w:r>
        <w:rPr>
          <w:color w:val="000000"/>
          <w:sz w:val="21"/>
          <w:szCs w:val="21"/>
        </w:rPr>
        <w:t>===============================</w:t>
      </w:r>
    </w:p>
    <w:p w14:paraId="77269AC0" w14:textId="77777777" w:rsidR="00EC61DD" w:rsidRDefault="00EC61DD" w:rsidP="00EC61DD">
      <w:pPr>
        <w:pStyle w:val="HTMLPreformatted"/>
        <w:shd w:val="clear" w:color="auto" w:fill="FFFFFF"/>
        <w:rPr>
          <w:color w:val="000000"/>
          <w:sz w:val="21"/>
          <w:szCs w:val="21"/>
        </w:rPr>
      </w:pPr>
      <w:r>
        <w:rPr>
          <w:color w:val="000000"/>
          <w:sz w:val="21"/>
          <w:szCs w:val="21"/>
        </w:rPr>
        <w:t xml:space="preserve">     Adams, Johnny (AZ) |     5</w:t>
      </w:r>
    </w:p>
    <w:p w14:paraId="1F0BB2B6" w14:textId="77777777" w:rsidR="00EC61DD" w:rsidRDefault="00EC61DD" w:rsidP="00EC61DD">
      <w:pPr>
        <w:pStyle w:val="HTMLPreformatted"/>
        <w:shd w:val="clear" w:color="auto" w:fill="FFFFFF"/>
        <w:rPr>
          <w:color w:val="000000"/>
          <w:sz w:val="21"/>
          <w:szCs w:val="21"/>
        </w:rPr>
      </w:pPr>
      <w:r>
        <w:rPr>
          <w:color w:val="000000"/>
          <w:sz w:val="21"/>
          <w:szCs w:val="21"/>
        </w:rPr>
        <w:t xml:space="preserve">     Daniels, Jeff (AZ) |     2</w:t>
      </w:r>
    </w:p>
    <w:p w14:paraId="1ED3A671" w14:textId="77777777" w:rsidR="00EC61DD" w:rsidRDefault="00EC61DD" w:rsidP="00EC61DD">
      <w:pPr>
        <w:pStyle w:val="HTMLPreformatted"/>
        <w:shd w:val="clear" w:color="auto" w:fill="FFFFFF"/>
        <w:rPr>
          <w:color w:val="000000"/>
          <w:sz w:val="21"/>
          <w:szCs w:val="21"/>
        </w:rPr>
      </w:pPr>
      <w:r>
        <w:rPr>
          <w:color w:val="000000"/>
          <w:sz w:val="21"/>
          <w:szCs w:val="21"/>
        </w:rPr>
        <w:t xml:space="preserve">    Dunn, A. Blair (NM) |     1</w:t>
      </w:r>
    </w:p>
    <w:p w14:paraId="38A50AFA" w14:textId="77777777" w:rsidR="00EC61DD" w:rsidRDefault="00EC61DD" w:rsidP="00EC61DD">
      <w:pPr>
        <w:pStyle w:val="HTMLPreformatted"/>
        <w:shd w:val="clear" w:color="auto" w:fill="FFFFFF"/>
        <w:rPr>
          <w:color w:val="000000"/>
          <w:sz w:val="21"/>
          <w:szCs w:val="21"/>
        </w:rPr>
      </w:pPr>
      <w:r>
        <w:rPr>
          <w:color w:val="000000"/>
          <w:sz w:val="21"/>
          <w:szCs w:val="21"/>
        </w:rPr>
        <w:t xml:space="preserve">       Layda, Drew (OR) |     4</w:t>
      </w:r>
    </w:p>
    <w:p w14:paraId="2EA2EF10" w14:textId="77777777" w:rsidR="00EC61DD" w:rsidRDefault="00EC61DD" w:rsidP="00EC61DD">
      <w:pPr>
        <w:pStyle w:val="HTMLPreformatted"/>
        <w:shd w:val="clear" w:color="auto" w:fill="FFFFFF"/>
        <w:rPr>
          <w:color w:val="000000"/>
          <w:sz w:val="21"/>
          <w:szCs w:val="21"/>
        </w:rPr>
      </w:pPr>
      <w:r>
        <w:rPr>
          <w:color w:val="000000"/>
          <w:sz w:val="21"/>
          <w:szCs w:val="21"/>
        </w:rPr>
        <w:t>McFarland, Michael (AZ) |     2</w:t>
      </w:r>
    </w:p>
    <w:p w14:paraId="3BBA1546" w14:textId="77777777" w:rsidR="00EC61DD" w:rsidRDefault="00EC61DD" w:rsidP="00EC61DD">
      <w:pPr>
        <w:pStyle w:val="HTMLPreformatted"/>
        <w:shd w:val="clear" w:color="auto" w:fill="FFFFFF"/>
        <w:rPr>
          <w:color w:val="000000"/>
          <w:sz w:val="21"/>
          <w:szCs w:val="21"/>
        </w:rPr>
      </w:pPr>
      <w:r>
        <w:rPr>
          <w:color w:val="000000"/>
          <w:sz w:val="21"/>
          <w:szCs w:val="21"/>
        </w:rPr>
        <w:t xml:space="preserve">      None of the Above |     1</w:t>
      </w:r>
    </w:p>
    <w:p w14:paraId="6CCEFDD0" w14:textId="77777777" w:rsidR="00EC61DD" w:rsidRDefault="00EC61DD" w:rsidP="00EC61DD">
      <w:pPr>
        <w:pStyle w:val="HTMLPreformatted"/>
        <w:shd w:val="clear" w:color="auto" w:fill="FFFFFF"/>
        <w:rPr>
          <w:color w:val="000000"/>
          <w:sz w:val="21"/>
          <w:szCs w:val="21"/>
        </w:rPr>
      </w:pPr>
    </w:p>
    <w:p w14:paraId="5BEBF72B" w14:textId="77777777" w:rsidR="00EC61DD" w:rsidRPr="008B5D07" w:rsidRDefault="00EC61DD" w:rsidP="00EC61DD">
      <w:pPr>
        <w:pStyle w:val="HTMLPreformatted"/>
        <w:shd w:val="clear" w:color="auto" w:fill="FFFFFF"/>
        <w:rPr>
          <w:color w:val="000000"/>
          <w:sz w:val="21"/>
          <w:szCs w:val="21"/>
        </w:rPr>
      </w:pPr>
      <w:r>
        <w:rPr>
          <w:color w:val="000000"/>
          <w:sz w:val="21"/>
          <w:szCs w:val="21"/>
        </w:rPr>
        <w:t>Count of all approvals.</w:t>
      </w:r>
    </w:p>
    <w:p w14:paraId="067607F6" w14:textId="77777777" w:rsidR="00EC61DD" w:rsidRPr="008B5D07" w:rsidRDefault="00EC61DD" w:rsidP="00EC61DD">
      <w:r w:rsidRPr="008B5D07">
        <w:t>==========</w:t>
      </w:r>
    </w:p>
    <w:p w14:paraId="791C2BF3" w14:textId="77777777" w:rsidR="00EC61DD" w:rsidRPr="008B5D07" w:rsidRDefault="00EC61DD" w:rsidP="00EC61DD">
      <w:r w:rsidRPr="008B5D07">
        <w:t>Because a majority of state chairs (6) did not elect any of the candidates, the State Chairs proceeded to a third ballot. For the next ballot, only the top two vote receivers were retained for a runoff. The new ballot was available for one week beginning on April 11, 2019 at 12:01 HST and ended April 18, 2019 at 23:59 HST.</w:t>
      </w:r>
    </w:p>
    <w:p w14:paraId="48CF0356" w14:textId="77777777" w:rsidR="00EC61DD" w:rsidRDefault="00EC61DD" w:rsidP="00EC61DD"/>
    <w:p w14:paraId="48BFD009" w14:textId="77777777" w:rsidR="00EC61DD" w:rsidRDefault="00EC61DD" w:rsidP="00EC61DD"/>
    <w:p w14:paraId="019CC24A" w14:textId="77777777" w:rsidR="00EC61DD" w:rsidRDefault="00EC61DD" w:rsidP="00EC61DD"/>
    <w:p w14:paraId="75D63C43" w14:textId="77777777" w:rsidR="00EC61DD" w:rsidRDefault="00EC61DD" w:rsidP="00EC61DD"/>
    <w:p w14:paraId="36D2DD10" w14:textId="77777777" w:rsidR="00EC61DD" w:rsidRDefault="00EC61DD" w:rsidP="00EC61DD"/>
    <w:p w14:paraId="52778474" w14:textId="77777777" w:rsidR="00EC61DD" w:rsidRDefault="00EC61DD" w:rsidP="00EC61DD"/>
    <w:p w14:paraId="6DC3F91E" w14:textId="77777777" w:rsidR="00EC61DD" w:rsidRDefault="00EC61DD" w:rsidP="00EC61DD"/>
    <w:p w14:paraId="1238D383" w14:textId="77777777" w:rsidR="00EC61DD" w:rsidRPr="008B5D07" w:rsidRDefault="00EC61DD" w:rsidP="00EC61DD">
      <w:r w:rsidRPr="008B5D07">
        <w:lastRenderedPageBreak/>
        <w:t>==========</w:t>
      </w:r>
    </w:p>
    <w:p w14:paraId="2916F360" w14:textId="77777777" w:rsidR="00EC61DD" w:rsidRDefault="00EC61DD" w:rsidP="00EC61DD">
      <w:pPr>
        <w:pStyle w:val="HTMLPreformatted"/>
        <w:shd w:val="clear" w:color="auto" w:fill="FFFFFF"/>
        <w:rPr>
          <w:color w:val="000000"/>
          <w:sz w:val="21"/>
          <w:szCs w:val="21"/>
        </w:rPr>
      </w:pPr>
      <w:r>
        <w:rPr>
          <w:color w:val="000000"/>
          <w:sz w:val="21"/>
          <w:szCs w:val="21"/>
        </w:rPr>
        <w:t>Region 1 Alternate Election - Round 3</w:t>
      </w:r>
    </w:p>
    <w:p w14:paraId="708378D9" w14:textId="77777777" w:rsidR="00EC61DD" w:rsidRDefault="00EC61DD" w:rsidP="00EC61DD">
      <w:pPr>
        <w:pStyle w:val="HTMLPreformatted"/>
        <w:shd w:val="clear" w:color="auto" w:fill="FFFFFF"/>
        <w:rPr>
          <w:color w:val="000000"/>
          <w:sz w:val="21"/>
          <w:szCs w:val="21"/>
        </w:rPr>
      </w:pPr>
    </w:p>
    <w:p w14:paraId="7EC007E7" w14:textId="77777777" w:rsidR="00EC61DD" w:rsidRDefault="00EC61DD" w:rsidP="00EC61DD">
      <w:pPr>
        <w:pStyle w:val="HTMLPreformatted"/>
        <w:shd w:val="clear" w:color="auto" w:fill="FFFFFF"/>
        <w:rPr>
          <w:color w:val="000000"/>
          <w:sz w:val="21"/>
          <w:szCs w:val="21"/>
        </w:rPr>
      </w:pPr>
      <w:r>
        <w:rPr>
          <w:color w:val="000000"/>
          <w:sz w:val="21"/>
          <w:szCs w:val="21"/>
        </w:rPr>
        <w:t>There are 3 candidates competing for 1 seats. The number of voters is 11 and there were 10 valid votes.</w:t>
      </w:r>
    </w:p>
    <w:p w14:paraId="27FC187D" w14:textId="77777777" w:rsidR="00EC61DD" w:rsidRDefault="00EC61DD" w:rsidP="00EC61DD">
      <w:pPr>
        <w:pStyle w:val="HTMLPreformatted"/>
        <w:shd w:val="clear" w:color="auto" w:fill="FFFFFF"/>
        <w:rPr>
          <w:color w:val="000000"/>
          <w:sz w:val="21"/>
          <w:szCs w:val="21"/>
        </w:rPr>
      </w:pPr>
    </w:p>
    <w:p w14:paraId="0D4438B9" w14:textId="77777777" w:rsidR="00EC61DD" w:rsidRPr="008B5D07" w:rsidRDefault="00EC61DD" w:rsidP="00EC61DD">
      <w:pPr>
        <w:pStyle w:val="HTMLPreformatted"/>
        <w:shd w:val="clear" w:color="auto" w:fill="FFFFFF"/>
        <w:rPr>
          <w:color w:val="000000"/>
          <w:sz w:val="21"/>
          <w:szCs w:val="21"/>
        </w:rPr>
      </w:pPr>
      <w:r>
        <w:rPr>
          <w:color w:val="000000"/>
          <w:sz w:val="21"/>
          <w:szCs w:val="21"/>
        </w:rPr>
        <w:t>Votes were submitted by</w:t>
      </w:r>
      <w:r w:rsidRPr="008B5D07">
        <w:rPr>
          <w:color w:val="000000"/>
          <w:sz w:val="21"/>
          <w:szCs w:val="21"/>
        </w:rPr>
        <w:t xml:space="preserve">: AK, AZ, CO, HI, KS, MT, NM, OR, </w:t>
      </w:r>
      <w:r>
        <w:rPr>
          <w:color w:val="000000"/>
          <w:sz w:val="21"/>
          <w:szCs w:val="21"/>
        </w:rPr>
        <w:t xml:space="preserve">UT, </w:t>
      </w:r>
      <w:r w:rsidRPr="008B5D07">
        <w:rPr>
          <w:color w:val="000000"/>
          <w:sz w:val="21"/>
          <w:szCs w:val="21"/>
        </w:rPr>
        <w:t>WA</w:t>
      </w:r>
    </w:p>
    <w:p w14:paraId="0D40C55C" w14:textId="77777777" w:rsidR="00EC61DD" w:rsidRDefault="00EC61DD" w:rsidP="00EC61DD">
      <w:pPr>
        <w:pStyle w:val="HTMLPreformatted"/>
        <w:shd w:val="clear" w:color="auto" w:fill="FFFFFF"/>
        <w:rPr>
          <w:color w:val="000000"/>
          <w:sz w:val="21"/>
          <w:szCs w:val="21"/>
        </w:rPr>
      </w:pPr>
      <w:r>
        <w:rPr>
          <w:color w:val="000000"/>
          <w:sz w:val="21"/>
          <w:szCs w:val="21"/>
        </w:rPr>
        <w:t xml:space="preserve">Missing ballots: </w:t>
      </w:r>
      <w:r w:rsidRPr="008B5D07">
        <w:rPr>
          <w:color w:val="000000"/>
          <w:sz w:val="21"/>
          <w:szCs w:val="21"/>
        </w:rPr>
        <w:t>WY</w:t>
      </w:r>
    </w:p>
    <w:p w14:paraId="08E01E16" w14:textId="77777777" w:rsidR="00EC61DD" w:rsidRDefault="00EC61DD" w:rsidP="00EC61DD">
      <w:pPr>
        <w:pStyle w:val="HTMLPreformatted"/>
        <w:shd w:val="clear" w:color="auto" w:fill="FFFFFF"/>
        <w:rPr>
          <w:color w:val="000000"/>
          <w:sz w:val="21"/>
          <w:szCs w:val="21"/>
        </w:rPr>
      </w:pPr>
    </w:p>
    <w:p w14:paraId="18EEE64B" w14:textId="77777777" w:rsidR="00EC61DD" w:rsidRDefault="00EC61DD" w:rsidP="00EC61DD">
      <w:pPr>
        <w:pStyle w:val="HTMLPreformatted"/>
        <w:shd w:val="clear" w:color="auto" w:fill="FFFFFF"/>
        <w:rPr>
          <w:color w:val="000000"/>
          <w:sz w:val="21"/>
          <w:szCs w:val="21"/>
        </w:rPr>
      </w:pPr>
      <w:r>
        <w:rPr>
          <w:color w:val="000000"/>
          <w:sz w:val="21"/>
          <w:szCs w:val="21"/>
        </w:rPr>
        <w:t>Counting votes using Plurality.</w:t>
      </w:r>
    </w:p>
    <w:p w14:paraId="20059CD8" w14:textId="77777777" w:rsidR="00EC61DD" w:rsidRDefault="00EC61DD" w:rsidP="00EC61DD">
      <w:pPr>
        <w:pStyle w:val="HTMLPreformatted"/>
        <w:shd w:val="clear" w:color="auto" w:fill="FFFFFF"/>
        <w:rPr>
          <w:color w:val="000000"/>
          <w:sz w:val="21"/>
          <w:szCs w:val="21"/>
        </w:rPr>
      </w:pPr>
    </w:p>
    <w:p w14:paraId="125EDCE5" w14:textId="77777777" w:rsidR="00EC61DD" w:rsidRDefault="00EC61DD" w:rsidP="00EC61DD">
      <w:pPr>
        <w:pStyle w:val="HTMLPreformatted"/>
        <w:shd w:val="clear" w:color="auto" w:fill="FFFFFF"/>
        <w:rPr>
          <w:color w:val="000000"/>
          <w:sz w:val="21"/>
          <w:szCs w:val="21"/>
        </w:rPr>
      </w:pPr>
      <w:r>
        <w:rPr>
          <w:color w:val="000000"/>
          <w:sz w:val="21"/>
          <w:szCs w:val="21"/>
        </w:rPr>
        <w:t xml:space="preserve">         Candidate | Count</w:t>
      </w:r>
    </w:p>
    <w:p w14:paraId="5C4CE92C" w14:textId="77777777" w:rsidR="00EC61DD" w:rsidRDefault="00EC61DD" w:rsidP="00EC61DD">
      <w:pPr>
        <w:pStyle w:val="HTMLPreformatted"/>
        <w:shd w:val="clear" w:color="auto" w:fill="FFFFFF"/>
        <w:rPr>
          <w:color w:val="000000"/>
          <w:sz w:val="21"/>
          <w:szCs w:val="21"/>
        </w:rPr>
      </w:pPr>
      <w:r>
        <w:rPr>
          <w:color w:val="000000"/>
          <w:sz w:val="21"/>
          <w:szCs w:val="21"/>
        </w:rPr>
        <w:t>==========================</w:t>
      </w:r>
    </w:p>
    <w:p w14:paraId="0D9A2EBB" w14:textId="77777777" w:rsidR="00EC61DD" w:rsidRDefault="00EC61DD" w:rsidP="00EC61DD">
      <w:pPr>
        <w:pStyle w:val="HTMLPreformatted"/>
        <w:shd w:val="clear" w:color="auto" w:fill="FFFFFF"/>
        <w:rPr>
          <w:color w:val="000000"/>
          <w:sz w:val="21"/>
          <w:szCs w:val="21"/>
        </w:rPr>
      </w:pPr>
      <w:r>
        <w:rPr>
          <w:color w:val="000000"/>
          <w:sz w:val="21"/>
          <w:szCs w:val="21"/>
        </w:rPr>
        <w:t>Adams, Johnny (AZ) |     5</w:t>
      </w:r>
    </w:p>
    <w:p w14:paraId="6EFF6511" w14:textId="77777777" w:rsidR="00EC61DD" w:rsidRDefault="00EC61DD" w:rsidP="00EC61DD">
      <w:pPr>
        <w:pStyle w:val="HTMLPreformatted"/>
        <w:shd w:val="clear" w:color="auto" w:fill="FFFFFF"/>
        <w:rPr>
          <w:color w:val="000000"/>
          <w:sz w:val="21"/>
          <w:szCs w:val="21"/>
        </w:rPr>
      </w:pPr>
      <w:r>
        <w:rPr>
          <w:color w:val="000000"/>
          <w:sz w:val="21"/>
          <w:szCs w:val="21"/>
        </w:rPr>
        <w:t xml:space="preserve">  Layda, Drew (OR) |     5</w:t>
      </w:r>
    </w:p>
    <w:p w14:paraId="56D532AA" w14:textId="77777777" w:rsidR="00EC61DD" w:rsidRDefault="00EC61DD" w:rsidP="00EC61DD">
      <w:pPr>
        <w:pStyle w:val="HTMLPreformatted"/>
        <w:shd w:val="clear" w:color="auto" w:fill="FFFFFF"/>
        <w:rPr>
          <w:color w:val="000000"/>
          <w:sz w:val="21"/>
          <w:szCs w:val="21"/>
        </w:rPr>
      </w:pPr>
      <w:r>
        <w:rPr>
          <w:color w:val="000000"/>
          <w:sz w:val="21"/>
          <w:szCs w:val="21"/>
        </w:rPr>
        <w:t xml:space="preserve"> None of the Above |     0</w:t>
      </w:r>
    </w:p>
    <w:p w14:paraId="4C057667" w14:textId="77777777" w:rsidR="00EC61DD" w:rsidRDefault="00EC61DD" w:rsidP="00EC61DD">
      <w:pPr>
        <w:pStyle w:val="HTMLPreformatted"/>
        <w:shd w:val="clear" w:color="auto" w:fill="FFFFFF"/>
        <w:rPr>
          <w:color w:val="000000"/>
          <w:sz w:val="21"/>
          <w:szCs w:val="21"/>
        </w:rPr>
      </w:pPr>
    </w:p>
    <w:p w14:paraId="089C34AC" w14:textId="77777777" w:rsidR="00EC61DD" w:rsidRPr="008B5D07" w:rsidRDefault="00EC61DD" w:rsidP="00EC61DD">
      <w:pPr>
        <w:pStyle w:val="HTMLPreformatted"/>
        <w:shd w:val="clear" w:color="auto" w:fill="FFFFFF"/>
        <w:rPr>
          <w:color w:val="000000"/>
          <w:sz w:val="21"/>
          <w:szCs w:val="21"/>
        </w:rPr>
      </w:pPr>
      <w:r>
        <w:rPr>
          <w:color w:val="000000"/>
          <w:sz w:val="21"/>
          <w:szCs w:val="21"/>
        </w:rPr>
        <w:t>Count of all votes.</w:t>
      </w:r>
    </w:p>
    <w:p w14:paraId="6B9D697F" w14:textId="77777777" w:rsidR="00EC61DD" w:rsidRPr="008B5D07" w:rsidRDefault="00EC61DD" w:rsidP="00EC61DD">
      <w:r w:rsidRPr="008B5D07">
        <w:t>==========</w:t>
      </w:r>
    </w:p>
    <w:p w14:paraId="10E52420" w14:textId="77777777" w:rsidR="00EC61DD" w:rsidRPr="008B5D07" w:rsidRDefault="00EC61DD" w:rsidP="00EC61DD">
      <w:r w:rsidRPr="008B5D07">
        <w:t>Because a majority of state chairs (6) did not elect any of the candidates, the State Chairs proceeded to a fourth ballot. For the next ballot, the same two candidates were available. A conference call was created and available for all of the state chairs to interview candidates prior to the ballot expiration. Of the 11 states, only Utah, Washington, Alaska, and Oregon attended the call. The new ballot was available for four days beginning on April 22, 2019 at 12:01 HST and ended April 25, 2019 at 23:59 HST.</w:t>
      </w:r>
    </w:p>
    <w:p w14:paraId="41A7A42F" w14:textId="77777777" w:rsidR="00EC61DD" w:rsidRPr="008B5D07" w:rsidRDefault="00EC61DD" w:rsidP="00EC61DD">
      <w:r w:rsidRPr="008B5D07">
        <w:t>==========</w:t>
      </w:r>
    </w:p>
    <w:p w14:paraId="575280A1" w14:textId="77777777" w:rsidR="00EC61DD" w:rsidRDefault="00EC61DD" w:rsidP="00EC61DD">
      <w:pPr>
        <w:pStyle w:val="HTMLPreformatted"/>
        <w:shd w:val="clear" w:color="auto" w:fill="FFFFFF"/>
        <w:rPr>
          <w:color w:val="000000"/>
          <w:sz w:val="21"/>
          <w:szCs w:val="21"/>
        </w:rPr>
      </w:pPr>
      <w:r>
        <w:rPr>
          <w:color w:val="000000"/>
          <w:sz w:val="21"/>
          <w:szCs w:val="21"/>
        </w:rPr>
        <w:t>Region 1 Alternate Election - Round 4</w:t>
      </w:r>
    </w:p>
    <w:p w14:paraId="131D8D5D" w14:textId="77777777" w:rsidR="00EC61DD" w:rsidRDefault="00EC61DD" w:rsidP="00EC61DD">
      <w:pPr>
        <w:pStyle w:val="HTMLPreformatted"/>
        <w:shd w:val="clear" w:color="auto" w:fill="FFFFFF"/>
        <w:rPr>
          <w:color w:val="000000"/>
          <w:sz w:val="21"/>
          <w:szCs w:val="21"/>
        </w:rPr>
      </w:pPr>
    </w:p>
    <w:p w14:paraId="6FC4D956" w14:textId="77777777" w:rsidR="00EC61DD" w:rsidRDefault="00EC61DD" w:rsidP="00EC61DD">
      <w:pPr>
        <w:pStyle w:val="HTMLPreformatted"/>
        <w:shd w:val="clear" w:color="auto" w:fill="FFFFFF"/>
        <w:rPr>
          <w:color w:val="000000"/>
          <w:sz w:val="21"/>
          <w:szCs w:val="21"/>
        </w:rPr>
      </w:pPr>
      <w:r>
        <w:rPr>
          <w:color w:val="000000"/>
          <w:sz w:val="21"/>
          <w:szCs w:val="21"/>
        </w:rPr>
        <w:t>There are 3 candidates competing for 1 seats. The number of voters is 11 and there were 10 valid votes.</w:t>
      </w:r>
    </w:p>
    <w:p w14:paraId="6DD2AD0E" w14:textId="77777777" w:rsidR="00EC61DD" w:rsidRDefault="00EC61DD" w:rsidP="00EC61DD">
      <w:pPr>
        <w:pStyle w:val="HTMLPreformatted"/>
        <w:shd w:val="clear" w:color="auto" w:fill="FFFFFF"/>
        <w:rPr>
          <w:color w:val="000000"/>
          <w:sz w:val="21"/>
          <w:szCs w:val="21"/>
        </w:rPr>
      </w:pPr>
    </w:p>
    <w:p w14:paraId="4645D2D1" w14:textId="77777777" w:rsidR="00EC61DD" w:rsidRPr="008B5D07" w:rsidRDefault="00EC61DD" w:rsidP="00EC61DD">
      <w:pPr>
        <w:pStyle w:val="HTMLPreformatted"/>
        <w:shd w:val="clear" w:color="auto" w:fill="FFFFFF"/>
        <w:rPr>
          <w:color w:val="000000"/>
          <w:sz w:val="21"/>
          <w:szCs w:val="21"/>
        </w:rPr>
      </w:pPr>
      <w:r>
        <w:rPr>
          <w:color w:val="000000"/>
          <w:sz w:val="21"/>
          <w:szCs w:val="21"/>
        </w:rPr>
        <w:t>Votes were submitted by</w:t>
      </w:r>
      <w:r w:rsidRPr="008B5D07">
        <w:rPr>
          <w:color w:val="000000"/>
          <w:sz w:val="21"/>
          <w:szCs w:val="21"/>
        </w:rPr>
        <w:t xml:space="preserve">: AK, AZ, CO, HI, KS, MT, NM, OR, </w:t>
      </w:r>
      <w:r>
        <w:rPr>
          <w:color w:val="000000"/>
          <w:sz w:val="21"/>
          <w:szCs w:val="21"/>
        </w:rPr>
        <w:t xml:space="preserve">UT, </w:t>
      </w:r>
      <w:r w:rsidRPr="008B5D07">
        <w:rPr>
          <w:color w:val="000000"/>
          <w:sz w:val="21"/>
          <w:szCs w:val="21"/>
        </w:rPr>
        <w:t>WA</w:t>
      </w:r>
    </w:p>
    <w:p w14:paraId="7FB588F1" w14:textId="77777777" w:rsidR="00EC61DD" w:rsidRDefault="00EC61DD" w:rsidP="00EC61DD">
      <w:pPr>
        <w:pStyle w:val="HTMLPreformatted"/>
        <w:shd w:val="clear" w:color="auto" w:fill="FFFFFF"/>
        <w:rPr>
          <w:color w:val="000000"/>
          <w:sz w:val="21"/>
          <w:szCs w:val="21"/>
        </w:rPr>
      </w:pPr>
      <w:r>
        <w:rPr>
          <w:color w:val="000000"/>
          <w:sz w:val="21"/>
          <w:szCs w:val="21"/>
        </w:rPr>
        <w:t xml:space="preserve">Missing ballots: </w:t>
      </w:r>
      <w:r w:rsidRPr="008B5D07">
        <w:rPr>
          <w:color w:val="000000"/>
          <w:sz w:val="21"/>
          <w:szCs w:val="21"/>
        </w:rPr>
        <w:t>WY</w:t>
      </w:r>
    </w:p>
    <w:p w14:paraId="725390C4" w14:textId="77777777" w:rsidR="00EC61DD" w:rsidRDefault="00EC61DD" w:rsidP="00EC61DD">
      <w:pPr>
        <w:pStyle w:val="HTMLPreformatted"/>
        <w:shd w:val="clear" w:color="auto" w:fill="FFFFFF"/>
        <w:rPr>
          <w:color w:val="000000"/>
          <w:sz w:val="21"/>
          <w:szCs w:val="21"/>
        </w:rPr>
      </w:pPr>
    </w:p>
    <w:p w14:paraId="0AE59BED" w14:textId="77777777" w:rsidR="00EC61DD" w:rsidRDefault="00EC61DD" w:rsidP="00EC61DD">
      <w:pPr>
        <w:pStyle w:val="HTMLPreformatted"/>
        <w:shd w:val="clear" w:color="auto" w:fill="FFFFFF"/>
        <w:rPr>
          <w:color w:val="000000"/>
          <w:sz w:val="21"/>
          <w:szCs w:val="21"/>
        </w:rPr>
      </w:pPr>
      <w:r>
        <w:rPr>
          <w:color w:val="000000"/>
          <w:sz w:val="21"/>
          <w:szCs w:val="21"/>
        </w:rPr>
        <w:t>Counting votes using Plurality.</w:t>
      </w:r>
    </w:p>
    <w:p w14:paraId="259B9C28" w14:textId="77777777" w:rsidR="00EC61DD" w:rsidRDefault="00EC61DD" w:rsidP="00EC61DD">
      <w:pPr>
        <w:pStyle w:val="HTMLPreformatted"/>
        <w:shd w:val="clear" w:color="auto" w:fill="FFFFFF"/>
        <w:rPr>
          <w:color w:val="000000"/>
          <w:sz w:val="21"/>
          <w:szCs w:val="21"/>
        </w:rPr>
      </w:pPr>
    </w:p>
    <w:p w14:paraId="5DC261D4" w14:textId="77777777" w:rsidR="00EC61DD" w:rsidRDefault="00EC61DD" w:rsidP="00EC61DD">
      <w:pPr>
        <w:pStyle w:val="HTMLPreformatted"/>
        <w:shd w:val="clear" w:color="auto" w:fill="FFFFFF"/>
        <w:rPr>
          <w:color w:val="000000"/>
          <w:sz w:val="21"/>
          <w:szCs w:val="21"/>
        </w:rPr>
      </w:pPr>
      <w:r>
        <w:rPr>
          <w:color w:val="000000"/>
          <w:sz w:val="21"/>
          <w:szCs w:val="21"/>
        </w:rPr>
        <w:t xml:space="preserve">         Candidate | Count</w:t>
      </w:r>
    </w:p>
    <w:p w14:paraId="052FDDCF" w14:textId="77777777" w:rsidR="00EC61DD" w:rsidRDefault="00EC61DD" w:rsidP="00EC61DD">
      <w:pPr>
        <w:pStyle w:val="HTMLPreformatted"/>
        <w:shd w:val="clear" w:color="auto" w:fill="FFFFFF"/>
        <w:rPr>
          <w:color w:val="000000"/>
          <w:sz w:val="21"/>
          <w:szCs w:val="21"/>
        </w:rPr>
      </w:pPr>
      <w:r>
        <w:rPr>
          <w:color w:val="000000"/>
          <w:sz w:val="21"/>
          <w:szCs w:val="21"/>
        </w:rPr>
        <w:t>==========================</w:t>
      </w:r>
    </w:p>
    <w:p w14:paraId="185CEEDF" w14:textId="77777777" w:rsidR="00EC61DD" w:rsidRDefault="00EC61DD" w:rsidP="00EC61DD">
      <w:pPr>
        <w:pStyle w:val="HTMLPreformatted"/>
        <w:shd w:val="clear" w:color="auto" w:fill="FFFFFF"/>
        <w:rPr>
          <w:color w:val="000000"/>
          <w:sz w:val="21"/>
          <w:szCs w:val="21"/>
        </w:rPr>
      </w:pPr>
      <w:r>
        <w:rPr>
          <w:color w:val="000000"/>
          <w:sz w:val="21"/>
          <w:szCs w:val="21"/>
        </w:rPr>
        <w:t>Adams, Johnny (AZ) |     6</w:t>
      </w:r>
    </w:p>
    <w:p w14:paraId="40449BFB" w14:textId="77777777" w:rsidR="00EC61DD" w:rsidRDefault="00EC61DD" w:rsidP="00EC61DD">
      <w:pPr>
        <w:pStyle w:val="HTMLPreformatted"/>
        <w:shd w:val="clear" w:color="auto" w:fill="FFFFFF"/>
        <w:rPr>
          <w:color w:val="000000"/>
          <w:sz w:val="21"/>
          <w:szCs w:val="21"/>
        </w:rPr>
      </w:pPr>
      <w:r>
        <w:rPr>
          <w:color w:val="000000"/>
          <w:sz w:val="21"/>
          <w:szCs w:val="21"/>
        </w:rPr>
        <w:t xml:space="preserve">  Layda, Drew (OR) |     4</w:t>
      </w:r>
    </w:p>
    <w:p w14:paraId="2320C427" w14:textId="77777777" w:rsidR="00EC61DD" w:rsidRDefault="00EC61DD" w:rsidP="00EC61DD">
      <w:pPr>
        <w:pStyle w:val="HTMLPreformatted"/>
        <w:shd w:val="clear" w:color="auto" w:fill="FFFFFF"/>
        <w:rPr>
          <w:color w:val="000000"/>
          <w:sz w:val="21"/>
          <w:szCs w:val="21"/>
        </w:rPr>
      </w:pPr>
      <w:r>
        <w:rPr>
          <w:color w:val="000000"/>
          <w:sz w:val="21"/>
          <w:szCs w:val="21"/>
        </w:rPr>
        <w:t xml:space="preserve"> None of the Above |     0</w:t>
      </w:r>
    </w:p>
    <w:p w14:paraId="3B11C916" w14:textId="77777777" w:rsidR="00EC61DD" w:rsidRDefault="00EC61DD" w:rsidP="00EC61DD">
      <w:pPr>
        <w:pStyle w:val="HTMLPreformatted"/>
        <w:shd w:val="clear" w:color="auto" w:fill="FFFFFF"/>
        <w:rPr>
          <w:color w:val="000000"/>
          <w:sz w:val="21"/>
          <w:szCs w:val="21"/>
        </w:rPr>
      </w:pPr>
    </w:p>
    <w:p w14:paraId="345C1E52" w14:textId="77777777" w:rsidR="00EC61DD" w:rsidRPr="008B5D07" w:rsidRDefault="00EC61DD" w:rsidP="00EC61DD">
      <w:pPr>
        <w:pStyle w:val="HTMLPreformatted"/>
        <w:shd w:val="clear" w:color="auto" w:fill="FFFFFF"/>
        <w:rPr>
          <w:color w:val="000000"/>
          <w:sz w:val="21"/>
          <w:szCs w:val="21"/>
        </w:rPr>
      </w:pPr>
      <w:r>
        <w:rPr>
          <w:color w:val="000000"/>
          <w:sz w:val="21"/>
          <w:szCs w:val="21"/>
        </w:rPr>
        <w:t>Winner is Adams, Johnny (AZ).</w:t>
      </w:r>
    </w:p>
    <w:p w14:paraId="4D03F4A6" w14:textId="77777777" w:rsidR="00EC61DD" w:rsidRPr="008B5D07" w:rsidRDefault="00EC61DD" w:rsidP="00EC61DD">
      <w:r w:rsidRPr="008B5D07">
        <w:t>==========</w:t>
      </w:r>
    </w:p>
    <w:p w14:paraId="10F7CD66" w14:textId="77FB2910" w:rsidR="00EC61DD" w:rsidRPr="00EC61DD" w:rsidRDefault="00EC61DD" w:rsidP="00EC61DD">
      <w:pPr>
        <w:pStyle w:val="HTMLPreformatted"/>
        <w:shd w:val="clear" w:color="auto" w:fill="FFFFFF"/>
        <w:rPr>
          <w:color w:val="000000"/>
          <w:sz w:val="24"/>
          <w:szCs w:val="24"/>
        </w:rPr>
      </w:pPr>
      <w:r w:rsidRPr="008B5D07">
        <w:rPr>
          <w:rFonts w:asciiTheme="minorHAnsi" w:eastAsiaTheme="minorHAnsi" w:hAnsiTheme="minorHAnsi" w:cstheme="minorBidi"/>
          <w:color w:val="000000"/>
          <w:sz w:val="24"/>
          <w:szCs w:val="24"/>
        </w:rPr>
        <w:lastRenderedPageBreak/>
        <w:t xml:space="preserve">Johnny Adams was elected to fulfill the role as the Alternate until the 2020 Convention in Austin. I am very confident in his abilities to help me and you all advance our Region. </w:t>
      </w:r>
    </w:p>
    <w:sectPr w:rsidR="00EC61DD" w:rsidRPr="00EC61DD" w:rsidSect="0076654D">
      <w:headerReference w:type="even" r:id="rId69"/>
      <w:headerReference w:type="default" r:id="rId70"/>
      <w:headerReference w:type="first" r:id="rId71"/>
      <w:pgSz w:w="12240" w:h="15840" w:code="1"/>
      <w:pgMar w:top="1890" w:right="1080" w:bottom="720" w:left="108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0FDC5" w14:textId="77777777" w:rsidR="00AF696B" w:rsidRDefault="00AF696B">
      <w:pPr>
        <w:spacing w:before="0" w:after="0" w:line="240" w:lineRule="auto"/>
      </w:pPr>
      <w:r>
        <w:separator/>
      </w:r>
    </w:p>
  </w:endnote>
  <w:endnote w:type="continuationSeparator" w:id="0">
    <w:p w14:paraId="2E9F9CE8" w14:textId="77777777" w:rsidR="00AF696B" w:rsidRDefault="00AF69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Trajan Pro">
    <w:altName w:val="Calibri"/>
    <w:charset w:val="00"/>
    <w:family w:val="auto"/>
    <w:pitch w:val="variable"/>
    <w:sig w:usb0="800000AF" w:usb1="5000204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4C5E0" w14:textId="77777777" w:rsidR="00EC61DD" w:rsidRDefault="00EC61DD"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B1E83" w14:textId="77777777" w:rsidR="00EC61DD" w:rsidRDefault="00EC61DD" w:rsidP="002573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817DD" w14:textId="0596EC1E" w:rsidR="00EC61DD" w:rsidRDefault="00EC61DD"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A69">
      <w:rPr>
        <w:rStyle w:val="PageNumber"/>
        <w:noProof/>
      </w:rPr>
      <w:t>21</w:t>
    </w:r>
    <w:r>
      <w:rPr>
        <w:rStyle w:val="PageNumber"/>
      </w:rPr>
      <w:fldChar w:fldCharType="end"/>
    </w:r>
  </w:p>
  <w:p w14:paraId="563B70D4" w14:textId="77777777" w:rsidR="00EC61DD" w:rsidRDefault="00EC61DD" w:rsidP="002573B1">
    <w:pPr>
      <w:pStyle w:val="Footer"/>
      <w:ind w:right="360"/>
    </w:pPr>
  </w:p>
  <w:p w14:paraId="41644A0F" w14:textId="77777777" w:rsidR="00EC61DD" w:rsidRDefault="00EC61DD">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0D286" w14:textId="6A29206E" w:rsidR="00EC61DD" w:rsidRDefault="00EC61DD"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3A69">
      <w:rPr>
        <w:rStyle w:val="PageNumber"/>
        <w:noProof/>
      </w:rPr>
      <w:t>1</w:t>
    </w:r>
    <w:r>
      <w:rPr>
        <w:rStyle w:val="PageNumber"/>
      </w:rPr>
      <w:fldChar w:fldCharType="end"/>
    </w:r>
  </w:p>
  <w:p w14:paraId="29398DD0" w14:textId="77777777" w:rsidR="00EC61DD" w:rsidRDefault="00EC61DD" w:rsidP="002573B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4775E" w14:textId="77777777" w:rsidR="00AF696B" w:rsidRDefault="00AF696B">
      <w:pPr>
        <w:spacing w:before="0" w:after="0" w:line="240" w:lineRule="auto"/>
      </w:pPr>
      <w:r>
        <w:separator/>
      </w:r>
    </w:p>
  </w:footnote>
  <w:footnote w:type="continuationSeparator" w:id="0">
    <w:p w14:paraId="7A143776" w14:textId="77777777" w:rsidR="00AF696B" w:rsidRDefault="00AF696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CF463" w14:textId="21046CC5" w:rsidR="00EC61DD" w:rsidRDefault="00EC61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dashSmallGap" w:sz="4" w:space="0" w:color="BFBFBF" w:themeColor="background1" w:themeShade="BF"/>
      </w:tblBorders>
      <w:tblLook w:val="04A0" w:firstRow="1" w:lastRow="0" w:firstColumn="1" w:lastColumn="0" w:noHBand="0" w:noVBand="1"/>
    </w:tblPr>
    <w:tblGrid>
      <w:gridCol w:w="5155"/>
      <w:gridCol w:w="5155"/>
    </w:tblGrid>
    <w:tr w:rsidR="00EC61DD" w14:paraId="4732F51B" w14:textId="77777777">
      <w:sdt>
        <w:sdtPr>
          <w:rPr>
            <w:noProof/>
          </w:rPr>
          <w:alias w:val="Click icon to replace logo"/>
          <w:tag w:val="Click icon to replace logo"/>
          <w:id w:val="-2131699329"/>
          <w:picture/>
        </w:sdtPr>
        <w:sdtContent>
          <w:tc>
            <w:tcPr>
              <w:tcW w:w="5148" w:type="dxa"/>
              <w:tcMar>
                <w:left w:w="115" w:type="dxa"/>
                <w:right w:w="115" w:type="dxa"/>
              </w:tcMar>
              <w:vAlign w:val="bottom"/>
            </w:tcPr>
            <w:p w14:paraId="13B28879" w14:textId="58B059DA" w:rsidR="00EC61DD" w:rsidRDefault="00EC61DD">
              <w:pPr>
                <w:pStyle w:val="NoSpacing"/>
                <w:spacing w:after="80"/>
              </w:pPr>
              <w:r>
                <w:rPr>
                  <w:noProof/>
                </w:rPr>
                <w:drawing>
                  <wp:inline distT="0" distB="0" distL="0" distR="0" wp14:anchorId="1D285070" wp14:editId="2EA29BE6">
                    <wp:extent cx="476250" cy="4877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033" cy="490586"/>
                            </a:xfrm>
                            <a:prstGeom prst="rect">
                              <a:avLst/>
                            </a:prstGeom>
                            <a:noFill/>
                            <a:ln>
                              <a:noFill/>
                            </a:ln>
                          </pic:spPr>
                        </pic:pic>
                      </a:graphicData>
                    </a:graphic>
                  </wp:inline>
                </w:drawing>
              </w:r>
            </w:p>
          </w:tc>
        </w:sdtContent>
      </w:sdt>
      <w:tc>
        <w:tcPr>
          <w:tcW w:w="5148" w:type="dxa"/>
          <w:tcMar>
            <w:left w:w="115" w:type="dxa"/>
            <w:right w:w="115" w:type="dxa"/>
          </w:tcMar>
          <w:vAlign w:val="bottom"/>
        </w:tcPr>
        <w:p w14:paraId="432A4201" w14:textId="373D4040" w:rsidR="00EC61DD" w:rsidRDefault="00EC61DD">
          <w:pPr>
            <w:pStyle w:val="ReportName"/>
          </w:pPr>
          <w:sdt>
            <w:sdtPr>
              <w:alias w:val="Report Title"/>
              <w:tag w:val="Report Title"/>
              <w:id w:val="966859596"/>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t xml:space="preserve"> | </w:t>
          </w:r>
          <w:r>
            <w:rPr>
              <w:rStyle w:val="PageNumber"/>
              <w:color w:val="F95F56" w:themeColor="accent1" w:themeTint="BF"/>
            </w:rPr>
            <w:fldChar w:fldCharType="begin"/>
          </w:r>
          <w:r>
            <w:rPr>
              <w:rStyle w:val="PageNumber"/>
              <w:color w:val="F95F56" w:themeColor="accent1" w:themeTint="BF"/>
            </w:rPr>
            <w:instrText xml:space="preserve"> PAGE  \* Arabic  \* MERGEFORMAT </w:instrText>
          </w:r>
          <w:r>
            <w:rPr>
              <w:rStyle w:val="PageNumber"/>
              <w:color w:val="F95F56" w:themeColor="accent1" w:themeTint="BF"/>
            </w:rPr>
            <w:fldChar w:fldCharType="separate"/>
          </w:r>
          <w:r>
            <w:rPr>
              <w:rStyle w:val="PageNumber"/>
              <w:noProof/>
              <w:color w:val="F95F56" w:themeColor="accent1" w:themeTint="BF"/>
            </w:rPr>
            <w:t>2</w:t>
          </w:r>
          <w:r>
            <w:rPr>
              <w:rStyle w:val="PageNumber"/>
              <w:color w:val="F95F56" w:themeColor="accent1" w:themeTint="BF"/>
            </w:rPr>
            <w:fldChar w:fldCharType="end"/>
          </w:r>
        </w:p>
      </w:tc>
    </w:tr>
  </w:tbl>
  <w:p w14:paraId="08F1F75C" w14:textId="41CD82D4" w:rsidR="00EC61DD" w:rsidRDefault="00EC61D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1BEE2" w14:textId="2813F756" w:rsidR="00EC61DD" w:rsidRDefault="00EC61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B4538" w14:textId="7C5FAD64" w:rsidR="00EC61DD" w:rsidRDefault="00EC61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B0FBD" w14:textId="7D8BC21F" w:rsidR="00EC61DD" w:rsidRPr="002573B1" w:rsidRDefault="00EC61DD" w:rsidP="002573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0662B" w14:textId="0420E0E0" w:rsidR="00EC61DD" w:rsidRDefault="00EC61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7768" w14:textId="0C7F7B0D" w:rsidR="00EC61DD" w:rsidRDefault="00EC61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D46C8" w14:textId="11A062B0" w:rsidR="00EC61DD" w:rsidRDefault="00EC61D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dashSmallGap" w:sz="4" w:space="0" w:color="BFBFBF" w:themeColor="background1" w:themeShade="BF"/>
      </w:tblBorders>
      <w:tblLook w:val="04A0" w:firstRow="1" w:lastRow="0" w:firstColumn="1" w:lastColumn="0" w:noHBand="0" w:noVBand="1"/>
    </w:tblPr>
    <w:tblGrid>
      <w:gridCol w:w="5040"/>
      <w:gridCol w:w="5040"/>
    </w:tblGrid>
    <w:tr w:rsidR="00EC61DD" w14:paraId="7EA0BF2E" w14:textId="77777777" w:rsidTr="005B568F">
      <w:trPr>
        <w:trHeight w:val="1076"/>
      </w:trPr>
      <w:sdt>
        <w:sdtPr>
          <w:rPr>
            <w:noProof/>
          </w:rPr>
          <w:alias w:val="Click icon to replace logo"/>
          <w:tag w:val="Click icon to replace logo"/>
          <w:id w:val="67022946"/>
          <w:picture/>
        </w:sdtPr>
        <w:sdtContent>
          <w:tc>
            <w:tcPr>
              <w:tcW w:w="5148" w:type="dxa"/>
              <w:tcMar>
                <w:left w:w="115" w:type="dxa"/>
                <w:right w:w="115" w:type="dxa"/>
              </w:tcMar>
              <w:vAlign w:val="bottom"/>
            </w:tcPr>
            <w:p w14:paraId="6814FF4A" w14:textId="3A7D7AE3" w:rsidR="00EC61DD" w:rsidRDefault="00EC61DD" w:rsidP="005B568F">
              <w:pPr>
                <w:pStyle w:val="NoSpacing"/>
                <w:spacing w:after="80"/>
              </w:pPr>
            </w:p>
          </w:tc>
        </w:sdtContent>
      </w:sdt>
      <w:tc>
        <w:tcPr>
          <w:tcW w:w="5148" w:type="dxa"/>
          <w:tcMar>
            <w:left w:w="115" w:type="dxa"/>
            <w:right w:w="115" w:type="dxa"/>
          </w:tcMar>
          <w:vAlign w:val="bottom"/>
        </w:tcPr>
        <w:p w14:paraId="0892B119" w14:textId="1A9A4851" w:rsidR="00EC61DD" w:rsidRDefault="00EC61DD" w:rsidP="002573B1">
          <w:pPr>
            <w:pStyle w:val="ReportName"/>
          </w:pPr>
          <w:sdt>
            <w:sdtPr>
              <w:alias w:val="Report Title"/>
              <w:tag w:val="Report Title"/>
              <w:id w:val="67022947"/>
              <w:showingPlcHdr/>
              <w:dataBinding w:prefixMappings="xmlns:ns0='http://purl.org/dc/elements/1.1/' xmlns:ns1='http://schemas.openxmlformats.org/package/2006/metadata/core-properties' " w:xpath="/ns1:coreProperties[1]/ns0:description[1]" w:storeItemID="{6C3C8BC8-F283-45AE-878A-BAB7291924A1}"/>
              <w:text w:multiLine="1"/>
            </w:sdtPr>
            <w:sdtContent>
              <w:r>
                <w:t xml:space="preserve">     </w:t>
              </w:r>
            </w:sdtContent>
          </w:sdt>
          <w:r>
            <w:t xml:space="preserve"> </w:t>
          </w:r>
        </w:p>
      </w:tc>
    </w:tr>
  </w:tbl>
  <w:p w14:paraId="77D34344" w14:textId="75A31592" w:rsidR="00EC61DD" w:rsidRDefault="00EC61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B1197"/>
    <w:multiLevelType w:val="multilevel"/>
    <w:tmpl w:val="F28C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A704B"/>
    <w:multiLevelType w:val="hybridMultilevel"/>
    <w:tmpl w:val="6D220EA0"/>
    <w:lvl w:ilvl="0" w:tplc="2EF841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D17D4"/>
    <w:multiLevelType w:val="multilevel"/>
    <w:tmpl w:val="C118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392813"/>
    <w:multiLevelType w:val="hybridMultilevel"/>
    <w:tmpl w:val="63D6A6F4"/>
    <w:lvl w:ilvl="0" w:tplc="A3B4BE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C1632A"/>
    <w:multiLevelType w:val="hybridMultilevel"/>
    <w:tmpl w:val="E6921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
  </w:num>
  <w:num w:numId="4">
    <w:abstractNumId w:val="0"/>
  </w:num>
  <w:num w:numId="5">
    <w:abstractNumId w:val="12"/>
  </w:num>
  <w:num w:numId="6">
    <w:abstractNumId w:val="18"/>
  </w:num>
  <w:num w:numId="7">
    <w:abstractNumId w:val="16"/>
  </w:num>
  <w:num w:numId="8">
    <w:abstractNumId w:val="22"/>
  </w:num>
  <w:num w:numId="9">
    <w:abstractNumId w:val="14"/>
  </w:num>
  <w:num w:numId="10">
    <w:abstractNumId w:val="8"/>
  </w:num>
  <w:num w:numId="11">
    <w:abstractNumId w:val="9"/>
  </w:num>
  <w:num w:numId="12">
    <w:abstractNumId w:val="27"/>
  </w:num>
  <w:num w:numId="13">
    <w:abstractNumId w:val="3"/>
  </w:num>
  <w:num w:numId="14">
    <w:abstractNumId w:val="29"/>
  </w:num>
  <w:num w:numId="15">
    <w:abstractNumId w:val="15"/>
  </w:num>
  <w:num w:numId="16">
    <w:abstractNumId w:val="11"/>
  </w:num>
  <w:num w:numId="17">
    <w:abstractNumId w:val="17"/>
  </w:num>
  <w:num w:numId="18">
    <w:abstractNumId w:val="19"/>
  </w:num>
  <w:num w:numId="19">
    <w:abstractNumId w:val="5"/>
  </w:num>
  <w:num w:numId="20">
    <w:abstractNumId w:val="2"/>
  </w:num>
  <w:num w:numId="21">
    <w:abstractNumId w:val="26"/>
  </w:num>
  <w:num w:numId="22">
    <w:abstractNumId w:val="20"/>
  </w:num>
  <w:num w:numId="23">
    <w:abstractNumId w:val="6"/>
  </w:num>
  <w:num w:numId="24">
    <w:abstractNumId w:val="25"/>
  </w:num>
  <w:num w:numId="25">
    <w:abstractNumId w:val="7"/>
  </w:num>
  <w:num w:numId="26">
    <w:abstractNumId w:val="28"/>
  </w:num>
  <w:num w:numId="27">
    <w:abstractNumId w:val="24"/>
  </w:num>
  <w:num w:numId="28">
    <w:abstractNumId w:val="10"/>
  </w:num>
  <w:num w:numId="29">
    <w:abstractNumId w:val="2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303"/>
    <w:rsid w:val="000270CC"/>
    <w:rsid w:val="00027F6E"/>
    <w:rsid w:val="000300E8"/>
    <w:rsid w:val="00032F7C"/>
    <w:rsid w:val="000366AE"/>
    <w:rsid w:val="00036A5D"/>
    <w:rsid w:val="000400C4"/>
    <w:rsid w:val="000401E5"/>
    <w:rsid w:val="000432C4"/>
    <w:rsid w:val="00043C1E"/>
    <w:rsid w:val="000471AE"/>
    <w:rsid w:val="00047C02"/>
    <w:rsid w:val="00051DE2"/>
    <w:rsid w:val="0005264D"/>
    <w:rsid w:val="00054696"/>
    <w:rsid w:val="00060FC0"/>
    <w:rsid w:val="00061FD4"/>
    <w:rsid w:val="000630B9"/>
    <w:rsid w:val="00064F15"/>
    <w:rsid w:val="0006774C"/>
    <w:rsid w:val="0007018B"/>
    <w:rsid w:val="000704F5"/>
    <w:rsid w:val="00071D4C"/>
    <w:rsid w:val="00072235"/>
    <w:rsid w:val="00077091"/>
    <w:rsid w:val="00080ED1"/>
    <w:rsid w:val="000815B6"/>
    <w:rsid w:val="00082091"/>
    <w:rsid w:val="0008388A"/>
    <w:rsid w:val="000855E8"/>
    <w:rsid w:val="0008668A"/>
    <w:rsid w:val="00091C17"/>
    <w:rsid w:val="00091E70"/>
    <w:rsid w:val="00096EB2"/>
    <w:rsid w:val="000A06A2"/>
    <w:rsid w:val="000A4509"/>
    <w:rsid w:val="000A4CCA"/>
    <w:rsid w:val="000A57D1"/>
    <w:rsid w:val="000A5CA8"/>
    <w:rsid w:val="000A6AD4"/>
    <w:rsid w:val="000A6CBA"/>
    <w:rsid w:val="000A7A13"/>
    <w:rsid w:val="000B1392"/>
    <w:rsid w:val="000B2A16"/>
    <w:rsid w:val="000B2F2A"/>
    <w:rsid w:val="000B3F8E"/>
    <w:rsid w:val="000B451D"/>
    <w:rsid w:val="000B5C09"/>
    <w:rsid w:val="000B6E62"/>
    <w:rsid w:val="000B768C"/>
    <w:rsid w:val="000B771F"/>
    <w:rsid w:val="000C02AD"/>
    <w:rsid w:val="000C157F"/>
    <w:rsid w:val="000C5BF6"/>
    <w:rsid w:val="000D1A30"/>
    <w:rsid w:val="000D6647"/>
    <w:rsid w:val="000D76C1"/>
    <w:rsid w:val="000E1D94"/>
    <w:rsid w:val="000E258C"/>
    <w:rsid w:val="000E2F95"/>
    <w:rsid w:val="000E3F70"/>
    <w:rsid w:val="000E7E08"/>
    <w:rsid w:val="000F08BB"/>
    <w:rsid w:val="000F1361"/>
    <w:rsid w:val="000F3218"/>
    <w:rsid w:val="000F4B21"/>
    <w:rsid w:val="000F4D77"/>
    <w:rsid w:val="000F7246"/>
    <w:rsid w:val="00104CD7"/>
    <w:rsid w:val="0010669D"/>
    <w:rsid w:val="0011379E"/>
    <w:rsid w:val="00115CEB"/>
    <w:rsid w:val="0011762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47DC4"/>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76AA"/>
    <w:rsid w:val="001802DC"/>
    <w:rsid w:val="00181C18"/>
    <w:rsid w:val="0018271B"/>
    <w:rsid w:val="00182AEB"/>
    <w:rsid w:val="00185020"/>
    <w:rsid w:val="00186E1B"/>
    <w:rsid w:val="001879E7"/>
    <w:rsid w:val="001908C6"/>
    <w:rsid w:val="00190AC4"/>
    <w:rsid w:val="001930B4"/>
    <w:rsid w:val="0019343B"/>
    <w:rsid w:val="00194C89"/>
    <w:rsid w:val="00196267"/>
    <w:rsid w:val="00197F33"/>
    <w:rsid w:val="001A0CB7"/>
    <w:rsid w:val="001A0E65"/>
    <w:rsid w:val="001A3B76"/>
    <w:rsid w:val="001A4846"/>
    <w:rsid w:val="001A5F42"/>
    <w:rsid w:val="001A7786"/>
    <w:rsid w:val="001B25C0"/>
    <w:rsid w:val="001B4F44"/>
    <w:rsid w:val="001B63FD"/>
    <w:rsid w:val="001C1D9E"/>
    <w:rsid w:val="001C2E29"/>
    <w:rsid w:val="001C3617"/>
    <w:rsid w:val="001C4D07"/>
    <w:rsid w:val="001D0867"/>
    <w:rsid w:val="001D0EA1"/>
    <w:rsid w:val="001D1228"/>
    <w:rsid w:val="001D30F8"/>
    <w:rsid w:val="001E0118"/>
    <w:rsid w:val="001E03EF"/>
    <w:rsid w:val="001E126A"/>
    <w:rsid w:val="001E1F5C"/>
    <w:rsid w:val="001E4002"/>
    <w:rsid w:val="001E47C0"/>
    <w:rsid w:val="001E4CA3"/>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1331"/>
    <w:rsid w:val="002321C5"/>
    <w:rsid w:val="00232FCC"/>
    <w:rsid w:val="002332A1"/>
    <w:rsid w:val="00235F18"/>
    <w:rsid w:val="00236CF2"/>
    <w:rsid w:val="00240637"/>
    <w:rsid w:val="00240A2D"/>
    <w:rsid w:val="002460D2"/>
    <w:rsid w:val="0024709A"/>
    <w:rsid w:val="002525B2"/>
    <w:rsid w:val="00253402"/>
    <w:rsid w:val="002546C4"/>
    <w:rsid w:val="0025592C"/>
    <w:rsid w:val="002573B1"/>
    <w:rsid w:val="00257AE3"/>
    <w:rsid w:val="00261EC5"/>
    <w:rsid w:val="00262CCB"/>
    <w:rsid w:val="0026356D"/>
    <w:rsid w:val="00264C58"/>
    <w:rsid w:val="00264CB4"/>
    <w:rsid w:val="00265EDF"/>
    <w:rsid w:val="002676DD"/>
    <w:rsid w:val="00270A57"/>
    <w:rsid w:val="00275962"/>
    <w:rsid w:val="00281304"/>
    <w:rsid w:val="00281412"/>
    <w:rsid w:val="00281713"/>
    <w:rsid w:val="00281C3D"/>
    <w:rsid w:val="00286C16"/>
    <w:rsid w:val="00290C0A"/>
    <w:rsid w:val="00292FF0"/>
    <w:rsid w:val="002935F5"/>
    <w:rsid w:val="00294D88"/>
    <w:rsid w:val="002A0C02"/>
    <w:rsid w:val="002A0D1F"/>
    <w:rsid w:val="002A1668"/>
    <w:rsid w:val="002A2D36"/>
    <w:rsid w:val="002A30C7"/>
    <w:rsid w:val="002A325A"/>
    <w:rsid w:val="002A4C83"/>
    <w:rsid w:val="002A6975"/>
    <w:rsid w:val="002B0B44"/>
    <w:rsid w:val="002B17C5"/>
    <w:rsid w:val="002B1D93"/>
    <w:rsid w:val="002B64D1"/>
    <w:rsid w:val="002B693E"/>
    <w:rsid w:val="002B6FC5"/>
    <w:rsid w:val="002C078D"/>
    <w:rsid w:val="002C0917"/>
    <w:rsid w:val="002C1D23"/>
    <w:rsid w:val="002C1E50"/>
    <w:rsid w:val="002C2829"/>
    <w:rsid w:val="002C2A91"/>
    <w:rsid w:val="002C3A37"/>
    <w:rsid w:val="002C4270"/>
    <w:rsid w:val="002C4FC4"/>
    <w:rsid w:val="002C70E3"/>
    <w:rsid w:val="002C7D62"/>
    <w:rsid w:val="002C7DA2"/>
    <w:rsid w:val="002D05A9"/>
    <w:rsid w:val="002D0DAA"/>
    <w:rsid w:val="002D254E"/>
    <w:rsid w:val="002D6338"/>
    <w:rsid w:val="002E6D04"/>
    <w:rsid w:val="002E6EC5"/>
    <w:rsid w:val="002E7137"/>
    <w:rsid w:val="002F0328"/>
    <w:rsid w:val="002F0C44"/>
    <w:rsid w:val="002F35D7"/>
    <w:rsid w:val="002F3C0E"/>
    <w:rsid w:val="002F5072"/>
    <w:rsid w:val="003027FD"/>
    <w:rsid w:val="00304357"/>
    <w:rsid w:val="00305502"/>
    <w:rsid w:val="00312633"/>
    <w:rsid w:val="00314712"/>
    <w:rsid w:val="00316BA8"/>
    <w:rsid w:val="003174C9"/>
    <w:rsid w:val="0031798E"/>
    <w:rsid w:val="00317ED1"/>
    <w:rsid w:val="00321079"/>
    <w:rsid w:val="00321F3D"/>
    <w:rsid w:val="00323CC0"/>
    <w:rsid w:val="0032449C"/>
    <w:rsid w:val="00326FDF"/>
    <w:rsid w:val="003310A3"/>
    <w:rsid w:val="00331A02"/>
    <w:rsid w:val="00334534"/>
    <w:rsid w:val="003378C1"/>
    <w:rsid w:val="00345594"/>
    <w:rsid w:val="00347281"/>
    <w:rsid w:val="00351257"/>
    <w:rsid w:val="003526F4"/>
    <w:rsid w:val="003526FC"/>
    <w:rsid w:val="00356B11"/>
    <w:rsid w:val="00360333"/>
    <w:rsid w:val="003630BE"/>
    <w:rsid w:val="00364CB7"/>
    <w:rsid w:val="003657CD"/>
    <w:rsid w:val="00367429"/>
    <w:rsid w:val="003700CD"/>
    <w:rsid w:val="00370BA8"/>
    <w:rsid w:val="003742B1"/>
    <w:rsid w:val="00381FDF"/>
    <w:rsid w:val="00384166"/>
    <w:rsid w:val="003846A5"/>
    <w:rsid w:val="003900E3"/>
    <w:rsid w:val="0039010D"/>
    <w:rsid w:val="00390FD8"/>
    <w:rsid w:val="00392A69"/>
    <w:rsid w:val="00393E9E"/>
    <w:rsid w:val="00395D71"/>
    <w:rsid w:val="003A223F"/>
    <w:rsid w:val="003A5D55"/>
    <w:rsid w:val="003B0FD6"/>
    <w:rsid w:val="003B225F"/>
    <w:rsid w:val="003B66CC"/>
    <w:rsid w:val="003B6EC4"/>
    <w:rsid w:val="003B732E"/>
    <w:rsid w:val="003B7EAB"/>
    <w:rsid w:val="003C022B"/>
    <w:rsid w:val="003C179D"/>
    <w:rsid w:val="003C1AA0"/>
    <w:rsid w:val="003C1DFB"/>
    <w:rsid w:val="003C33C2"/>
    <w:rsid w:val="003C3488"/>
    <w:rsid w:val="003C6F22"/>
    <w:rsid w:val="003D3475"/>
    <w:rsid w:val="003D43A6"/>
    <w:rsid w:val="003D567F"/>
    <w:rsid w:val="003D63B9"/>
    <w:rsid w:val="003D6765"/>
    <w:rsid w:val="003D788A"/>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20329"/>
    <w:rsid w:val="00423DE9"/>
    <w:rsid w:val="00424063"/>
    <w:rsid w:val="00425954"/>
    <w:rsid w:val="00430E65"/>
    <w:rsid w:val="0043167E"/>
    <w:rsid w:val="004324EA"/>
    <w:rsid w:val="00433C9A"/>
    <w:rsid w:val="00434C73"/>
    <w:rsid w:val="00435325"/>
    <w:rsid w:val="0043552F"/>
    <w:rsid w:val="00436769"/>
    <w:rsid w:val="0044313F"/>
    <w:rsid w:val="00444B05"/>
    <w:rsid w:val="004453E6"/>
    <w:rsid w:val="004458AF"/>
    <w:rsid w:val="00445BE8"/>
    <w:rsid w:val="00445CC7"/>
    <w:rsid w:val="00447258"/>
    <w:rsid w:val="00447595"/>
    <w:rsid w:val="004527B9"/>
    <w:rsid w:val="004540BB"/>
    <w:rsid w:val="00454AC8"/>
    <w:rsid w:val="0045719E"/>
    <w:rsid w:val="00462885"/>
    <w:rsid w:val="00463034"/>
    <w:rsid w:val="00463944"/>
    <w:rsid w:val="00463B8E"/>
    <w:rsid w:val="00465F3E"/>
    <w:rsid w:val="00466714"/>
    <w:rsid w:val="00467067"/>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0FFC"/>
    <w:rsid w:val="004A1F66"/>
    <w:rsid w:val="004A2EDE"/>
    <w:rsid w:val="004A3E52"/>
    <w:rsid w:val="004A5B39"/>
    <w:rsid w:val="004A62D4"/>
    <w:rsid w:val="004A6A36"/>
    <w:rsid w:val="004A6E00"/>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3580"/>
    <w:rsid w:val="004E597E"/>
    <w:rsid w:val="004E6E0F"/>
    <w:rsid w:val="004F071A"/>
    <w:rsid w:val="004F146D"/>
    <w:rsid w:val="004F16B0"/>
    <w:rsid w:val="004F19BD"/>
    <w:rsid w:val="004F25F9"/>
    <w:rsid w:val="004F3AB7"/>
    <w:rsid w:val="004F3FB6"/>
    <w:rsid w:val="004F423B"/>
    <w:rsid w:val="004F64B0"/>
    <w:rsid w:val="00500227"/>
    <w:rsid w:val="00500A7F"/>
    <w:rsid w:val="0050108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51CC"/>
    <w:rsid w:val="0055774C"/>
    <w:rsid w:val="00557DEB"/>
    <w:rsid w:val="00563441"/>
    <w:rsid w:val="00564C37"/>
    <w:rsid w:val="00564C77"/>
    <w:rsid w:val="00565902"/>
    <w:rsid w:val="00566879"/>
    <w:rsid w:val="00572C2F"/>
    <w:rsid w:val="00574AE2"/>
    <w:rsid w:val="00576562"/>
    <w:rsid w:val="0058059B"/>
    <w:rsid w:val="00581BAC"/>
    <w:rsid w:val="00582210"/>
    <w:rsid w:val="005853E6"/>
    <w:rsid w:val="00587AF1"/>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C7BA0"/>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564A"/>
    <w:rsid w:val="0068184B"/>
    <w:rsid w:val="00682493"/>
    <w:rsid w:val="00683130"/>
    <w:rsid w:val="00685917"/>
    <w:rsid w:val="00687250"/>
    <w:rsid w:val="00690329"/>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0A75"/>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5EC2"/>
    <w:rsid w:val="00721454"/>
    <w:rsid w:val="0072228A"/>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6654D"/>
    <w:rsid w:val="007704F5"/>
    <w:rsid w:val="00774588"/>
    <w:rsid w:val="00775703"/>
    <w:rsid w:val="00777067"/>
    <w:rsid w:val="00777DAF"/>
    <w:rsid w:val="00782436"/>
    <w:rsid w:val="00782E0F"/>
    <w:rsid w:val="00782E45"/>
    <w:rsid w:val="00783A69"/>
    <w:rsid w:val="00784801"/>
    <w:rsid w:val="007854D4"/>
    <w:rsid w:val="00795245"/>
    <w:rsid w:val="007957F1"/>
    <w:rsid w:val="00796385"/>
    <w:rsid w:val="007A267C"/>
    <w:rsid w:val="007A3389"/>
    <w:rsid w:val="007A3C86"/>
    <w:rsid w:val="007A6E6F"/>
    <w:rsid w:val="007A748A"/>
    <w:rsid w:val="007B1F7B"/>
    <w:rsid w:val="007B3448"/>
    <w:rsid w:val="007B58EA"/>
    <w:rsid w:val="007B6BCD"/>
    <w:rsid w:val="007C1244"/>
    <w:rsid w:val="007C2833"/>
    <w:rsid w:val="007C5AF6"/>
    <w:rsid w:val="007C7112"/>
    <w:rsid w:val="007C7C5D"/>
    <w:rsid w:val="007C7EA9"/>
    <w:rsid w:val="007D0D0E"/>
    <w:rsid w:val="007D1C2D"/>
    <w:rsid w:val="007E01D4"/>
    <w:rsid w:val="007E0796"/>
    <w:rsid w:val="007E2531"/>
    <w:rsid w:val="007E6100"/>
    <w:rsid w:val="007E6F23"/>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2842"/>
    <w:rsid w:val="008449BF"/>
    <w:rsid w:val="00845A18"/>
    <w:rsid w:val="008462F4"/>
    <w:rsid w:val="00846773"/>
    <w:rsid w:val="00851C76"/>
    <w:rsid w:val="00857020"/>
    <w:rsid w:val="00857E01"/>
    <w:rsid w:val="00870D21"/>
    <w:rsid w:val="00874581"/>
    <w:rsid w:val="008750B8"/>
    <w:rsid w:val="008818AB"/>
    <w:rsid w:val="0088283F"/>
    <w:rsid w:val="00882A12"/>
    <w:rsid w:val="00884CD6"/>
    <w:rsid w:val="008878CD"/>
    <w:rsid w:val="00891232"/>
    <w:rsid w:val="00891F35"/>
    <w:rsid w:val="00892382"/>
    <w:rsid w:val="008941E3"/>
    <w:rsid w:val="008A3197"/>
    <w:rsid w:val="008A4050"/>
    <w:rsid w:val="008A415E"/>
    <w:rsid w:val="008A7AAD"/>
    <w:rsid w:val="008B037D"/>
    <w:rsid w:val="008B112E"/>
    <w:rsid w:val="008B173C"/>
    <w:rsid w:val="008B6C5E"/>
    <w:rsid w:val="008B7A79"/>
    <w:rsid w:val="008C119E"/>
    <w:rsid w:val="008C1C1B"/>
    <w:rsid w:val="008C4674"/>
    <w:rsid w:val="008C701B"/>
    <w:rsid w:val="008D0357"/>
    <w:rsid w:val="008D094C"/>
    <w:rsid w:val="008D12D2"/>
    <w:rsid w:val="008D2799"/>
    <w:rsid w:val="008D6189"/>
    <w:rsid w:val="008D76F0"/>
    <w:rsid w:val="008E007A"/>
    <w:rsid w:val="008E2619"/>
    <w:rsid w:val="008E36AC"/>
    <w:rsid w:val="008E41ED"/>
    <w:rsid w:val="008E46EC"/>
    <w:rsid w:val="008E5807"/>
    <w:rsid w:val="008E7C4F"/>
    <w:rsid w:val="008E7C70"/>
    <w:rsid w:val="008F5E6A"/>
    <w:rsid w:val="008F7652"/>
    <w:rsid w:val="00900958"/>
    <w:rsid w:val="009021DB"/>
    <w:rsid w:val="00903EE4"/>
    <w:rsid w:val="00904B9F"/>
    <w:rsid w:val="00905CCF"/>
    <w:rsid w:val="00907878"/>
    <w:rsid w:val="009102DE"/>
    <w:rsid w:val="009138E8"/>
    <w:rsid w:val="00913BA7"/>
    <w:rsid w:val="00915670"/>
    <w:rsid w:val="00921602"/>
    <w:rsid w:val="00922470"/>
    <w:rsid w:val="009236B8"/>
    <w:rsid w:val="00936742"/>
    <w:rsid w:val="0094257E"/>
    <w:rsid w:val="00942DE4"/>
    <w:rsid w:val="0094529A"/>
    <w:rsid w:val="009461DF"/>
    <w:rsid w:val="009477D1"/>
    <w:rsid w:val="00950435"/>
    <w:rsid w:val="00950A09"/>
    <w:rsid w:val="00952210"/>
    <w:rsid w:val="00953ED3"/>
    <w:rsid w:val="00954C88"/>
    <w:rsid w:val="009559FA"/>
    <w:rsid w:val="009561A6"/>
    <w:rsid w:val="009564C7"/>
    <w:rsid w:val="00960076"/>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878"/>
    <w:rsid w:val="009B0485"/>
    <w:rsid w:val="009B09F5"/>
    <w:rsid w:val="009B2017"/>
    <w:rsid w:val="009B20DB"/>
    <w:rsid w:val="009B2102"/>
    <w:rsid w:val="009B29EC"/>
    <w:rsid w:val="009B626C"/>
    <w:rsid w:val="009B6432"/>
    <w:rsid w:val="009B6DA2"/>
    <w:rsid w:val="009C0E01"/>
    <w:rsid w:val="009C4511"/>
    <w:rsid w:val="009C63FE"/>
    <w:rsid w:val="009D1085"/>
    <w:rsid w:val="009D1847"/>
    <w:rsid w:val="009D1935"/>
    <w:rsid w:val="009D2483"/>
    <w:rsid w:val="009D29AA"/>
    <w:rsid w:val="009D36DE"/>
    <w:rsid w:val="009D45E6"/>
    <w:rsid w:val="009D5111"/>
    <w:rsid w:val="009D76B1"/>
    <w:rsid w:val="009E1162"/>
    <w:rsid w:val="009E2569"/>
    <w:rsid w:val="009E5A1D"/>
    <w:rsid w:val="009E774C"/>
    <w:rsid w:val="009F33BE"/>
    <w:rsid w:val="009F3595"/>
    <w:rsid w:val="009F7494"/>
    <w:rsid w:val="00A01C76"/>
    <w:rsid w:val="00A0390D"/>
    <w:rsid w:val="00A05C11"/>
    <w:rsid w:val="00A11050"/>
    <w:rsid w:val="00A13D45"/>
    <w:rsid w:val="00A1523A"/>
    <w:rsid w:val="00A20422"/>
    <w:rsid w:val="00A23482"/>
    <w:rsid w:val="00A24F43"/>
    <w:rsid w:val="00A26DA0"/>
    <w:rsid w:val="00A27FE6"/>
    <w:rsid w:val="00A32A2D"/>
    <w:rsid w:val="00A34001"/>
    <w:rsid w:val="00A36C2D"/>
    <w:rsid w:val="00A422CD"/>
    <w:rsid w:val="00A46AB2"/>
    <w:rsid w:val="00A50BDB"/>
    <w:rsid w:val="00A53234"/>
    <w:rsid w:val="00A5586E"/>
    <w:rsid w:val="00A560B2"/>
    <w:rsid w:val="00A61190"/>
    <w:rsid w:val="00A62841"/>
    <w:rsid w:val="00A631E7"/>
    <w:rsid w:val="00A65376"/>
    <w:rsid w:val="00A66351"/>
    <w:rsid w:val="00A72A15"/>
    <w:rsid w:val="00A72A36"/>
    <w:rsid w:val="00A7419F"/>
    <w:rsid w:val="00A75170"/>
    <w:rsid w:val="00A76E93"/>
    <w:rsid w:val="00A7726E"/>
    <w:rsid w:val="00A779FA"/>
    <w:rsid w:val="00A826B2"/>
    <w:rsid w:val="00A844AE"/>
    <w:rsid w:val="00A84D89"/>
    <w:rsid w:val="00A86F63"/>
    <w:rsid w:val="00A87F90"/>
    <w:rsid w:val="00A92547"/>
    <w:rsid w:val="00A93E13"/>
    <w:rsid w:val="00A94CF9"/>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D2D4E"/>
    <w:rsid w:val="00AD416D"/>
    <w:rsid w:val="00AD507D"/>
    <w:rsid w:val="00AD606C"/>
    <w:rsid w:val="00AD7459"/>
    <w:rsid w:val="00AE1B20"/>
    <w:rsid w:val="00AE2F45"/>
    <w:rsid w:val="00AE310A"/>
    <w:rsid w:val="00AE532A"/>
    <w:rsid w:val="00AE644C"/>
    <w:rsid w:val="00AF0666"/>
    <w:rsid w:val="00AF0CC0"/>
    <w:rsid w:val="00AF0EDD"/>
    <w:rsid w:val="00AF0F95"/>
    <w:rsid w:val="00AF28FD"/>
    <w:rsid w:val="00AF4AEE"/>
    <w:rsid w:val="00AF696B"/>
    <w:rsid w:val="00AF7526"/>
    <w:rsid w:val="00B01295"/>
    <w:rsid w:val="00B01729"/>
    <w:rsid w:val="00B0228A"/>
    <w:rsid w:val="00B026B5"/>
    <w:rsid w:val="00B07CA0"/>
    <w:rsid w:val="00B10094"/>
    <w:rsid w:val="00B113E8"/>
    <w:rsid w:val="00B12713"/>
    <w:rsid w:val="00B14A5A"/>
    <w:rsid w:val="00B20D1E"/>
    <w:rsid w:val="00B22388"/>
    <w:rsid w:val="00B224EB"/>
    <w:rsid w:val="00B232E0"/>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64C9"/>
    <w:rsid w:val="00B57A45"/>
    <w:rsid w:val="00B626F3"/>
    <w:rsid w:val="00B6334F"/>
    <w:rsid w:val="00B64E7B"/>
    <w:rsid w:val="00B67946"/>
    <w:rsid w:val="00B70AD6"/>
    <w:rsid w:val="00B71902"/>
    <w:rsid w:val="00B72C8B"/>
    <w:rsid w:val="00B72E5B"/>
    <w:rsid w:val="00B72EC6"/>
    <w:rsid w:val="00B74719"/>
    <w:rsid w:val="00B7753E"/>
    <w:rsid w:val="00B80BB8"/>
    <w:rsid w:val="00B812FB"/>
    <w:rsid w:val="00B81420"/>
    <w:rsid w:val="00B81557"/>
    <w:rsid w:val="00B823A8"/>
    <w:rsid w:val="00B8333F"/>
    <w:rsid w:val="00B86674"/>
    <w:rsid w:val="00B90450"/>
    <w:rsid w:val="00B92C06"/>
    <w:rsid w:val="00B95E8D"/>
    <w:rsid w:val="00BA286D"/>
    <w:rsid w:val="00BA329D"/>
    <w:rsid w:val="00BA4F6A"/>
    <w:rsid w:val="00BB0CA6"/>
    <w:rsid w:val="00BB1464"/>
    <w:rsid w:val="00BB343F"/>
    <w:rsid w:val="00BB4CC2"/>
    <w:rsid w:val="00BB5C4B"/>
    <w:rsid w:val="00BB5DBE"/>
    <w:rsid w:val="00BB5FA9"/>
    <w:rsid w:val="00BC0349"/>
    <w:rsid w:val="00BC1DB9"/>
    <w:rsid w:val="00BC24D1"/>
    <w:rsid w:val="00BC2538"/>
    <w:rsid w:val="00BC3109"/>
    <w:rsid w:val="00BD3298"/>
    <w:rsid w:val="00BD37CD"/>
    <w:rsid w:val="00BD5B23"/>
    <w:rsid w:val="00BD6CE5"/>
    <w:rsid w:val="00BE0F02"/>
    <w:rsid w:val="00BE12FC"/>
    <w:rsid w:val="00BE2386"/>
    <w:rsid w:val="00BE456F"/>
    <w:rsid w:val="00BE4CA5"/>
    <w:rsid w:val="00BE5630"/>
    <w:rsid w:val="00BE5851"/>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4DA"/>
    <w:rsid w:val="00C41985"/>
    <w:rsid w:val="00C44D27"/>
    <w:rsid w:val="00C46EF5"/>
    <w:rsid w:val="00C571B8"/>
    <w:rsid w:val="00C61C53"/>
    <w:rsid w:val="00C62BD3"/>
    <w:rsid w:val="00C6327B"/>
    <w:rsid w:val="00C66625"/>
    <w:rsid w:val="00C6774B"/>
    <w:rsid w:val="00C67D3B"/>
    <w:rsid w:val="00C752B0"/>
    <w:rsid w:val="00C75DF2"/>
    <w:rsid w:val="00C805F6"/>
    <w:rsid w:val="00C81FED"/>
    <w:rsid w:val="00C8282E"/>
    <w:rsid w:val="00C834E0"/>
    <w:rsid w:val="00C835C6"/>
    <w:rsid w:val="00C83A7D"/>
    <w:rsid w:val="00C8520F"/>
    <w:rsid w:val="00C854BE"/>
    <w:rsid w:val="00C859F4"/>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044"/>
    <w:rsid w:val="00CC6ADB"/>
    <w:rsid w:val="00CC6F7B"/>
    <w:rsid w:val="00CC7495"/>
    <w:rsid w:val="00CD0D7C"/>
    <w:rsid w:val="00CD1160"/>
    <w:rsid w:val="00CD204D"/>
    <w:rsid w:val="00CD24BE"/>
    <w:rsid w:val="00CE134E"/>
    <w:rsid w:val="00CF2A6E"/>
    <w:rsid w:val="00CF4882"/>
    <w:rsid w:val="00CF68BD"/>
    <w:rsid w:val="00D02864"/>
    <w:rsid w:val="00D05BEB"/>
    <w:rsid w:val="00D062ED"/>
    <w:rsid w:val="00D128D3"/>
    <w:rsid w:val="00D152A3"/>
    <w:rsid w:val="00D16A8C"/>
    <w:rsid w:val="00D20855"/>
    <w:rsid w:val="00D221F1"/>
    <w:rsid w:val="00D271DD"/>
    <w:rsid w:val="00D3154C"/>
    <w:rsid w:val="00D33254"/>
    <w:rsid w:val="00D44992"/>
    <w:rsid w:val="00D45237"/>
    <w:rsid w:val="00D463E5"/>
    <w:rsid w:val="00D472CC"/>
    <w:rsid w:val="00D5182F"/>
    <w:rsid w:val="00D528D9"/>
    <w:rsid w:val="00D52AC0"/>
    <w:rsid w:val="00D544A9"/>
    <w:rsid w:val="00D54C09"/>
    <w:rsid w:val="00D54F33"/>
    <w:rsid w:val="00D56635"/>
    <w:rsid w:val="00D621B2"/>
    <w:rsid w:val="00D6224B"/>
    <w:rsid w:val="00D66B60"/>
    <w:rsid w:val="00D6715C"/>
    <w:rsid w:val="00D671BA"/>
    <w:rsid w:val="00D67223"/>
    <w:rsid w:val="00D73C8D"/>
    <w:rsid w:val="00D81460"/>
    <w:rsid w:val="00D83672"/>
    <w:rsid w:val="00D84DD5"/>
    <w:rsid w:val="00D90137"/>
    <w:rsid w:val="00D91A4B"/>
    <w:rsid w:val="00D92B8E"/>
    <w:rsid w:val="00D941ED"/>
    <w:rsid w:val="00D94940"/>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327"/>
    <w:rsid w:val="00E07B1E"/>
    <w:rsid w:val="00E07D12"/>
    <w:rsid w:val="00E10D0F"/>
    <w:rsid w:val="00E129A5"/>
    <w:rsid w:val="00E14FD2"/>
    <w:rsid w:val="00E22DD5"/>
    <w:rsid w:val="00E24610"/>
    <w:rsid w:val="00E32CFF"/>
    <w:rsid w:val="00E35DE4"/>
    <w:rsid w:val="00E37783"/>
    <w:rsid w:val="00E40AF5"/>
    <w:rsid w:val="00E4365A"/>
    <w:rsid w:val="00E465B4"/>
    <w:rsid w:val="00E5225F"/>
    <w:rsid w:val="00E528CC"/>
    <w:rsid w:val="00E55360"/>
    <w:rsid w:val="00E557B5"/>
    <w:rsid w:val="00E5606E"/>
    <w:rsid w:val="00E566F0"/>
    <w:rsid w:val="00E575CE"/>
    <w:rsid w:val="00E672BF"/>
    <w:rsid w:val="00E72AFA"/>
    <w:rsid w:val="00E72D2C"/>
    <w:rsid w:val="00E756CF"/>
    <w:rsid w:val="00E75969"/>
    <w:rsid w:val="00E83CB5"/>
    <w:rsid w:val="00E84B62"/>
    <w:rsid w:val="00E85A4F"/>
    <w:rsid w:val="00E86A7D"/>
    <w:rsid w:val="00E876F4"/>
    <w:rsid w:val="00E9464F"/>
    <w:rsid w:val="00EA0E80"/>
    <w:rsid w:val="00EA5029"/>
    <w:rsid w:val="00EA65E4"/>
    <w:rsid w:val="00EA70A7"/>
    <w:rsid w:val="00EB0413"/>
    <w:rsid w:val="00EB1F1C"/>
    <w:rsid w:val="00EB25E6"/>
    <w:rsid w:val="00EB3C37"/>
    <w:rsid w:val="00EB500F"/>
    <w:rsid w:val="00EC0871"/>
    <w:rsid w:val="00EC479A"/>
    <w:rsid w:val="00EC5606"/>
    <w:rsid w:val="00EC5840"/>
    <w:rsid w:val="00EC61DD"/>
    <w:rsid w:val="00ED3220"/>
    <w:rsid w:val="00ED4804"/>
    <w:rsid w:val="00ED4D95"/>
    <w:rsid w:val="00EE0096"/>
    <w:rsid w:val="00EE037D"/>
    <w:rsid w:val="00EE207E"/>
    <w:rsid w:val="00EE2383"/>
    <w:rsid w:val="00EE6ABE"/>
    <w:rsid w:val="00EE76B2"/>
    <w:rsid w:val="00EF129A"/>
    <w:rsid w:val="00EF1C8D"/>
    <w:rsid w:val="00EF4F8C"/>
    <w:rsid w:val="00EF5442"/>
    <w:rsid w:val="00F00009"/>
    <w:rsid w:val="00F0369F"/>
    <w:rsid w:val="00F06673"/>
    <w:rsid w:val="00F10CB1"/>
    <w:rsid w:val="00F115A2"/>
    <w:rsid w:val="00F12A3F"/>
    <w:rsid w:val="00F16E79"/>
    <w:rsid w:val="00F1749F"/>
    <w:rsid w:val="00F206B9"/>
    <w:rsid w:val="00F21DB4"/>
    <w:rsid w:val="00F249F8"/>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BD5"/>
    <w:rsid w:val="00F921BE"/>
    <w:rsid w:val="00F94117"/>
    <w:rsid w:val="00F94A7E"/>
    <w:rsid w:val="00F96628"/>
    <w:rsid w:val="00F97926"/>
    <w:rsid w:val="00FA030D"/>
    <w:rsid w:val="00FA11F6"/>
    <w:rsid w:val="00FA2705"/>
    <w:rsid w:val="00FA2D20"/>
    <w:rsid w:val="00FA6B52"/>
    <w:rsid w:val="00FB1C1C"/>
    <w:rsid w:val="00FB2158"/>
    <w:rsid w:val="00FB27C0"/>
    <w:rsid w:val="00FB637C"/>
    <w:rsid w:val="00FB641F"/>
    <w:rsid w:val="00FB650E"/>
    <w:rsid w:val="00FB67B1"/>
    <w:rsid w:val="00FC196F"/>
    <w:rsid w:val="00FC5468"/>
    <w:rsid w:val="00FC54CC"/>
    <w:rsid w:val="00FD0222"/>
    <w:rsid w:val="00FD0583"/>
    <w:rsid w:val="00FD3DEA"/>
    <w:rsid w:val="00FE17C9"/>
    <w:rsid w:val="00FF05D2"/>
    <w:rsid w:val="00FF14F8"/>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B43DF2"/>
  <w15:docId w15:val="{67E31A5A-EDA7-4ACA-8408-6BF2E900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character" w:customStyle="1" w:styleId="Heading6Char">
    <w:name w:val="Heading 6 Char"/>
    <w:basedOn w:val="DefaultParagraphFont"/>
    <w:link w:val="Heading6"/>
    <w:uiPriority w:val="9"/>
    <w:rPr>
      <w:caps/>
      <w:color w:val="F72B1E" w:themeColor="accent1"/>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paragraph" w:styleId="NoSpacing">
    <w:name w:val="No Spacing"/>
    <w:uiPriority w:val="1"/>
    <w:qFormat/>
    <w:pPr>
      <w:spacing w:after="0" w:line="240" w:lineRule="auto"/>
    </w:pPr>
    <w:rPr>
      <w:color w:val="595959" w:themeColor="text1" w:themeTint="A6"/>
      <w:sz w:val="18"/>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paragraph" w:styleId="ListBullet2">
    <w:name w:val="List Bullet 2"/>
    <w:basedOn w:val="Normal"/>
    <w:uiPriority w:val="99"/>
    <w:semiHidden/>
    <w:pPr>
      <w:numPr>
        <w:numId w:val="4"/>
      </w:numPr>
      <w:spacing w:after="0" w:line="240" w:lineRule="auto"/>
      <w:contextualSpacing/>
    </w:p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Borders>
        <w:top w:val="single" w:sz="8" w:space="0" w:color="595959" w:themeColor="accent4"/>
        <w:bottom w:val="single" w:sz="8" w:space="0" w:color="595959" w:themeColor="accent4"/>
      </w:tblBorders>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 w:type="character" w:customStyle="1" w:styleId="Mention">
    <w:name w:val="Mention"/>
    <w:basedOn w:val="DefaultParagraphFont"/>
    <w:uiPriority w:val="99"/>
    <w:semiHidden/>
    <w:unhideWhenUsed/>
    <w:rsid w:val="008B112E"/>
    <w:rPr>
      <w:color w:val="2B579A"/>
      <w:shd w:val="clear" w:color="auto" w:fill="E6E6E6"/>
    </w:rPr>
  </w:style>
  <w:style w:type="paragraph" w:styleId="HTMLPreformatted">
    <w:name w:val="HTML Preformatted"/>
    <w:basedOn w:val="Normal"/>
    <w:link w:val="HTMLPreformattedChar"/>
    <w:uiPriority w:val="99"/>
    <w:unhideWhenUsed/>
    <w:rsid w:val="00EC6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C61D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3127">
      <w:bodyDiv w:val="1"/>
      <w:marLeft w:val="0"/>
      <w:marRight w:val="0"/>
      <w:marTop w:val="0"/>
      <w:marBottom w:val="0"/>
      <w:divBdr>
        <w:top w:val="none" w:sz="0" w:space="0" w:color="auto"/>
        <w:left w:val="none" w:sz="0" w:space="0" w:color="auto"/>
        <w:bottom w:val="none" w:sz="0" w:space="0" w:color="auto"/>
        <w:right w:val="none" w:sz="0" w:space="0" w:color="auto"/>
      </w:divBdr>
      <w:divsChild>
        <w:div w:id="766777278">
          <w:marLeft w:val="0"/>
          <w:marRight w:val="0"/>
          <w:marTop w:val="0"/>
          <w:marBottom w:val="0"/>
          <w:divBdr>
            <w:top w:val="none" w:sz="0" w:space="0" w:color="auto"/>
            <w:left w:val="none" w:sz="0" w:space="0" w:color="auto"/>
            <w:bottom w:val="none" w:sz="0" w:space="0" w:color="auto"/>
            <w:right w:val="none" w:sz="0" w:space="0" w:color="auto"/>
          </w:divBdr>
        </w:div>
        <w:div w:id="1649742796">
          <w:marLeft w:val="0"/>
          <w:marRight w:val="0"/>
          <w:marTop w:val="0"/>
          <w:marBottom w:val="0"/>
          <w:divBdr>
            <w:top w:val="none" w:sz="0" w:space="0" w:color="auto"/>
            <w:left w:val="none" w:sz="0" w:space="0" w:color="auto"/>
            <w:bottom w:val="none" w:sz="0" w:space="0" w:color="auto"/>
            <w:right w:val="none" w:sz="0" w:space="0" w:color="auto"/>
          </w:divBdr>
        </w:div>
        <w:div w:id="2106534797">
          <w:marLeft w:val="0"/>
          <w:marRight w:val="0"/>
          <w:marTop w:val="0"/>
          <w:marBottom w:val="0"/>
          <w:divBdr>
            <w:top w:val="none" w:sz="0" w:space="0" w:color="auto"/>
            <w:left w:val="none" w:sz="0" w:space="0" w:color="auto"/>
            <w:bottom w:val="none" w:sz="0" w:space="0" w:color="auto"/>
            <w:right w:val="none" w:sz="0" w:space="0" w:color="auto"/>
          </w:divBdr>
        </w:div>
        <w:div w:id="1214316801">
          <w:marLeft w:val="0"/>
          <w:marRight w:val="0"/>
          <w:marTop w:val="0"/>
          <w:marBottom w:val="0"/>
          <w:divBdr>
            <w:top w:val="none" w:sz="0" w:space="0" w:color="auto"/>
            <w:left w:val="none" w:sz="0" w:space="0" w:color="auto"/>
            <w:bottom w:val="none" w:sz="0" w:space="0" w:color="auto"/>
            <w:right w:val="none" w:sz="0" w:space="0" w:color="auto"/>
          </w:divBdr>
        </w:div>
      </w:divsChild>
    </w:div>
    <w:div w:id="117190118">
      <w:bodyDiv w:val="1"/>
      <w:marLeft w:val="0"/>
      <w:marRight w:val="0"/>
      <w:marTop w:val="0"/>
      <w:marBottom w:val="0"/>
      <w:divBdr>
        <w:top w:val="none" w:sz="0" w:space="0" w:color="auto"/>
        <w:left w:val="none" w:sz="0" w:space="0" w:color="auto"/>
        <w:bottom w:val="none" w:sz="0" w:space="0" w:color="auto"/>
        <w:right w:val="none" w:sz="0" w:space="0" w:color="auto"/>
      </w:divBdr>
      <w:divsChild>
        <w:div w:id="1312249297">
          <w:marLeft w:val="0"/>
          <w:marRight w:val="0"/>
          <w:marTop w:val="0"/>
          <w:marBottom w:val="0"/>
          <w:divBdr>
            <w:top w:val="none" w:sz="0" w:space="0" w:color="auto"/>
            <w:left w:val="none" w:sz="0" w:space="0" w:color="auto"/>
            <w:bottom w:val="none" w:sz="0" w:space="0" w:color="auto"/>
            <w:right w:val="none" w:sz="0" w:space="0" w:color="auto"/>
          </w:divBdr>
        </w:div>
        <w:div w:id="1664354332">
          <w:marLeft w:val="0"/>
          <w:marRight w:val="0"/>
          <w:marTop w:val="0"/>
          <w:marBottom w:val="0"/>
          <w:divBdr>
            <w:top w:val="none" w:sz="0" w:space="0" w:color="auto"/>
            <w:left w:val="none" w:sz="0" w:space="0" w:color="auto"/>
            <w:bottom w:val="none" w:sz="0" w:space="0" w:color="auto"/>
            <w:right w:val="none" w:sz="0" w:space="0" w:color="auto"/>
          </w:divBdr>
        </w:div>
        <w:div w:id="643316943">
          <w:marLeft w:val="0"/>
          <w:marRight w:val="0"/>
          <w:marTop w:val="0"/>
          <w:marBottom w:val="0"/>
          <w:divBdr>
            <w:top w:val="none" w:sz="0" w:space="0" w:color="auto"/>
            <w:left w:val="none" w:sz="0" w:space="0" w:color="auto"/>
            <w:bottom w:val="none" w:sz="0" w:space="0" w:color="auto"/>
            <w:right w:val="none" w:sz="0" w:space="0" w:color="auto"/>
          </w:divBdr>
        </w:div>
        <w:div w:id="1860388707">
          <w:marLeft w:val="0"/>
          <w:marRight w:val="0"/>
          <w:marTop w:val="0"/>
          <w:marBottom w:val="0"/>
          <w:divBdr>
            <w:top w:val="none" w:sz="0" w:space="0" w:color="auto"/>
            <w:left w:val="none" w:sz="0" w:space="0" w:color="auto"/>
            <w:bottom w:val="none" w:sz="0" w:space="0" w:color="auto"/>
            <w:right w:val="none" w:sz="0" w:space="0" w:color="auto"/>
          </w:divBdr>
        </w:div>
        <w:div w:id="892471978">
          <w:marLeft w:val="0"/>
          <w:marRight w:val="0"/>
          <w:marTop w:val="0"/>
          <w:marBottom w:val="0"/>
          <w:divBdr>
            <w:top w:val="none" w:sz="0" w:space="0" w:color="auto"/>
            <w:left w:val="none" w:sz="0" w:space="0" w:color="auto"/>
            <w:bottom w:val="none" w:sz="0" w:space="0" w:color="auto"/>
            <w:right w:val="none" w:sz="0" w:space="0" w:color="auto"/>
          </w:divBdr>
        </w:div>
        <w:div w:id="932974818">
          <w:marLeft w:val="0"/>
          <w:marRight w:val="0"/>
          <w:marTop w:val="0"/>
          <w:marBottom w:val="0"/>
          <w:divBdr>
            <w:top w:val="none" w:sz="0" w:space="0" w:color="auto"/>
            <w:left w:val="none" w:sz="0" w:space="0" w:color="auto"/>
            <w:bottom w:val="none" w:sz="0" w:space="0" w:color="auto"/>
            <w:right w:val="none" w:sz="0" w:space="0" w:color="auto"/>
          </w:divBdr>
        </w:div>
        <w:div w:id="813376565">
          <w:marLeft w:val="0"/>
          <w:marRight w:val="0"/>
          <w:marTop w:val="0"/>
          <w:marBottom w:val="0"/>
          <w:divBdr>
            <w:top w:val="none" w:sz="0" w:space="0" w:color="auto"/>
            <w:left w:val="none" w:sz="0" w:space="0" w:color="auto"/>
            <w:bottom w:val="none" w:sz="0" w:space="0" w:color="auto"/>
            <w:right w:val="none" w:sz="0" w:space="0" w:color="auto"/>
          </w:divBdr>
        </w:div>
        <w:div w:id="277106150">
          <w:marLeft w:val="0"/>
          <w:marRight w:val="0"/>
          <w:marTop w:val="0"/>
          <w:marBottom w:val="0"/>
          <w:divBdr>
            <w:top w:val="none" w:sz="0" w:space="0" w:color="auto"/>
            <w:left w:val="none" w:sz="0" w:space="0" w:color="auto"/>
            <w:bottom w:val="none" w:sz="0" w:space="0" w:color="auto"/>
            <w:right w:val="none" w:sz="0" w:space="0" w:color="auto"/>
          </w:divBdr>
        </w:div>
        <w:div w:id="275721162">
          <w:marLeft w:val="0"/>
          <w:marRight w:val="0"/>
          <w:marTop w:val="0"/>
          <w:marBottom w:val="0"/>
          <w:divBdr>
            <w:top w:val="none" w:sz="0" w:space="0" w:color="auto"/>
            <w:left w:val="none" w:sz="0" w:space="0" w:color="auto"/>
            <w:bottom w:val="none" w:sz="0" w:space="0" w:color="auto"/>
            <w:right w:val="none" w:sz="0" w:space="0" w:color="auto"/>
          </w:divBdr>
        </w:div>
        <w:div w:id="2082754727">
          <w:marLeft w:val="0"/>
          <w:marRight w:val="0"/>
          <w:marTop w:val="0"/>
          <w:marBottom w:val="0"/>
          <w:divBdr>
            <w:top w:val="none" w:sz="0" w:space="0" w:color="auto"/>
            <w:left w:val="none" w:sz="0" w:space="0" w:color="auto"/>
            <w:bottom w:val="none" w:sz="0" w:space="0" w:color="auto"/>
            <w:right w:val="none" w:sz="0" w:space="0" w:color="auto"/>
          </w:divBdr>
        </w:div>
        <w:div w:id="1023287398">
          <w:marLeft w:val="0"/>
          <w:marRight w:val="0"/>
          <w:marTop w:val="0"/>
          <w:marBottom w:val="0"/>
          <w:divBdr>
            <w:top w:val="none" w:sz="0" w:space="0" w:color="auto"/>
            <w:left w:val="none" w:sz="0" w:space="0" w:color="auto"/>
            <w:bottom w:val="none" w:sz="0" w:space="0" w:color="auto"/>
            <w:right w:val="none" w:sz="0" w:space="0" w:color="auto"/>
          </w:divBdr>
        </w:div>
        <w:div w:id="1035809225">
          <w:marLeft w:val="0"/>
          <w:marRight w:val="0"/>
          <w:marTop w:val="0"/>
          <w:marBottom w:val="0"/>
          <w:divBdr>
            <w:top w:val="none" w:sz="0" w:space="0" w:color="auto"/>
            <w:left w:val="none" w:sz="0" w:space="0" w:color="auto"/>
            <w:bottom w:val="none" w:sz="0" w:space="0" w:color="auto"/>
            <w:right w:val="none" w:sz="0" w:space="0" w:color="auto"/>
          </w:divBdr>
        </w:div>
      </w:divsChild>
    </w:div>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543519517">
      <w:bodyDiv w:val="1"/>
      <w:marLeft w:val="0"/>
      <w:marRight w:val="0"/>
      <w:marTop w:val="0"/>
      <w:marBottom w:val="0"/>
      <w:divBdr>
        <w:top w:val="none" w:sz="0" w:space="0" w:color="auto"/>
        <w:left w:val="none" w:sz="0" w:space="0" w:color="auto"/>
        <w:bottom w:val="none" w:sz="0" w:space="0" w:color="auto"/>
        <w:right w:val="none" w:sz="0" w:space="0" w:color="auto"/>
      </w:divBdr>
      <w:divsChild>
        <w:div w:id="1019356087">
          <w:marLeft w:val="0"/>
          <w:marRight w:val="0"/>
          <w:marTop w:val="0"/>
          <w:marBottom w:val="0"/>
          <w:divBdr>
            <w:top w:val="none" w:sz="0" w:space="0" w:color="auto"/>
            <w:left w:val="none" w:sz="0" w:space="0" w:color="auto"/>
            <w:bottom w:val="none" w:sz="0" w:space="0" w:color="auto"/>
            <w:right w:val="none" w:sz="0" w:space="0" w:color="auto"/>
          </w:divBdr>
        </w:div>
        <w:div w:id="1115907090">
          <w:marLeft w:val="0"/>
          <w:marRight w:val="0"/>
          <w:marTop w:val="0"/>
          <w:marBottom w:val="0"/>
          <w:divBdr>
            <w:top w:val="none" w:sz="0" w:space="0" w:color="auto"/>
            <w:left w:val="none" w:sz="0" w:space="0" w:color="auto"/>
            <w:bottom w:val="none" w:sz="0" w:space="0" w:color="auto"/>
            <w:right w:val="none" w:sz="0" w:space="0" w:color="auto"/>
          </w:divBdr>
        </w:div>
        <w:div w:id="502206412">
          <w:marLeft w:val="0"/>
          <w:marRight w:val="0"/>
          <w:marTop w:val="0"/>
          <w:marBottom w:val="0"/>
          <w:divBdr>
            <w:top w:val="none" w:sz="0" w:space="0" w:color="auto"/>
            <w:left w:val="none" w:sz="0" w:space="0" w:color="auto"/>
            <w:bottom w:val="none" w:sz="0" w:space="0" w:color="auto"/>
            <w:right w:val="none" w:sz="0" w:space="0" w:color="auto"/>
          </w:divBdr>
        </w:div>
        <w:div w:id="416170143">
          <w:marLeft w:val="0"/>
          <w:marRight w:val="0"/>
          <w:marTop w:val="0"/>
          <w:marBottom w:val="0"/>
          <w:divBdr>
            <w:top w:val="none" w:sz="0" w:space="0" w:color="auto"/>
            <w:left w:val="none" w:sz="0" w:space="0" w:color="auto"/>
            <w:bottom w:val="none" w:sz="0" w:space="0" w:color="auto"/>
            <w:right w:val="none" w:sz="0" w:space="0" w:color="auto"/>
          </w:divBdr>
        </w:div>
      </w:divsChild>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762459464">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70986677">
      <w:bodyDiv w:val="1"/>
      <w:marLeft w:val="0"/>
      <w:marRight w:val="0"/>
      <w:marTop w:val="0"/>
      <w:marBottom w:val="0"/>
      <w:divBdr>
        <w:top w:val="none" w:sz="0" w:space="0" w:color="auto"/>
        <w:left w:val="none" w:sz="0" w:space="0" w:color="auto"/>
        <w:bottom w:val="none" w:sz="0" w:space="0" w:color="auto"/>
        <w:right w:val="none" w:sz="0" w:space="0" w:color="auto"/>
      </w:divBdr>
      <w:divsChild>
        <w:div w:id="262736908">
          <w:marLeft w:val="0"/>
          <w:marRight w:val="0"/>
          <w:marTop w:val="0"/>
          <w:marBottom w:val="0"/>
          <w:divBdr>
            <w:top w:val="none" w:sz="0" w:space="0" w:color="auto"/>
            <w:left w:val="none" w:sz="0" w:space="0" w:color="auto"/>
            <w:bottom w:val="none" w:sz="0" w:space="0" w:color="auto"/>
            <w:right w:val="none" w:sz="0" w:space="0" w:color="auto"/>
          </w:divBdr>
          <w:divsChild>
            <w:div w:id="303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46639349">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19324064">
      <w:bodyDiv w:val="1"/>
      <w:marLeft w:val="0"/>
      <w:marRight w:val="0"/>
      <w:marTop w:val="0"/>
      <w:marBottom w:val="0"/>
      <w:divBdr>
        <w:top w:val="none" w:sz="0" w:space="0" w:color="auto"/>
        <w:left w:val="none" w:sz="0" w:space="0" w:color="auto"/>
        <w:bottom w:val="none" w:sz="0" w:space="0" w:color="auto"/>
        <w:right w:val="none" w:sz="0" w:space="0" w:color="auto"/>
      </w:divBdr>
      <w:divsChild>
        <w:div w:id="1493567020">
          <w:marLeft w:val="0"/>
          <w:marRight w:val="0"/>
          <w:marTop w:val="0"/>
          <w:marBottom w:val="0"/>
          <w:divBdr>
            <w:top w:val="none" w:sz="0" w:space="0" w:color="auto"/>
            <w:left w:val="none" w:sz="0" w:space="0" w:color="auto"/>
            <w:bottom w:val="none" w:sz="0" w:space="0" w:color="auto"/>
            <w:right w:val="none" w:sz="0" w:space="0" w:color="auto"/>
          </w:divBdr>
          <w:divsChild>
            <w:div w:id="1056516495">
              <w:marLeft w:val="0"/>
              <w:marRight w:val="0"/>
              <w:marTop w:val="0"/>
              <w:marBottom w:val="0"/>
              <w:divBdr>
                <w:top w:val="none" w:sz="0" w:space="0" w:color="auto"/>
                <w:left w:val="none" w:sz="0" w:space="0" w:color="auto"/>
                <w:bottom w:val="none" w:sz="0" w:space="0" w:color="auto"/>
                <w:right w:val="none" w:sz="0" w:space="0" w:color="auto"/>
              </w:divBdr>
              <w:divsChild>
                <w:div w:id="802385532">
                  <w:marLeft w:val="0"/>
                  <w:marRight w:val="0"/>
                  <w:marTop w:val="120"/>
                  <w:marBottom w:val="0"/>
                  <w:divBdr>
                    <w:top w:val="none" w:sz="0" w:space="0" w:color="auto"/>
                    <w:left w:val="none" w:sz="0" w:space="0" w:color="auto"/>
                    <w:bottom w:val="none" w:sz="0" w:space="0" w:color="auto"/>
                    <w:right w:val="none" w:sz="0" w:space="0" w:color="auto"/>
                  </w:divBdr>
                  <w:divsChild>
                    <w:div w:id="1551382153">
                      <w:marLeft w:val="0"/>
                      <w:marRight w:val="0"/>
                      <w:marTop w:val="0"/>
                      <w:marBottom w:val="0"/>
                      <w:divBdr>
                        <w:top w:val="none" w:sz="0" w:space="0" w:color="auto"/>
                        <w:left w:val="none" w:sz="0" w:space="0" w:color="auto"/>
                        <w:bottom w:val="none" w:sz="0" w:space="0" w:color="auto"/>
                        <w:right w:val="none" w:sz="0" w:space="0" w:color="auto"/>
                      </w:divBdr>
                      <w:divsChild>
                        <w:div w:id="122307568">
                          <w:marLeft w:val="0"/>
                          <w:marRight w:val="0"/>
                          <w:marTop w:val="0"/>
                          <w:marBottom w:val="0"/>
                          <w:divBdr>
                            <w:top w:val="none" w:sz="0" w:space="0" w:color="auto"/>
                            <w:left w:val="none" w:sz="0" w:space="0" w:color="auto"/>
                            <w:bottom w:val="none" w:sz="0" w:space="0" w:color="auto"/>
                            <w:right w:val="none" w:sz="0" w:space="0" w:color="auto"/>
                          </w:divBdr>
                          <w:divsChild>
                            <w:div w:id="1548562317">
                              <w:marLeft w:val="0"/>
                              <w:marRight w:val="0"/>
                              <w:marTop w:val="0"/>
                              <w:marBottom w:val="0"/>
                              <w:divBdr>
                                <w:top w:val="none" w:sz="0" w:space="0" w:color="auto"/>
                                <w:left w:val="none" w:sz="0" w:space="0" w:color="auto"/>
                                <w:bottom w:val="none" w:sz="0" w:space="0" w:color="auto"/>
                                <w:right w:val="none" w:sz="0" w:space="0" w:color="auto"/>
                              </w:divBdr>
                            </w:div>
                            <w:div w:id="1191839109">
                              <w:marLeft w:val="0"/>
                              <w:marRight w:val="0"/>
                              <w:marTop w:val="0"/>
                              <w:marBottom w:val="0"/>
                              <w:divBdr>
                                <w:top w:val="none" w:sz="0" w:space="0" w:color="auto"/>
                                <w:left w:val="none" w:sz="0" w:space="0" w:color="auto"/>
                                <w:bottom w:val="none" w:sz="0" w:space="0" w:color="auto"/>
                                <w:right w:val="none" w:sz="0" w:space="0" w:color="auto"/>
                              </w:divBdr>
                            </w:div>
                            <w:div w:id="1325359541">
                              <w:marLeft w:val="0"/>
                              <w:marRight w:val="0"/>
                              <w:marTop w:val="0"/>
                              <w:marBottom w:val="0"/>
                              <w:divBdr>
                                <w:top w:val="none" w:sz="0" w:space="0" w:color="auto"/>
                                <w:left w:val="none" w:sz="0" w:space="0" w:color="auto"/>
                                <w:bottom w:val="none" w:sz="0" w:space="0" w:color="auto"/>
                                <w:right w:val="none" w:sz="0" w:space="0" w:color="auto"/>
                              </w:divBdr>
                            </w:div>
                            <w:div w:id="23294809">
                              <w:marLeft w:val="0"/>
                              <w:marRight w:val="0"/>
                              <w:marTop w:val="0"/>
                              <w:marBottom w:val="0"/>
                              <w:divBdr>
                                <w:top w:val="none" w:sz="0" w:space="0" w:color="auto"/>
                                <w:left w:val="none" w:sz="0" w:space="0" w:color="auto"/>
                                <w:bottom w:val="none" w:sz="0" w:space="0" w:color="auto"/>
                                <w:right w:val="none" w:sz="0" w:space="0" w:color="auto"/>
                              </w:divBdr>
                            </w:div>
                            <w:div w:id="1391072761">
                              <w:marLeft w:val="0"/>
                              <w:marRight w:val="0"/>
                              <w:marTop w:val="0"/>
                              <w:marBottom w:val="0"/>
                              <w:divBdr>
                                <w:top w:val="none" w:sz="0" w:space="0" w:color="auto"/>
                                <w:left w:val="none" w:sz="0" w:space="0" w:color="auto"/>
                                <w:bottom w:val="none" w:sz="0" w:space="0" w:color="auto"/>
                                <w:right w:val="none" w:sz="0" w:space="0" w:color="auto"/>
                              </w:divBdr>
                            </w:div>
                            <w:div w:id="2123643216">
                              <w:marLeft w:val="0"/>
                              <w:marRight w:val="0"/>
                              <w:marTop w:val="0"/>
                              <w:marBottom w:val="0"/>
                              <w:divBdr>
                                <w:top w:val="none" w:sz="0" w:space="0" w:color="auto"/>
                                <w:left w:val="none" w:sz="0" w:space="0" w:color="auto"/>
                                <w:bottom w:val="none" w:sz="0" w:space="0" w:color="auto"/>
                                <w:right w:val="none" w:sz="0" w:space="0" w:color="auto"/>
                              </w:divBdr>
                            </w:div>
                            <w:div w:id="955991691">
                              <w:marLeft w:val="0"/>
                              <w:marRight w:val="0"/>
                              <w:marTop w:val="0"/>
                              <w:marBottom w:val="0"/>
                              <w:divBdr>
                                <w:top w:val="none" w:sz="0" w:space="0" w:color="auto"/>
                                <w:left w:val="none" w:sz="0" w:space="0" w:color="auto"/>
                                <w:bottom w:val="none" w:sz="0" w:space="0" w:color="auto"/>
                                <w:right w:val="none" w:sz="0" w:space="0" w:color="auto"/>
                              </w:divBdr>
                            </w:div>
                            <w:div w:id="1858542324">
                              <w:marLeft w:val="0"/>
                              <w:marRight w:val="0"/>
                              <w:marTop w:val="0"/>
                              <w:marBottom w:val="0"/>
                              <w:divBdr>
                                <w:top w:val="none" w:sz="0" w:space="0" w:color="auto"/>
                                <w:left w:val="none" w:sz="0" w:space="0" w:color="auto"/>
                                <w:bottom w:val="none" w:sz="0" w:space="0" w:color="auto"/>
                                <w:right w:val="none" w:sz="0" w:space="0" w:color="auto"/>
                              </w:divBdr>
                            </w:div>
                            <w:div w:id="495272295">
                              <w:marLeft w:val="0"/>
                              <w:marRight w:val="0"/>
                              <w:marTop w:val="0"/>
                              <w:marBottom w:val="0"/>
                              <w:divBdr>
                                <w:top w:val="none" w:sz="0" w:space="0" w:color="auto"/>
                                <w:left w:val="none" w:sz="0" w:space="0" w:color="auto"/>
                                <w:bottom w:val="none" w:sz="0" w:space="0" w:color="auto"/>
                                <w:right w:val="none" w:sz="0" w:space="0" w:color="auto"/>
                              </w:divBdr>
                            </w:div>
                            <w:div w:id="690299716">
                              <w:marLeft w:val="0"/>
                              <w:marRight w:val="0"/>
                              <w:marTop w:val="30"/>
                              <w:marBottom w:val="0"/>
                              <w:divBdr>
                                <w:top w:val="none" w:sz="0" w:space="0" w:color="auto"/>
                                <w:left w:val="none" w:sz="0" w:space="0" w:color="auto"/>
                                <w:bottom w:val="none" w:sz="0" w:space="0" w:color="auto"/>
                                <w:right w:val="none" w:sz="0" w:space="0" w:color="auto"/>
                              </w:divBdr>
                              <w:divsChild>
                                <w:div w:id="9456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803039150">
      <w:bodyDiv w:val="1"/>
      <w:marLeft w:val="0"/>
      <w:marRight w:val="0"/>
      <w:marTop w:val="0"/>
      <w:marBottom w:val="0"/>
      <w:divBdr>
        <w:top w:val="none" w:sz="0" w:space="0" w:color="auto"/>
        <w:left w:val="none" w:sz="0" w:space="0" w:color="auto"/>
        <w:bottom w:val="none" w:sz="0" w:space="0" w:color="auto"/>
        <w:right w:val="none" w:sz="0" w:space="0" w:color="auto"/>
      </w:divBdr>
    </w:div>
    <w:div w:id="1813908524">
      <w:bodyDiv w:val="1"/>
      <w:marLeft w:val="0"/>
      <w:marRight w:val="0"/>
      <w:marTop w:val="0"/>
      <w:marBottom w:val="0"/>
      <w:divBdr>
        <w:top w:val="none" w:sz="0" w:space="0" w:color="auto"/>
        <w:left w:val="none" w:sz="0" w:space="0" w:color="auto"/>
        <w:bottom w:val="none" w:sz="0" w:space="0" w:color="auto"/>
        <w:right w:val="none" w:sz="0" w:space="0" w:color="auto"/>
      </w:divBdr>
      <w:divsChild>
        <w:div w:id="1839536963">
          <w:marLeft w:val="0"/>
          <w:marRight w:val="0"/>
          <w:marTop w:val="0"/>
          <w:marBottom w:val="0"/>
          <w:divBdr>
            <w:top w:val="none" w:sz="0" w:space="0" w:color="auto"/>
            <w:left w:val="none" w:sz="0" w:space="0" w:color="auto"/>
            <w:bottom w:val="none" w:sz="0" w:space="0" w:color="auto"/>
            <w:right w:val="none" w:sz="0" w:space="0" w:color="auto"/>
          </w:divBdr>
        </w:div>
        <w:div w:id="1764716259">
          <w:marLeft w:val="0"/>
          <w:marRight w:val="0"/>
          <w:marTop w:val="0"/>
          <w:marBottom w:val="0"/>
          <w:divBdr>
            <w:top w:val="none" w:sz="0" w:space="0" w:color="auto"/>
            <w:left w:val="none" w:sz="0" w:space="0" w:color="auto"/>
            <w:bottom w:val="none" w:sz="0" w:space="0" w:color="auto"/>
            <w:right w:val="none" w:sz="0" w:space="0" w:color="auto"/>
          </w:divBdr>
        </w:div>
        <w:div w:id="608391147">
          <w:marLeft w:val="0"/>
          <w:marRight w:val="0"/>
          <w:marTop w:val="0"/>
          <w:marBottom w:val="0"/>
          <w:divBdr>
            <w:top w:val="none" w:sz="0" w:space="0" w:color="auto"/>
            <w:left w:val="none" w:sz="0" w:space="0" w:color="auto"/>
            <w:bottom w:val="none" w:sz="0" w:space="0" w:color="auto"/>
            <w:right w:val="none" w:sz="0" w:space="0" w:color="auto"/>
          </w:divBdr>
        </w:div>
        <w:div w:id="230845736">
          <w:marLeft w:val="0"/>
          <w:marRight w:val="0"/>
          <w:marTop w:val="0"/>
          <w:marBottom w:val="0"/>
          <w:divBdr>
            <w:top w:val="none" w:sz="0" w:space="0" w:color="auto"/>
            <w:left w:val="none" w:sz="0" w:space="0" w:color="auto"/>
            <w:bottom w:val="none" w:sz="0" w:space="0" w:color="auto"/>
            <w:right w:val="none" w:sz="0" w:space="0" w:color="auto"/>
          </w:divBdr>
        </w:div>
        <w:div w:id="1116026974">
          <w:marLeft w:val="0"/>
          <w:marRight w:val="0"/>
          <w:marTop w:val="0"/>
          <w:marBottom w:val="0"/>
          <w:divBdr>
            <w:top w:val="none" w:sz="0" w:space="0" w:color="auto"/>
            <w:left w:val="none" w:sz="0" w:space="0" w:color="auto"/>
            <w:bottom w:val="none" w:sz="0" w:space="0" w:color="auto"/>
            <w:right w:val="none" w:sz="0" w:space="0" w:color="auto"/>
          </w:divBdr>
        </w:div>
        <w:div w:id="342902408">
          <w:marLeft w:val="0"/>
          <w:marRight w:val="0"/>
          <w:marTop w:val="0"/>
          <w:marBottom w:val="0"/>
          <w:divBdr>
            <w:top w:val="none" w:sz="0" w:space="0" w:color="auto"/>
            <w:left w:val="none" w:sz="0" w:space="0" w:color="auto"/>
            <w:bottom w:val="none" w:sz="0" w:space="0" w:color="auto"/>
            <w:right w:val="none" w:sz="0" w:space="0" w:color="auto"/>
          </w:divBdr>
        </w:div>
        <w:div w:id="1891527858">
          <w:marLeft w:val="0"/>
          <w:marRight w:val="0"/>
          <w:marTop w:val="0"/>
          <w:marBottom w:val="0"/>
          <w:divBdr>
            <w:top w:val="none" w:sz="0" w:space="0" w:color="auto"/>
            <w:left w:val="none" w:sz="0" w:space="0" w:color="auto"/>
            <w:bottom w:val="none" w:sz="0" w:space="0" w:color="auto"/>
            <w:right w:val="none" w:sz="0" w:space="0" w:color="auto"/>
          </w:divBdr>
        </w:div>
        <w:div w:id="84111261">
          <w:marLeft w:val="0"/>
          <w:marRight w:val="0"/>
          <w:marTop w:val="0"/>
          <w:marBottom w:val="0"/>
          <w:divBdr>
            <w:top w:val="none" w:sz="0" w:space="0" w:color="auto"/>
            <w:left w:val="none" w:sz="0" w:space="0" w:color="auto"/>
            <w:bottom w:val="none" w:sz="0" w:space="0" w:color="auto"/>
            <w:right w:val="none" w:sz="0" w:space="0" w:color="auto"/>
          </w:divBdr>
        </w:div>
        <w:div w:id="358438785">
          <w:marLeft w:val="0"/>
          <w:marRight w:val="0"/>
          <w:marTop w:val="0"/>
          <w:marBottom w:val="0"/>
          <w:divBdr>
            <w:top w:val="none" w:sz="0" w:space="0" w:color="auto"/>
            <w:left w:val="none" w:sz="0" w:space="0" w:color="auto"/>
            <w:bottom w:val="none" w:sz="0" w:space="0" w:color="auto"/>
            <w:right w:val="none" w:sz="0" w:space="0" w:color="auto"/>
          </w:divBdr>
        </w:div>
        <w:div w:id="102312890">
          <w:marLeft w:val="0"/>
          <w:marRight w:val="0"/>
          <w:marTop w:val="0"/>
          <w:marBottom w:val="0"/>
          <w:divBdr>
            <w:top w:val="none" w:sz="0" w:space="0" w:color="auto"/>
            <w:left w:val="none" w:sz="0" w:space="0" w:color="auto"/>
            <w:bottom w:val="none" w:sz="0" w:space="0" w:color="auto"/>
            <w:right w:val="none" w:sz="0" w:space="0" w:color="auto"/>
          </w:divBdr>
        </w:div>
        <w:div w:id="293872021">
          <w:marLeft w:val="0"/>
          <w:marRight w:val="0"/>
          <w:marTop w:val="0"/>
          <w:marBottom w:val="0"/>
          <w:divBdr>
            <w:top w:val="none" w:sz="0" w:space="0" w:color="auto"/>
            <w:left w:val="none" w:sz="0" w:space="0" w:color="auto"/>
            <w:bottom w:val="none" w:sz="0" w:space="0" w:color="auto"/>
            <w:right w:val="none" w:sz="0" w:space="0" w:color="auto"/>
          </w:divBdr>
        </w:div>
        <w:div w:id="1672372821">
          <w:marLeft w:val="0"/>
          <w:marRight w:val="0"/>
          <w:marTop w:val="0"/>
          <w:marBottom w:val="0"/>
          <w:divBdr>
            <w:top w:val="none" w:sz="0" w:space="0" w:color="auto"/>
            <w:left w:val="none" w:sz="0" w:space="0" w:color="auto"/>
            <w:bottom w:val="none" w:sz="0" w:space="0" w:color="auto"/>
            <w:right w:val="none" w:sz="0" w:space="0" w:color="auto"/>
          </w:divBdr>
        </w:div>
      </w:divsChild>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mailto:chairman@azlp.org" TargetMode="External"/><Relationship Id="rId39" Type="http://schemas.openxmlformats.org/officeDocument/2006/relationships/image" Target="media/image7.jpeg"/><Relationship Id="rId21" Type="http://schemas.openxmlformats.org/officeDocument/2006/relationships/image" Target="media/image3.jpeg"/><Relationship Id="rId34" Type="http://schemas.openxmlformats.org/officeDocument/2006/relationships/hyperlink" Target="mailto:tracyar@hawaiiantel.net" TargetMode="External"/><Relationship Id="rId42" Type="http://schemas.openxmlformats.org/officeDocument/2006/relationships/hyperlink" Target="http://www.LPKS.org" TargetMode="External"/><Relationship Id="rId47" Type="http://schemas.openxmlformats.org/officeDocument/2006/relationships/hyperlink" Target="https://www.facebook.com/pg/MontanaLibertarianParty/" TargetMode="External"/><Relationship Id="rId50" Type="http://schemas.openxmlformats.org/officeDocument/2006/relationships/hyperlink" Target="https://lpnm.us/" TargetMode="External"/><Relationship Id="rId55" Type="http://schemas.openxmlformats.org/officeDocument/2006/relationships/hyperlink" Target="https://www.facebook.com/pg/LibertarianPartyOfOregon/" TargetMode="External"/><Relationship Id="rId63" Type="http://schemas.openxmlformats.org/officeDocument/2006/relationships/hyperlink" Target="https://lpwa.org/" TargetMode="External"/><Relationship Id="rId68" Type="http://schemas.openxmlformats.org/officeDocument/2006/relationships/hyperlink" Target="https://www.facebook.com/libertariansWY/" TargetMode="Externa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hyperlink" Target="https://www.facebook.com/pg/AlaskaLiberty/" TargetMode="External"/><Relationship Id="rId32" Type="http://schemas.openxmlformats.org/officeDocument/2006/relationships/hyperlink" Target="https://www.facebook.com/pg/lpcolorado/" TargetMode="External"/><Relationship Id="rId37" Type="http://schemas.openxmlformats.org/officeDocument/2006/relationships/hyperlink" Target="https://drive.google.com/open?id=0B2iKd8j9elY0VllsdG83dHFJM09QNzAzZnZsamVMZHVYVVAw" TargetMode="External"/><Relationship Id="rId40" Type="http://schemas.openxmlformats.org/officeDocument/2006/relationships/hyperlink" Target="mailto:Chair@lpks.org" TargetMode="External"/><Relationship Id="rId45" Type="http://schemas.openxmlformats.org/officeDocument/2006/relationships/hyperlink" Target="mailto:Sid.daoud@rspike.com" TargetMode="External"/><Relationship Id="rId53" Type="http://schemas.openxmlformats.org/officeDocument/2006/relationships/image" Target="media/image10.png"/><Relationship Id="rId58" Type="http://schemas.openxmlformats.org/officeDocument/2006/relationships/hyperlink" Target="http://www.libertarianutah.org/" TargetMode="External"/><Relationship Id="rId66" Type="http://schemas.openxmlformats.org/officeDocument/2006/relationships/hyperlink" Target="mailto:shjohnson310@hotmail.co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laskalp.org" TargetMode="External"/><Relationship Id="rId28" Type="http://schemas.openxmlformats.org/officeDocument/2006/relationships/hyperlink" Target="https://www.facebook.com/LParizona/" TargetMode="External"/><Relationship Id="rId36" Type="http://schemas.openxmlformats.org/officeDocument/2006/relationships/hyperlink" Target="https://www.facebook.com/pg/LibertarianPartyOfHawaii/" TargetMode="External"/><Relationship Id="rId49" Type="http://schemas.openxmlformats.org/officeDocument/2006/relationships/hyperlink" Target="mailto:chair@lpnm.us" TargetMode="External"/><Relationship Id="rId57" Type="http://schemas.openxmlformats.org/officeDocument/2006/relationships/hyperlink" Target="mailto:chair@libertarianutah.org" TargetMode="External"/><Relationship Id="rId61"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s://drive.google.com/file/d/0B2iKd8j9elY0bE45alZwWmdDT2JmeUJEYmIyR3Q3VElFOFFN/view?usp=sharing" TargetMode="External"/><Relationship Id="rId31" Type="http://schemas.openxmlformats.org/officeDocument/2006/relationships/hyperlink" Target="https://www.lpcolorado.org/" TargetMode="External"/><Relationship Id="rId44" Type="http://schemas.openxmlformats.org/officeDocument/2006/relationships/image" Target="media/image8.png"/><Relationship Id="rId52" Type="http://schemas.openxmlformats.org/officeDocument/2006/relationships/hyperlink" Target="https://lpnm.us/2019-convention/" TargetMode="External"/><Relationship Id="rId60" Type="http://schemas.openxmlformats.org/officeDocument/2006/relationships/hyperlink" Target="https://drive.google.com/open?id=0B2iKd8j9elY0Nkt3MEpMeDA0dExRSFctQ295cWczOHRYMFdR" TargetMode="External"/><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jon.watts@alaskan.com" TargetMode="External"/><Relationship Id="rId27" Type="http://schemas.openxmlformats.org/officeDocument/2006/relationships/hyperlink" Target="https://www.azlp.org/" TargetMode="External"/><Relationship Id="rId30" Type="http://schemas.openxmlformats.org/officeDocument/2006/relationships/hyperlink" Target="mailto:statechair@lpcolorado.org" TargetMode="External"/><Relationship Id="rId35" Type="http://schemas.openxmlformats.org/officeDocument/2006/relationships/hyperlink" Target="http://www.libertarianpartyofhawaii.org" TargetMode="External"/><Relationship Id="rId43" Type="http://schemas.openxmlformats.org/officeDocument/2006/relationships/hyperlink" Target="https://www.facebook.com/pg/KansasLP/" TargetMode="External"/><Relationship Id="rId48" Type="http://schemas.openxmlformats.org/officeDocument/2006/relationships/image" Target="media/image9.gif"/><Relationship Id="rId56" Type="http://schemas.openxmlformats.org/officeDocument/2006/relationships/image" Target="media/image11.jpeg"/><Relationship Id="rId64" Type="http://schemas.openxmlformats.org/officeDocument/2006/relationships/hyperlink" Target="https://www.facebook.com/pg/libertarianpartyofWA/" TargetMode="External"/><Relationship Id="rId6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s://www.facebook.com/LPNewMexico/"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image" Target="media/image6.jpeg"/><Relationship Id="rId38" Type="http://schemas.openxmlformats.org/officeDocument/2006/relationships/hyperlink" Target="https://www.libertarianpartyofhawaii.com/" TargetMode="External"/><Relationship Id="rId46" Type="http://schemas.openxmlformats.org/officeDocument/2006/relationships/hyperlink" Target="https://www.mtlp.org/" TargetMode="External"/><Relationship Id="rId59" Type="http://schemas.openxmlformats.org/officeDocument/2006/relationships/hyperlink" Target="https://www.facebook.com/lputah/" TargetMode="External"/><Relationship Id="rId67" Type="http://schemas.openxmlformats.org/officeDocument/2006/relationships/hyperlink" Target="https://lpwy.org/" TargetMode="External"/><Relationship Id="rId20" Type="http://schemas.openxmlformats.org/officeDocument/2006/relationships/hyperlink" Target="https://drive.google.com/drive/folders/1dzb_INbTAAcFHCr91sHKutbZKrScdKjp?usp=sharing" TargetMode="External"/><Relationship Id="rId41" Type="http://schemas.openxmlformats.org/officeDocument/2006/relationships/hyperlink" Target="mailto:ned.kelley1@gmail.com" TargetMode="External"/><Relationship Id="rId54" Type="http://schemas.openxmlformats.org/officeDocument/2006/relationships/hyperlink" Target="mailto:chair@lporegon.org" TargetMode="External"/><Relationship Id="rId62" Type="http://schemas.openxmlformats.org/officeDocument/2006/relationships/hyperlink" Target="mailto:info@lpwa.org"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F427F4FD-3DCB-42AA-9C6F-C2C9040DA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TS102680392.dotx</Template>
  <TotalTime>0</TotalTime>
  <Pages>21</Pages>
  <Words>3484</Words>
  <Characters>19861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Richard Longstreth</cp:lastModifiedBy>
  <cp:revision>2</cp:revision>
  <cp:lastPrinted>2018-11-24T23:42:00Z</cp:lastPrinted>
  <dcterms:created xsi:type="dcterms:W3CDTF">2019-07-21T16:01:00Z</dcterms:created>
  <dcterms:modified xsi:type="dcterms:W3CDTF">2019-07-21T16:01:00Z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