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B2D92" w14:textId="0706835C" w:rsidR="008043F8" w:rsidRDefault="008043F8" w:rsidP="00294D88">
      <w:pPr>
        <w:pStyle w:val="CoverLogo"/>
        <w:tabs>
          <w:tab w:val="left" w:pos="10080"/>
        </w:tabs>
        <w:spacing w:before="0" w:after="0"/>
        <w:ind w:left="0" w:right="0"/>
        <w:jc w:val="both"/>
        <w:rPr>
          <w:color w:val="7F7F7F" w:themeColor="text1" w:themeTint="80"/>
          <w:szCs w:val="18"/>
          <w14:numForm w14:val="lining"/>
        </w:rPr>
      </w:pPr>
    </w:p>
    <w:sdt>
      <w:sdtPr>
        <w:rPr>
          <w:color w:val="7F7F7F" w:themeColor="text1" w:themeTint="80"/>
          <w:szCs w:val="18"/>
          <w14:numForm w14:val="lining"/>
        </w:rPr>
        <w:id w:val="696284006"/>
        <w:docPartObj>
          <w:docPartGallery w:val="Cover Pages"/>
          <w:docPartUnique/>
        </w:docPartObj>
      </w:sdtPr>
      <w:sdtEndPr/>
      <w:sdtContent>
        <w:p w14:paraId="396A309A" w14:textId="17DCB367" w:rsidR="0019343B" w:rsidRPr="00151FAE" w:rsidRDefault="0019343B" w:rsidP="00294D88">
          <w:pPr>
            <w:pStyle w:val="CoverLogo"/>
            <w:tabs>
              <w:tab w:val="left" w:pos="10080"/>
            </w:tabs>
            <w:spacing w:before="0" w:after="0"/>
            <w:ind w:left="0" w:right="0"/>
            <w:jc w:val="both"/>
            <w:rPr>
              <w:color w:val="7F7F7F" w:themeColor="text1" w:themeTint="80"/>
              <w:szCs w:val="18"/>
            </w:rPr>
          </w:pPr>
          <w:r w:rsidRPr="0019343B">
            <w:rPr>
              <w:rFonts w:ascii="Trajan Pro" w:hAnsi="Trajan Pro"/>
              <w:color w:val="7F7F7F" w:themeColor="text1" w:themeTint="80"/>
              <w:sz w:val="40"/>
              <w:szCs w:val="40"/>
            </w:rPr>
            <w:t>Libertarian National Committee</w:t>
          </w:r>
        </w:p>
        <w:p w14:paraId="17666BFC" w14:textId="43C15DB7" w:rsidR="00014B13"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color w:val="7F7F7F" w:themeColor="text1" w:themeTint="80"/>
              <w:sz w:val="60"/>
              <w:szCs w:val="60"/>
            </w:rPr>
            <w:t>Region 1</w:t>
          </w:r>
          <w:r w:rsidR="00151FAE">
            <w:rPr>
              <w:rFonts w:ascii="Trajan Pro" w:hAnsi="Trajan Pro"/>
              <w:color w:val="7F7F7F" w:themeColor="text1" w:themeTint="80"/>
              <w:sz w:val="60"/>
              <w:szCs w:val="60"/>
            </w:rPr>
            <w:t xml:space="preserve"> Report</w:t>
          </w:r>
        </w:p>
        <w:p w14:paraId="4F496D1A" w14:textId="77777777" w:rsidR="00151FAE" w:rsidRPr="00257AE3" w:rsidRDefault="00151FAE" w:rsidP="00294D88">
          <w:pPr>
            <w:pStyle w:val="CoverLogo"/>
            <w:tabs>
              <w:tab w:val="left" w:pos="10080"/>
            </w:tabs>
            <w:spacing w:before="0" w:after="0"/>
            <w:ind w:left="0" w:right="0"/>
            <w:jc w:val="both"/>
            <w:rPr>
              <w:rFonts w:ascii="Trajan Pro" w:hAnsi="Trajan Pro"/>
              <w:color w:val="7F7F7F" w:themeColor="text1" w:themeTint="80"/>
            </w:rPr>
          </w:pPr>
        </w:p>
        <w:p w14:paraId="4EEB4E05" w14:textId="6B121250" w:rsidR="00151FAE" w:rsidRDefault="005F34D5" w:rsidP="00294D88">
          <w:pPr>
            <w:pStyle w:val="CoverLogo"/>
            <w:tabs>
              <w:tab w:val="left" w:pos="10080"/>
            </w:tabs>
            <w:spacing w:before="0" w:after="0"/>
            <w:ind w:left="0" w:right="0"/>
            <w:jc w:val="both"/>
            <w:rPr>
              <w:rFonts w:ascii="Trajan Pro" w:hAnsi="Trajan Pro"/>
              <w:color w:val="7F7F7F" w:themeColor="text1" w:themeTint="80"/>
              <w:sz w:val="60"/>
              <w:szCs w:val="60"/>
            </w:rPr>
          </w:pPr>
          <w:r>
            <w:rPr>
              <w:rFonts w:ascii="Trajan Pro" w:hAnsi="Trajan Pro"/>
              <w:noProof/>
              <w:color w:val="7F7F7F" w:themeColor="text1" w:themeTint="80"/>
              <w:sz w:val="60"/>
              <w:szCs w:val="60"/>
            </w:rPr>
            <w:drawing>
              <wp:inline distT="0" distB="0" distL="0" distR="0" wp14:anchorId="2F55737C" wp14:editId="658DEF6C">
                <wp:extent cx="6375400" cy="3989934"/>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tescollagedropshadow.png"/>
                        <pic:cNvPicPr/>
                      </pic:nvPicPr>
                      <pic:blipFill>
                        <a:blip r:embed="rId11"/>
                        <a:stretch>
                          <a:fillRect/>
                        </a:stretch>
                      </pic:blipFill>
                      <pic:spPr>
                        <a:xfrm>
                          <a:off x="0" y="0"/>
                          <a:ext cx="6379342" cy="3992401"/>
                        </a:xfrm>
                        <a:prstGeom prst="rect">
                          <a:avLst/>
                        </a:prstGeom>
                      </pic:spPr>
                    </pic:pic>
                  </a:graphicData>
                </a:graphic>
              </wp:inline>
            </w:drawing>
          </w:r>
        </w:p>
        <w:p w14:paraId="50AF9630" w14:textId="77777777" w:rsidR="005F34D5" w:rsidRDefault="00257AE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Regional Report for </w:t>
          </w:r>
          <w:r w:rsidR="005F34D5">
            <w:rPr>
              <w:rFonts w:ascii="Trajan Pro" w:hAnsi="Trajan Pro"/>
              <w:color w:val="404040" w:themeColor="text1" w:themeTint="BF"/>
            </w:rPr>
            <w:t>Region 1</w:t>
          </w:r>
        </w:p>
        <w:p w14:paraId="7CB02725" w14:textId="15EDEAC1" w:rsidR="005F34D5" w:rsidRDefault="00D54F33" w:rsidP="00294D88">
          <w:pPr>
            <w:pStyle w:val="Subtitle"/>
            <w:spacing w:before="0" w:after="0"/>
            <w:jc w:val="both"/>
            <w:rPr>
              <w:rFonts w:ascii="Trajan Pro" w:hAnsi="Trajan Pro"/>
              <w:color w:val="404040" w:themeColor="text1" w:themeTint="BF"/>
            </w:rPr>
          </w:pPr>
          <w:r>
            <w:rPr>
              <w:rFonts w:ascii="Arial" w:hAnsi="Arial" w:cs="Arial"/>
              <w:color w:val="757575"/>
              <w:sz w:val="20"/>
              <w:szCs w:val="20"/>
              <w:shd w:val="clear" w:color="auto" w:fill="FFFFFF"/>
            </w:rPr>
            <w:t>A</w:t>
          </w:r>
          <w:r w:rsidR="005F34D5">
            <w:rPr>
              <w:rFonts w:ascii="Trajan Pro" w:hAnsi="Trajan Pro"/>
              <w:color w:val="404040" w:themeColor="text1" w:themeTint="BF"/>
            </w:rPr>
            <w:t xml:space="preserve">laska, Arizona, Colorado, Hawaii, Kansas, </w:t>
          </w:r>
          <w:r>
            <w:rPr>
              <w:rFonts w:ascii="Trajan Pro" w:hAnsi="Trajan Pro"/>
              <w:color w:val="404040" w:themeColor="text1" w:themeTint="BF"/>
            </w:rPr>
            <w:t>Montana,</w:t>
          </w:r>
        </w:p>
        <w:p w14:paraId="3D27CF11" w14:textId="1A053426" w:rsidR="005F34D5" w:rsidRDefault="00D54F33" w:rsidP="00294D88">
          <w:pPr>
            <w:pStyle w:val="Subtitle"/>
            <w:spacing w:before="0" w:after="0"/>
            <w:jc w:val="both"/>
            <w:rPr>
              <w:rFonts w:ascii="Trajan Pro" w:hAnsi="Trajan Pro"/>
              <w:color w:val="404040" w:themeColor="text1" w:themeTint="BF"/>
            </w:rPr>
          </w:pPr>
          <w:r>
            <w:rPr>
              <w:rFonts w:ascii="Trajan Pro" w:hAnsi="Trajan Pro"/>
              <w:color w:val="404040" w:themeColor="text1" w:themeTint="BF"/>
            </w:rPr>
            <w:t xml:space="preserve">New Mexico, Oregon, </w:t>
          </w:r>
          <w:r w:rsidR="005F34D5">
            <w:rPr>
              <w:rFonts w:ascii="Trajan Pro" w:hAnsi="Trajan Pro"/>
              <w:color w:val="404040" w:themeColor="text1" w:themeTint="BF"/>
            </w:rPr>
            <w:t>Utah, Washington, and Wyoming</w:t>
          </w:r>
        </w:p>
        <w:p w14:paraId="341CEBE9" w14:textId="03C1A7BD" w:rsidR="00151FAE" w:rsidRDefault="00232FCC" w:rsidP="00FC196F">
          <w:pPr>
            <w:pStyle w:val="Subtitle"/>
            <w:spacing w:before="0" w:after="0"/>
            <w:jc w:val="left"/>
          </w:pPr>
          <w:r>
            <w:rPr>
              <w:rFonts w:ascii="Trajan Pro" w:hAnsi="Trajan Pro"/>
              <w:color w:val="404040" w:themeColor="text1" w:themeTint="BF"/>
            </w:rPr>
            <w:br/>
          </w:r>
          <w:r w:rsidR="0019343B" w:rsidRPr="00257AE3">
            <w:rPr>
              <w:rFonts w:ascii="Trajan Pro" w:hAnsi="Trajan Pro"/>
              <w:color w:val="404040" w:themeColor="text1" w:themeTint="BF"/>
            </w:rPr>
            <w:t>Libertarian Na</w:t>
          </w:r>
          <w:r w:rsidR="002D6338">
            <w:rPr>
              <w:rFonts w:ascii="Trajan Pro" w:hAnsi="Trajan Pro"/>
              <w:color w:val="404040" w:themeColor="text1" w:themeTint="BF"/>
            </w:rPr>
            <w:t>tional Committee Meeting</w:t>
          </w:r>
          <w:r w:rsidR="002D6338">
            <w:rPr>
              <w:rFonts w:ascii="Trajan Pro" w:hAnsi="Trajan Pro"/>
              <w:color w:val="404040" w:themeColor="text1" w:themeTint="BF"/>
            </w:rPr>
            <w:br/>
          </w:r>
          <w:r w:rsidR="00B73D42">
            <w:rPr>
              <w:rFonts w:ascii="Trajan Pro" w:hAnsi="Trajan Pro"/>
              <w:color w:val="404040" w:themeColor="text1" w:themeTint="BF"/>
            </w:rPr>
            <w:t>November</w:t>
          </w:r>
          <w:r w:rsidR="00356B11">
            <w:rPr>
              <w:rFonts w:ascii="Trajan Pro" w:hAnsi="Trajan Pro"/>
              <w:color w:val="404040" w:themeColor="text1" w:themeTint="BF"/>
            </w:rPr>
            <w:t xml:space="preserve"> </w:t>
          </w:r>
          <w:r w:rsidR="00B73D42">
            <w:rPr>
              <w:rFonts w:ascii="Trajan Pro" w:hAnsi="Trajan Pro"/>
              <w:color w:val="404040" w:themeColor="text1" w:themeTint="BF"/>
            </w:rPr>
            <w:t>16</w:t>
          </w:r>
          <w:r w:rsidR="00356B11">
            <w:rPr>
              <w:rFonts w:ascii="Trajan Pro" w:hAnsi="Trajan Pro"/>
              <w:color w:val="404040" w:themeColor="text1" w:themeTint="BF"/>
            </w:rPr>
            <w:t>-</w:t>
          </w:r>
          <w:r w:rsidR="00B73D42">
            <w:rPr>
              <w:rFonts w:ascii="Trajan Pro" w:hAnsi="Trajan Pro"/>
              <w:color w:val="404040" w:themeColor="text1" w:themeTint="BF"/>
            </w:rPr>
            <w:t>17</w:t>
          </w:r>
          <w:r w:rsidR="00367429">
            <w:rPr>
              <w:rFonts w:ascii="Trajan Pro" w:hAnsi="Trajan Pro"/>
              <w:color w:val="404040" w:themeColor="text1" w:themeTint="BF"/>
            </w:rPr>
            <w:t>, 201</w:t>
          </w:r>
          <w:r w:rsidR="004E3580">
            <w:rPr>
              <w:rFonts w:ascii="Trajan Pro" w:hAnsi="Trajan Pro"/>
              <w:color w:val="404040" w:themeColor="text1" w:themeTint="BF"/>
            </w:rPr>
            <w:t>9</w:t>
          </w:r>
          <w:r>
            <w:rPr>
              <w:rFonts w:ascii="Trajan Pro" w:hAnsi="Trajan Pro"/>
              <w:color w:val="404040" w:themeColor="text1" w:themeTint="BF"/>
            </w:rPr>
            <w:br/>
          </w:r>
        </w:p>
        <w:p w14:paraId="5493182B" w14:textId="3011EC34" w:rsidR="00232FCC" w:rsidRDefault="00232FCC" w:rsidP="00294D88">
          <w:pPr>
            <w:pStyle w:val="CompanyInfo"/>
            <w:jc w:val="both"/>
            <w:rPr>
              <w:szCs w:val="24"/>
            </w:rPr>
          </w:pPr>
        </w:p>
        <w:p w14:paraId="3A9F4E73" w14:textId="77777777" w:rsidR="00EB25E6" w:rsidRDefault="00EB25E6" w:rsidP="00294D88">
          <w:pPr>
            <w:pStyle w:val="CompanyInfo"/>
            <w:jc w:val="both"/>
            <w:rPr>
              <w:szCs w:val="24"/>
            </w:rPr>
            <w:sectPr w:rsidR="00EB25E6" w:rsidSect="009B6432">
              <w:headerReference w:type="default" r:id="rId12"/>
              <w:footerReference w:type="even" r:id="rId13"/>
              <w:footerReference w:type="default" r:id="rId14"/>
              <w:footerReference w:type="first" r:id="rId15"/>
              <w:pgSz w:w="12240" w:h="15840" w:code="1"/>
              <w:pgMar w:top="720" w:right="1080" w:bottom="630" w:left="1080" w:header="576" w:footer="0" w:gutter="0"/>
              <w:cols w:space="720"/>
              <w:titlePg/>
              <w:docGrid w:linePitch="360"/>
            </w:sectPr>
          </w:pPr>
        </w:p>
        <w:p w14:paraId="2A131140" w14:textId="40EF6E62" w:rsidR="00257AE3" w:rsidRPr="00257AE3" w:rsidRDefault="00257AE3" w:rsidP="00294D88">
          <w:pPr>
            <w:pStyle w:val="CompanyInfo"/>
            <w:spacing w:before="120"/>
            <w:jc w:val="both"/>
            <w:rPr>
              <w:b/>
              <w:szCs w:val="24"/>
              <w:u w:val="single"/>
            </w:rPr>
          </w:pPr>
          <w:r w:rsidRPr="00257AE3">
            <w:rPr>
              <w:b/>
              <w:szCs w:val="24"/>
              <w:u w:val="single"/>
            </w:rPr>
            <w:t xml:space="preserve">Region </w:t>
          </w:r>
          <w:r w:rsidR="005F34D5">
            <w:rPr>
              <w:b/>
              <w:szCs w:val="24"/>
              <w:u w:val="single"/>
            </w:rPr>
            <w:t>1</w:t>
          </w:r>
          <w:r w:rsidRPr="00257AE3">
            <w:rPr>
              <w:b/>
              <w:szCs w:val="24"/>
              <w:u w:val="single"/>
            </w:rPr>
            <w:t xml:space="preserve"> Representative</w:t>
          </w:r>
        </w:p>
        <w:p w14:paraId="38897FBE" w14:textId="066C8585" w:rsidR="00B113E8" w:rsidRPr="0019343B" w:rsidRDefault="001D0867" w:rsidP="00294D88">
          <w:pPr>
            <w:pStyle w:val="CompanyInfo"/>
            <w:spacing w:before="120"/>
            <w:jc w:val="both"/>
            <w:rPr>
              <w:szCs w:val="24"/>
            </w:rPr>
          </w:pPr>
          <w:r>
            <w:rPr>
              <w:szCs w:val="24"/>
            </w:rPr>
            <w:t>M</w:t>
          </w:r>
          <w:r w:rsidR="00D54F33">
            <w:rPr>
              <w:szCs w:val="24"/>
            </w:rPr>
            <w:t>r. Richard Longstreth</w:t>
          </w:r>
          <w:r w:rsidR="00D45237" w:rsidRPr="0019343B">
            <w:rPr>
              <w:szCs w:val="24"/>
            </w:rPr>
            <w:t xml:space="preserve">, </w:t>
          </w:r>
          <w:r w:rsidR="00D54F33">
            <w:rPr>
              <w:szCs w:val="24"/>
            </w:rPr>
            <w:t>Arizona</w:t>
          </w:r>
        </w:p>
        <w:p w14:paraId="0DF67E68" w14:textId="77777777" w:rsidR="00B113E8" w:rsidRPr="0019343B" w:rsidRDefault="0019343B" w:rsidP="00294D88">
          <w:pPr>
            <w:pStyle w:val="CompanyInfo"/>
            <w:spacing w:before="120"/>
            <w:jc w:val="both"/>
            <w:rPr>
              <w:szCs w:val="24"/>
            </w:rPr>
          </w:pPr>
          <w:r w:rsidRPr="0019343B">
            <w:rPr>
              <w:szCs w:val="24"/>
            </w:rPr>
            <w:t>Libertarian National Committee</w:t>
          </w:r>
        </w:p>
        <w:p w14:paraId="445C2237" w14:textId="0EB7AA20" w:rsidR="0019343B" w:rsidRDefault="00D45237" w:rsidP="00294D88">
          <w:pPr>
            <w:pStyle w:val="CompanyInfo"/>
            <w:spacing w:before="120"/>
            <w:jc w:val="both"/>
            <w:rPr>
              <w:szCs w:val="24"/>
            </w:rPr>
          </w:pPr>
          <w:r w:rsidRPr="008744FE">
            <w:rPr>
              <w:rStyle w:val="Strong"/>
              <w:sz w:val="23"/>
              <w:szCs w:val="23"/>
            </w:rPr>
            <w:t>T</w:t>
          </w:r>
          <w:r w:rsidRPr="0019343B">
            <w:rPr>
              <w:rStyle w:val="Strong"/>
              <w:szCs w:val="24"/>
            </w:rPr>
            <w:t>:</w:t>
          </w:r>
          <w:r w:rsidRPr="0019343B">
            <w:rPr>
              <w:szCs w:val="24"/>
            </w:rPr>
            <w:t xml:space="preserve"> </w:t>
          </w:r>
          <w:r w:rsidR="00D54F33">
            <w:rPr>
              <w:szCs w:val="24"/>
            </w:rPr>
            <w:t>931.538.9300</w:t>
          </w:r>
          <w:r w:rsidR="00257AE3" w:rsidRPr="0019343B">
            <w:rPr>
              <w:szCs w:val="24"/>
            </w:rPr>
            <w:t xml:space="preserve"> </w:t>
          </w:r>
          <w:r w:rsidR="00257AE3" w:rsidRPr="006237E9">
            <w:rPr>
              <w:b/>
              <w:szCs w:val="24"/>
            </w:rPr>
            <w:t>E</w:t>
          </w:r>
          <w:r w:rsidRPr="0019343B">
            <w:rPr>
              <w:rStyle w:val="Strong"/>
              <w:szCs w:val="24"/>
            </w:rPr>
            <w:t>:</w:t>
          </w:r>
          <w:r w:rsidRPr="0019343B">
            <w:rPr>
              <w:szCs w:val="24"/>
            </w:rPr>
            <w:t xml:space="preserve"> </w:t>
          </w:r>
          <w:r w:rsidR="00D54F33" w:rsidRPr="00D54F33">
            <w:rPr>
              <w:sz w:val="23"/>
              <w:szCs w:val="23"/>
            </w:rPr>
            <w:t>Richard.Longstreth</w:t>
          </w:r>
          <w:r w:rsidR="005F34D5" w:rsidRPr="00D54F33">
            <w:rPr>
              <w:sz w:val="23"/>
              <w:szCs w:val="23"/>
            </w:rPr>
            <w:t>@LP</w:t>
          </w:r>
          <w:r w:rsidR="001D0867" w:rsidRPr="00D54F33">
            <w:rPr>
              <w:sz w:val="23"/>
              <w:szCs w:val="23"/>
            </w:rPr>
            <w:t>.org</w:t>
          </w:r>
          <w:r w:rsidR="00014B13">
            <w:rPr>
              <w:szCs w:val="24"/>
            </w:rPr>
            <w:t xml:space="preserve"> </w:t>
          </w:r>
        </w:p>
        <w:p w14:paraId="1D9967EE" w14:textId="28679EA3" w:rsidR="00257AE3" w:rsidRDefault="00257AE3" w:rsidP="00294D88">
          <w:pPr>
            <w:pStyle w:val="CompanyInfo"/>
            <w:spacing w:before="120"/>
            <w:jc w:val="both"/>
            <w:rPr>
              <w:b/>
              <w:szCs w:val="24"/>
            </w:rPr>
          </w:pPr>
        </w:p>
        <w:p w14:paraId="05B65B31" w14:textId="43A11F56" w:rsidR="00257AE3" w:rsidRPr="00257AE3" w:rsidRDefault="00014B13" w:rsidP="00294D88">
          <w:pPr>
            <w:pStyle w:val="CompanyInfo"/>
            <w:spacing w:before="120"/>
            <w:jc w:val="both"/>
            <w:rPr>
              <w:b/>
              <w:szCs w:val="24"/>
              <w:u w:val="single"/>
            </w:rPr>
          </w:pPr>
          <w:r>
            <w:rPr>
              <w:szCs w:val="24"/>
            </w:rPr>
            <w:t xml:space="preserve"> </w:t>
          </w:r>
          <w:r w:rsidR="001D0867">
            <w:rPr>
              <w:b/>
              <w:szCs w:val="24"/>
              <w:u w:val="single"/>
            </w:rPr>
            <w:t xml:space="preserve">Region </w:t>
          </w:r>
          <w:r w:rsidR="005F34D5">
            <w:rPr>
              <w:b/>
              <w:szCs w:val="24"/>
              <w:u w:val="single"/>
            </w:rPr>
            <w:t>1</w:t>
          </w:r>
          <w:r w:rsidR="001D0867">
            <w:rPr>
              <w:b/>
              <w:szCs w:val="24"/>
              <w:u w:val="single"/>
            </w:rPr>
            <w:t xml:space="preserve"> Alternate</w:t>
          </w:r>
        </w:p>
        <w:p w14:paraId="04F8EBD1" w14:textId="73F3A6E5" w:rsidR="008744FE" w:rsidRPr="008744FE" w:rsidRDefault="00B73D42" w:rsidP="008744FE">
          <w:pPr>
            <w:pStyle w:val="CompanyInfo"/>
            <w:spacing w:before="120"/>
            <w:jc w:val="left"/>
            <w:rPr>
              <w:szCs w:val="24"/>
            </w:rPr>
          </w:pPr>
          <w:r>
            <w:rPr>
              <w:szCs w:val="24"/>
            </w:rPr>
            <w:t>Mr. Johnny “Rocket” Adams</w:t>
          </w:r>
          <w:r w:rsidR="00257AE3">
            <w:rPr>
              <w:szCs w:val="24"/>
            </w:rPr>
            <w:br/>
          </w:r>
          <w:r>
            <w:rPr>
              <w:szCs w:val="24"/>
            </w:rPr>
            <w:t>Libertarian National Committee</w:t>
          </w:r>
        </w:p>
        <w:p w14:paraId="7896E785" w14:textId="4D863CB1" w:rsidR="00014B13" w:rsidRDefault="008744FE" w:rsidP="00294D88">
          <w:pPr>
            <w:pStyle w:val="CompanyInfo"/>
            <w:spacing w:before="120"/>
            <w:jc w:val="both"/>
            <w:rPr>
              <w:szCs w:val="24"/>
            </w:rPr>
            <w:sectPr w:rsidR="00014B13" w:rsidSect="009B6432">
              <w:headerReference w:type="even" r:id="rId16"/>
              <w:headerReference w:type="default" r:id="rId17"/>
              <w:headerReference w:type="first" r:id="rId18"/>
              <w:type w:val="continuous"/>
              <w:pgSz w:w="12240" w:h="15840" w:code="1"/>
              <w:pgMar w:top="720" w:right="1080" w:bottom="720" w:left="1080" w:header="576" w:footer="0" w:gutter="0"/>
              <w:cols w:num="2" w:space="720"/>
              <w:titlePg/>
              <w:docGrid w:linePitch="360"/>
            </w:sectPr>
          </w:pPr>
          <w:r>
            <w:rPr>
              <w:b/>
              <w:bCs/>
              <w:sz w:val="23"/>
              <w:szCs w:val="23"/>
            </w:rPr>
            <w:t xml:space="preserve">T: </w:t>
          </w:r>
          <w:r>
            <w:rPr>
              <w:sz w:val="23"/>
              <w:szCs w:val="23"/>
            </w:rPr>
            <w:t xml:space="preserve">253.625.3854 </w:t>
          </w:r>
          <w:r>
            <w:rPr>
              <w:b/>
              <w:bCs/>
              <w:sz w:val="23"/>
              <w:szCs w:val="23"/>
            </w:rPr>
            <w:t xml:space="preserve">E: </w:t>
          </w:r>
          <w:r>
            <w:rPr>
              <w:sz w:val="23"/>
              <w:szCs w:val="23"/>
            </w:rPr>
            <w:t>Johnny.Adams@lp.or</w:t>
          </w:r>
          <w:r w:rsidR="00417CA8">
            <w:rPr>
              <w:sz w:val="23"/>
              <w:szCs w:val="23"/>
            </w:rPr>
            <w:t>g</w:t>
          </w:r>
        </w:p>
      </w:sdtContent>
    </w:sdt>
    <w:p w14:paraId="77CE508F" w14:textId="031A86F9" w:rsidR="00B113E8" w:rsidRPr="003E6291" w:rsidRDefault="006C1A08" w:rsidP="00317ED1">
      <w:pPr>
        <w:pStyle w:val="Heading1"/>
        <w:jc w:val="both"/>
      </w:pPr>
      <w:bookmarkStart w:id="0" w:name="_Toc522427456"/>
      <w:bookmarkStart w:id="1" w:name="_Hlk530988158"/>
      <w:r>
        <w:lastRenderedPageBreak/>
        <w:t>Region 1 Overview</w:t>
      </w:r>
      <w:bookmarkEnd w:id="0"/>
      <w:r w:rsidR="00317ED1">
        <w:t>/ Representative Report</w:t>
      </w:r>
    </w:p>
    <w:p w14:paraId="1978F26C" w14:textId="4AB7C661" w:rsidR="00416B56" w:rsidRDefault="00B232E0" w:rsidP="00294D88">
      <w:pPr>
        <w:spacing w:after="200" w:line="240" w:lineRule="auto"/>
        <w:jc w:val="both"/>
      </w:pPr>
      <w:r>
        <w:t>As of the 2018 National Libertarian Convention in New Orleans, t</w:t>
      </w:r>
      <w:r w:rsidR="00416B56">
        <w:t xml:space="preserve">he </w:t>
      </w:r>
      <w:r w:rsidR="00B0228A">
        <w:t>eleven</w:t>
      </w:r>
      <w:r w:rsidR="00416B56">
        <w:t xml:space="preserve"> affiliates that comprise </w:t>
      </w:r>
      <w:bookmarkEnd w:id="1"/>
      <w:r w:rsidR="00416B56">
        <w:t xml:space="preserve">Region 1 are: Alaska, Arizona, Colorado, Hawaii, Kansas, Montana, </w:t>
      </w:r>
      <w:r w:rsidR="00B0228A">
        <w:t xml:space="preserve">New Mexico, Oregon, </w:t>
      </w:r>
      <w:r w:rsidR="00416B56">
        <w:t>Utah, Washing</w:t>
      </w:r>
      <w:r w:rsidR="00F32EDA">
        <w:t>ton</w:t>
      </w:r>
      <w:r w:rsidR="00416B56">
        <w:t>, and Wyoming.</w:t>
      </w:r>
      <w:r>
        <w:t xml:space="preserve"> At the Convention, Richard Longstreth, Arizona, was elected to serve as the Region 1 Representative and Craig Bowden, Utah, was elected to serve as the Region 1 Alternate. </w:t>
      </w:r>
      <w:r w:rsidR="004E3580">
        <w:t xml:space="preserve">As of February 2019, Craig resigned his position and an application process is in place to fill his vacancy. </w:t>
      </w:r>
      <w:r>
        <w:t xml:space="preserve">Both </w:t>
      </w:r>
      <w:r w:rsidR="004E3580">
        <w:t>the Region 1 Representative and the Alternate</w:t>
      </w:r>
      <w:r>
        <w:t xml:space="preserve"> will be re-elected at the 2020 National Libertarian Convention.</w:t>
      </w:r>
    </w:p>
    <w:p w14:paraId="019F27E8" w14:textId="4CF9BB60" w:rsidR="00942DE4" w:rsidRDefault="00976DB7" w:rsidP="00294D88">
      <w:pPr>
        <w:spacing w:after="200" w:line="240" w:lineRule="auto"/>
        <w:jc w:val="both"/>
      </w:pPr>
      <w:r>
        <w:t>Due to the geographical</w:t>
      </w:r>
      <w:r w:rsidR="00416B56">
        <w:t xml:space="preserve"> nature of this region, spanning five time zones an</w:t>
      </w:r>
      <w:r w:rsidR="00EA0E80">
        <w:t>d extending from 19 to 71 degree</w:t>
      </w:r>
      <w:r w:rsidR="00416B56">
        <w:t>s</w:t>
      </w:r>
      <w:r w:rsidR="00EA0E80">
        <w:t xml:space="preserve"> north latitude (some 3,000 x 3,000 miles), </w:t>
      </w:r>
      <w:r w:rsidR="00A826B2">
        <w:t xml:space="preserve">in-person </w:t>
      </w:r>
      <w:r w:rsidR="00EA0E80">
        <w:t>cont</w:t>
      </w:r>
      <w:r w:rsidR="00C46EF5">
        <w:t>act between the Regional and</w:t>
      </w:r>
      <w:r w:rsidR="00EA0E80">
        <w:t xml:space="preserve"> Alternate Representative</w:t>
      </w:r>
      <w:r w:rsidR="00C46EF5">
        <w:t>s</w:t>
      </w:r>
      <w:r w:rsidR="00EA0E80">
        <w:t xml:space="preserve"> and the </w:t>
      </w:r>
      <w:r w:rsidR="00393E9E">
        <w:t xml:space="preserve">individual </w:t>
      </w:r>
      <w:r w:rsidR="00EA0E80">
        <w:t xml:space="preserve">affiliates will be infrequent.  </w:t>
      </w:r>
      <w:r w:rsidR="00B0228A">
        <w:t>It is my intention to attend 2019</w:t>
      </w:r>
      <w:r w:rsidR="007E2531">
        <w:t>/2</w:t>
      </w:r>
      <w:r w:rsidR="00B0228A">
        <w:t>020</w:t>
      </w:r>
      <w:r w:rsidR="006F33F2">
        <w:t xml:space="preserve"> affiliate conventions </w:t>
      </w:r>
      <w:r w:rsidR="00EA0E80">
        <w:t xml:space="preserve">in </w:t>
      </w:r>
      <w:r w:rsidR="00B0228A">
        <w:t>each affiliate</w:t>
      </w:r>
      <w:r w:rsidR="00C46EF5">
        <w:t xml:space="preserve">. </w:t>
      </w:r>
      <w:r w:rsidR="00EA0E80">
        <w:t xml:space="preserve">Regular contact is </w:t>
      </w:r>
      <w:r w:rsidR="00360333">
        <w:t>attempted</w:t>
      </w:r>
      <w:r w:rsidR="00EA0E80">
        <w:t xml:space="preserve"> with the affiliates and members through email, </w:t>
      </w:r>
      <w:r w:rsidR="00C46EF5">
        <w:t>tele</w:t>
      </w:r>
      <w:r w:rsidR="00EA0E80">
        <w:t xml:space="preserve">phone, </w:t>
      </w:r>
      <w:bookmarkStart w:id="2" w:name="_Toc290225029"/>
      <w:r w:rsidR="00C62BD3">
        <w:t>a dedicated Facebook discussion group</w:t>
      </w:r>
      <w:r w:rsidR="00B0228A">
        <w:t xml:space="preserve"> and page</w:t>
      </w:r>
      <w:r w:rsidR="00C62BD3">
        <w:t>, and information</w:t>
      </w:r>
      <w:r w:rsidR="00EA0E80">
        <w:t>al</w:t>
      </w:r>
      <w:r w:rsidR="00C62BD3">
        <w:t xml:space="preserve"> website.</w:t>
      </w:r>
      <w:r w:rsidR="00304357">
        <w:t xml:space="preserve"> </w:t>
      </w:r>
      <w:r w:rsidR="008F553A">
        <w:t xml:space="preserve">There is also a </w:t>
      </w:r>
      <w:r w:rsidR="00D14582">
        <w:t xml:space="preserve">chat group open for quick communications between the Regional Representatives and the Chairs of each state. </w:t>
      </w:r>
      <w:r w:rsidR="00942DE4">
        <w:t>I make myself available by appointment as necessary</w:t>
      </w:r>
      <w:r w:rsidR="00B564C9">
        <w:t xml:space="preserve"> whenever I am approached about scheduling some time to talk</w:t>
      </w:r>
      <w:r w:rsidR="00942DE4">
        <w:t>.</w:t>
      </w:r>
    </w:p>
    <w:p w14:paraId="235E1808" w14:textId="2499F076" w:rsidR="00B564C9" w:rsidRDefault="00942DE4" w:rsidP="00B564C9">
      <w:pPr>
        <w:pBdr>
          <w:top w:val="single" w:sz="6" w:space="1" w:color="auto"/>
          <w:bottom w:val="single" w:sz="6" w:space="1" w:color="auto"/>
        </w:pBdr>
        <w:spacing w:after="200" w:line="240" w:lineRule="auto"/>
        <w:jc w:val="both"/>
      </w:pPr>
      <w:r>
        <w:t xml:space="preserve">For the purposes of this report, State Chairs were emailed </w:t>
      </w:r>
      <w:r w:rsidR="004E3580">
        <w:t xml:space="preserve">on </w:t>
      </w:r>
      <w:r w:rsidR="000320CB">
        <w:t>October</w:t>
      </w:r>
      <w:r w:rsidR="004E3580">
        <w:t xml:space="preserve"> </w:t>
      </w:r>
      <w:r w:rsidR="000320CB">
        <w:t>20</w:t>
      </w:r>
      <w:r w:rsidR="004E3580">
        <w:t>th</w:t>
      </w:r>
      <w:r>
        <w:t xml:space="preserve"> requesting </w:t>
      </w:r>
      <w:r w:rsidR="004E3580">
        <w:t>convention information, goals,</w:t>
      </w:r>
      <w:r>
        <w:t xml:space="preserve"> and any other updates/ goings on in their affiliates. </w:t>
      </w:r>
      <w:r w:rsidR="004E3580">
        <w:t xml:space="preserve">Regular follow-up was done to remind State Chairs to submit a written report and encouraged them to schedule a time to talk if they preferred. </w:t>
      </w:r>
      <w:r w:rsidR="002D5535">
        <w:t>Reminders were sent out on October 31</w:t>
      </w:r>
      <w:r w:rsidR="002D5535" w:rsidRPr="002D5535">
        <w:rPr>
          <w:vertAlign w:val="superscript"/>
        </w:rPr>
        <w:t>st</w:t>
      </w:r>
      <w:r w:rsidR="002D5535">
        <w:t xml:space="preserve"> and </w:t>
      </w:r>
      <w:r w:rsidR="00FB09B5">
        <w:t xml:space="preserve">November 8. </w:t>
      </w:r>
      <w:r w:rsidR="00B564C9">
        <w:t>While I did not receive a response from everyone, a</w:t>
      </w:r>
      <w:r>
        <w:t xml:space="preserve">ny responses I received will be reflected in the Region 1 Report. If a State Chair chose to not respond I have attempted to pull data from other sources </w:t>
      </w:r>
      <w:r w:rsidR="002A0C02">
        <w:t>to</w:t>
      </w:r>
      <w:r>
        <w:t xml:space="preserve"> give a </w:t>
      </w:r>
      <w:r w:rsidR="002A0C02">
        <w:t>high-level</w:t>
      </w:r>
      <w:r>
        <w:t xml:space="preserve"> overview of what is happening in the state.</w:t>
      </w:r>
      <w:r w:rsidR="00304357">
        <w:t xml:space="preserve"> Contact information is supplied so that direct contact may be made by any member seeking </w:t>
      </w:r>
      <w:r>
        <w:t xml:space="preserve">any </w:t>
      </w:r>
      <w:r w:rsidR="00B564C9">
        <w:t>clarification directly from that specific</w:t>
      </w:r>
      <w:r w:rsidR="00304357">
        <w:t xml:space="preserve"> State Chair.</w:t>
      </w:r>
      <w:r w:rsidR="009559FA">
        <w:t xml:space="preserve"> </w:t>
      </w:r>
    </w:p>
    <w:p w14:paraId="6A12701D" w14:textId="6F59B8FA" w:rsidR="009021DB" w:rsidRDefault="009021DB" w:rsidP="00B564C9">
      <w:pPr>
        <w:pBdr>
          <w:top w:val="single" w:sz="6" w:space="1" w:color="auto"/>
          <w:bottom w:val="single" w:sz="6" w:space="1" w:color="auto"/>
        </w:pBdr>
        <w:spacing w:after="200" w:line="240" w:lineRule="auto"/>
        <w:jc w:val="both"/>
      </w:pPr>
      <w:r>
        <w:t>A</w:t>
      </w:r>
      <w:r w:rsidR="004E3580">
        <w:t>ny updates or modifications to this report will occur at the next LNC meeting.</w:t>
      </w:r>
    </w:p>
    <w:p w14:paraId="6C970A20" w14:textId="7BD47745" w:rsidR="00942DE4" w:rsidRDefault="00942DE4" w:rsidP="00294D88">
      <w:pPr>
        <w:spacing w:after="200" w:line="240" w:lineRule="auto"/>
        <w:jc w:val="both"/>
      </w:pPr>
      <w:r>
        <w:t>Activities of the Region 1 Representative since the last Quarterly Report:</w:t>
      </w:r>
    </w:p>
    <w:p w14:paraId="1D0C8FB2" w14:textId="1431B1C1" w:rsidR="004E3580" w:rsidRDefault="00942DE4" w:rsidP="004E3580">
      <w:pPr>
        <w:pStyle w:val="ListParagraph"/>
        <w:numPr>
          <w:ilvl w:val="0"/>
          <w:numId w:val="28"/>
        </w:numPr>
        <w:spacing w:after="200" w:line="240" w:lineRule="auto"/>
        <w:jc w:val="both"/>
      </w:pPr>
      <w:r>
        <w:t xml:space="preserve">Had several conversations with candidates, state chairs, and general membership in relation </w:t>
      </w:r>
      <w:proofErr w:type="gramStart"/>
      <w:r>
        <w:t>to</w:t>
      </w:r>
      <w:r w:rsidR="00FB09B5">
        <w:t xml:space="preserve"> </w:t>
      </w:r>
      <w:r w:rsidR="004E3580">
        <w:t xml:space="preserve"> plans</w:t>
      </w:r>
      <w:proofErr w:type="gramEnd"/>
      <w:r w:rsidR="004E3580">
        <w:t xml:space="preserve"> for 2019 and 2020 elections</w:t>
      </w:r>
      <w:r>
        <w:t>.</w:t>
      </w:r>
      <w:r w:rsidR="004E3580">
        <w:t xml:space="preserve"> </w:t>
      </w:r>
      <w:r w:rsidR="00DD5D54">
        <w:t>There is a lot of interest in local elections especially given the presidential election year in 2020. I am encouraging people to really focus on local elections were possible as this helps build a stronger ground game for the future.</w:t>
      </w:r>
    </w:p>
    <w:p w14:paraId="0FD7F633" w14:textId="46A40F3D" w:rsidR="00891F35" w:rsidRDefault="00891F35" w:rsidP="004E3580">
      <w:pPr>
        <w:pStyle w:val="ListParagraph"/>
        <w:numPr>
          <w:ilvl w:val="0"/>
          <w:numId w:val="28"/>
        </w:numPr>
        <w:spacing w:after="200" w:line="240" w:lineRule="auto"/>
        <w:jc w:val="both"/>
      </w:pPr>
      <w:r>
        <w:t>Answered and addressed questions about the National Party’s State CRM Project.</w:t>
      </w:r>
    </w:p>
    <w:p w14:paraId="1EE97712" w14:textId="434F5C62" w:rsidR="007769F7" w:rsidRDefault="007769F7" w:rsidP="007769F7">
      <w:pPr>
        <w:pStyle w:val="ListParagraph"/>
        <w:numPr>
          <w:ilvl w:val="1"/>
          <w:numId w:val="28"/>
        </w:numPr>
        <w:spacing w:after="200" w:line="240" w:lineRule="auto"/>
        <w:jc w:val="both"/>
      </w:pPr>
      <w:r>
        <w:t>I’ve realized an issue with the rollout in Arizona and am working with Andy Binns to attempt to resolve. If needed, I will give the LNC more information.</w:t>
      </w:r>
    </w:p>
    <w:p w14:paraId="678D30D8" w14:textId="74F479A3" w:rsidR="00CF2A6E" w:rsidRDefault="00300441" w:rsidP="00942DE4">
      <w:pPr>
        <w:pStyle w:val="ListParagraph"/>
        <w:numPr>
          <w:ilvl w:val="0"/>
          <w:numId w:val="28"/>
        </w:numPr>
        <w:spacing w:after="200" w:line="240" w:lineRule="auto"/>
        <w:jc w:val="both"/>
      </w:pPr>
      <w:r>
        <w:t>Participated in the following committees for the Libertarian National Party:</w:t>
      </w:r>
    </w:p>
    <w:p w14:paraId="61EB65CA" w14:textId="24014DDE" w:rsidR="00300441" w:rsidRDefault="00922845" w:rsidP="00300441">
      <w:pPr>
        <w:pStyle w:val="ListParagraph"/>
        <w:numPr>
          <w:ilvl w:val="1"/>
          <w:numId w:val="28"/>
        </w:numPr>
        <w:spacing w:after="200" w:line="240" w:lineRule="auto"/>
        <w:jc w:val="both"/>
      </w:pPr>
      <w:r>
        <w:t>Affiliate Support Committee</w:t>
      </w:r>
    </w:p>
    <w:p w14:paraId="61150BA6" w14:textId="7E57C130" w:rsidR="00922845" w:rsidRDefault="00922845" w:rsidP="00300441">
      <w:pPr>
        <w:pStyle w:val="ListParagraph"/>
        <w:numPr>
          <w:ilvl w:val="1"/>
          <w:numId w:val="28"/>
        </w:numPr>
        <w:spacing w:after="200" w:line="240" w:lineRule="auto"/>
        <w:jc w:val="both"/>
      </w:pPr>
      <w:r>
        <w:t>Candidate Support Committee</w:t>
      </w:r>
    </w:p>
    <w:p w14:paraId="0F333A33" w14:textId="5697F870" w:rsidR="00231331" w:rsidRDefault="00E07D24" w:rsidP="001E3B48">
      <w:pPr>
        <w:pStyle w:val="ListParagraph"/>
        <w:numPr>
          <w:ilvl w:val="1"/>
          <w:numId w:val="28"/>
        </w:numPr>
        <w:spacing w:after="200" w:line="240" w:lineRule="auto"/>
        <w:jc w:val="both"/>
      </w:pPr>
      <w:r>
        <w:lastRenderedPageBreak/>
        <w:t xml:space="preserve">Bylaws </w:t>
      </w:r>
      <w:r w:rsidR="001E3B48">
        <w:t xml:space="preserve">and Rules </w:t>
      </w:r>
      <w:r>
        <w:t>Committe</w:t>
      </w:r>
      <w:r w:rsidR="001E3B48">
        <w:t>e</w:t>
      </w:r>
    </w:p>
    <w:p w14:paraId="1F22BC8D" w14:textId="344E90B0" w:rsidR="007769F7" w:rsidRDefault="007769F7" w:rsidP="001E3B48">
      <w:pPr>
        <w:pStyle w:val="ListParagraph"/>
        <w:numPr>
          <w:ilvl w:val="1"/>
          <w:numId w:val="28"/>
        </w:numPr>
        <w:spacing w:after="200" w:line="240" w:lineRule="auto"/>
        <w:jc w:val="both"/>
      </w:pPr>
      <w:r>
        <w:t>Platform Committee</w:t>
      </w:r>
    </w:p>
    <w:p w14:paraId="2FEC8137" w14:textId="6A8A8C2A" w:rsidR="00094657" w:rsidRDefault="00467CB8" w:rsidP="00467CB8">
      <w:pPr>
        <w:pStyle w:val="ListParagraph"/>
        <w:numPr>
          <w:ilvl w:val="0"/>
          <w:numId w:val="28"/>
        </w:numPr>
        <w:spacing w:after="200" w:line="240" w:lineRule="auto"/>
        <w:jc w:val="both"/>
      </w:pPr>
      <w:r>
        <w:t xml:space="preserve">Hosted a search to fill the Alternate role for Region 1. My full report on that specifically </w:t>
      </w:r>
      <w:r w:rsidR="00367330">
        <w:t xml:space="preserve">has been added to this report as </w:t>
      </w:r>
      <w:r w:rsidR="00175A17">
        <w:t>Appendix</w:t>
      </w:r>
      <w:r w:rsidR="00367330">
        <w:t xml:space="preserve"> 1.</w:t>
      </w:r>
    </w:p>
    <w:p w14:paraId="5F4DC32F" w14:textId="0E13C314" w:rsidR="00CF2A6E" w:rsidRDefault="00CF2A6E" w:rsidP="00292FF0">
      <w:pPr>
        <w:pStyle w:val="ListParagraph"/>
        <w:numPr>
          <w:ilvl w:val="0"/>
          <w:numId w:val="28"/>
        </w:numPr>
        <w:pBdr>
          <w:bottom w:val="single" w:sz="6" w:space="1" w:color="auto"/>
        </w:pBdr>
        <w:spacing w:after="200" w:line="240" w:lineRule="auto"/>
        <w:jc w:val="both"/>
      </w:pPr>
      <w:r>
        <w:t xml:space="preserve">Attended </w:t>
      </w:r>
      <w:r w:rsidR="00367330">
        <w:t>the AZLP annual convention in Tucson, AZ.</w:t>
      </w:r>
    </w:p>
    <w:p w14:paraId="54C6B1AA" w14:textId="76CFC03D" w:rsidR="009C5960" w:rsidRDefault="00ED43EB" w:rsidP="00BF1676">
      <w:pPr>
        <w:pStyle w:val="ListParagraph"/>
        <w:numPr>
          <w:ilvl w:val="0"/>
          <w:numId w:val="28"/>
        </w:numPr>
        <w:pBdr>
          <w:bottom w:val="single" w:sz="6" w:space="1" w:color="auto"/>
        </w:pBdr>
        <w:spacing w:after="200" w:line="240" w:lineRule="auto"/>
        <w:jc w:val="both"/>
      </w:pPr>
      <w:r>
        <w:t xml:space="preserve">Informed State Chairs and regional members that I will not be seeking re-election as the Region 1 Representative in </w:t>
      </w:r>
      <w:r w:rsidR="00352246">
        <w:t>May but will be campaigning for the Vice Chair role instead.</w:t>
      </w:r>
    </w:p>
    <w:p w14:paraId="7692E36A" w14:textId="7D80895F" w:rsidR="00D67223" w:rsidRDefault="00D67223" w:rsidP="00D67223">
      <w:pPr>
        <w:spacing w:after="200" w:line="240" w:lineRule="auto"/>
        <w:jc w:val="both"/>
      </w:pPr>
      <w:r>
        <w:t>I encourage all members to regularly review the Region</w:t>
      </w:r>
      <w:r w:rsidR="00954C88">
        <w:t>al</w:t>
      </w:r>
      <w:r>
        <w:t xml:space="preserve"> Agreement for Region 1 </w:t>
      </w:r>
      <w:r w:rsidR="00954C88">
        <w:t>to</w:t>
      </w:r>
      <w:r>
        <w:t xml:space="preserve"> keep myself and </w:t>
      </w:r>
      <w:r w:rsidR="00891F35">
        <w:t>the Region 1 Alternate</w:t>
      </w:r>
      <w:r>
        <w:t xml:space="preserve"> diligent to our duties. This agreement is what was put out as the expectation for us in terms of what you all wanted from leadership on the LNC. </w:t>
      </w:r>
      <w:r w:rsidR="0072228A">
        <w:t>Follow the link below to a pdf version on Google Drive to review. If you have trouble with the link, please let me know.</w:t>
      </w:r>
    </w:p>
    <w:p w14:paraId="4722ED8F" w14:textId="34B41E2B" w:rsidR="00960DB7" w:rsidRDefault="00960DB7" w:rsidP="00960DB7">
      <w:pPr>
        <w:pBdr>
          <w:bottom w:val="single" w:sz="6" w:space="1" w:color="auto"/>
        </w:pBdr>
        <w:spacing w:after="200" w:line="240" w:lineRule="auto"/>
        <w:jc w:val="both"/>
      </w:pPr>
      <w:r>
        <w:t xml:space="preserve">I will be working with the State Chairs in the next several months to finalize the 2020 Regional Agreement. All suggestions are </w:t>
      </w:r>
      <w:proofErr w:type="gramStart"/>
      <w:r>
        <w:t>encouraged</w:t>
      </w:r>
      <w:proofErr w:type="gramEnd"/>
      <w:r w:rsidR="001A6085">
        <w:t xml:space="preserve"> and it is my sincere hope to have this complete well before the 2020 National Convention in Austin, TX.</w:t>
      </w:r>
    </w:p>
    <w:p w14:paraId="3D810908" w14:textId="78730C8B" w:rsidR="00D67223" w:rsidRDefault="00BC14B0" w:rsidP="00D67223">
      <w:pPr>
        <w:pBdr>
          <w:bottom w:val="single" w:sz="6" w:space="1" w:color="auto"/>
        </w:pBdr>
        <w:spacing w:after="200" w:line="240" w:lineRule="auto"/>
        <w:jc w:val="both"/>
        <w:rPr>
          <w:b/>
        </w:rPr>
      </w:pPr>
      <w:hyperlink r:id="rId19" w:history="1">
        <w:r w:rsidR="0072228A">
          <w:rPr>
            <w:rStyle w:val="Hyperlink"/>
          </w:rPr>
          <w:t>2018 R</w:t>
        </w:r>
        <w:r w:rsidR="0072228A" w:rsidRPr="0072228A">
          <w:rPr>
            <w:rStyle w:val="Hyperlink"/>
          </w:rPr>
          <w:t>EGIONAL AGREEMENT</w:t>
        </w:r>
      </w:hyperlink>
    </w:p>
    <w:p w14:paraId="0F82E1A7" w14:textId="42A9D7A5" w:rsidR="00B564C9" w:rsidRDefault="00B564C9" w:rsidP="00294D88">
      <w:pPr>
        <w:spacing w:after="200" w:line="240" w:lineRule="auto"/>
        <w:jc w:val="both"/>
      </w:pPr>
      <w:r>
        <w:t>Current and Past Membership Reports can be accessed at any time via a Google Drive folder. I have not edited these reports at all because I believe it is important to maintain our national perspective as individual affiliates, not just as Regional members. Please let me know if you have trouble or qu</w:t>
      </w:r>
      <w:r w:rsidR="004F146D">
        <w:t>estions when accessing the link or any of the reports.</w:t>
      </w:r>
    </w:p>
    <w:p w14:paraId="3B3CF2D2" w14:textId="1A4C91D3" w:rsidR="00B564C9" w:rsidRDefault="00BC14B0" w:rsidP="00294D88">
      <w:pPr>
        <w:spacing w:after="200" w:line="240" w:lineRule="auto"/>
        <w:jc w:val="both"/>
      </w:pPr>
      <w:hyperlink r:id="rId20" w:history="1">
        <w:r w:rsidR="00B564C9" w:rsidRPr="00B564C9">
          <w:rPr>
            <w:rStyle w:val="Hyperlink"/>
          </w:rPr>
          <w:t>MEMBERSHIP REPORTS</w:t>
        </w:r>
      </w:hyperlink>
    </w:p>
    <w:p w14:paraId="29F05846" w14:textId="77777777" w:rsidR="002A0C02" w:rsidRDefault="002A0C02" w:rsidP="00294D88">
      <w:pPr>
        <w:spacing w:after="200" w:line="240" w:lineRule="auto"/>
        <w:jc w:val="both"/>
      </w:pPr>
    </w:p>
    <w:p w14:paraId="4F6B0254" w14:textId="013D5B9D" w:rsidR="00261EC5" w:rsidRDefault="00261EC5" w:rsidP="00294D88">
      <w:pPr>
        <w:spacing w:after="200" w:line="240" w:lineRule="auto"/>
        <w:jc w:val="both"/>
      </w:pPr>
      <w:r>
        <w:t xml:space="preserve">Your Region 1 Representative, </w:t>
      </w:r>
    </w:p>
    <w:p w14:paraId="5871139E" w14:textId="3699FE2F" w:rsidR="00261EC5" w:rsidRDefault="00261EC5" w:rsidP="00294D88">
      <w:pPr>
        <w:spacing w:after="200" w:line="240" w:lineRule="auto"/>
        <w:jc w:val="both"/>
      </w:pPr>
    </w:p>
    <w:p w14:paraId="441926F8" w14:textId="585DFC64" w:rsidR="002A0C02" w:rsidRDefault="00261EC5" w:rsidP="00294D88">
      <w:pPr>
        <w:spacing w:after="200" w:line="240" w:lineRule="auto"/>
        <w:jc w:val="both"/>
      </w:pPr>
      <w:r>
        <w:t>Richard Longstreth</w:t>
      </w:r>
    </w:p>
    <w:p w14:paraId="28A869BD" w14:textId="29CF9617" w:rsidR="00317ED1" w:rsidRDefault="00317ED1" w:rsidP="00294D88">
      <w:pPr>
        <w:spacing w:after="200" w:line="240" w:lineRule="auto"/>
        <w:jc w:val="both"/>
      </w:pPr>
    </w:p>
    <w:p w14:paraId="1BBDC57A" w14:textId="1F0CB2D0" w:rsidR="00891F35" w:rsidRDefault="00891F35" w:rsidP="00294D88">
      <w:pPr>
        <w:spacing w:after="200" w:line="240" w:lineRule="auto"/>
        <w:jc w:val="both"/>
      </w:pPr>
    </w:p>
    <w:p w14:paraId="45349A32" w14:textId="7E628617" w:rsidR="00891F35" w:rsidRDefault="00891F35" w:rsidP="00294D88">
      <w:pPr>
        <w:spacing w:after="200" w:line="240" w:lineRule="auto"/>
        <w:jc w:val="both"/>
      </w:pPr>
    </w:p>
    <w:p w14:paraId="24BF098F" w14:textId="4DA0091C" w:rsidR="00891F35" w:rsidRDefault="00891F35" w:rsidP="00294D88">
      <w:pPr>
        <w:spacing w:after="200" w:line="240" w:lineRule="auto"/>
        <w:jc w:val="both"/>
      </w:pPr>
    </w:p>
    <w:p w14:paraId="0F8A439A" w14:textId="31D34026" w:rsidR="00891F35" w:rsidRDefault="00891F35" w:rsidP="00294D88">
      <w:pPr>
        <w:spacing w:after="200" w:line="240" w:lineRule="auto"/>
        <w:jc w:val="both"/>
      </w:pPr>
    </w:p>
    <w:p w14:paraId="1050B039" w14:textId="028539F3" w:rsidR="00417CA8" w:rsidRDefault="00417CA8" w:rsidP="00294D88">
      <w:pPr>
        <w:spacing w:after="200" w:line="240" w:lineRule="auto"/>
        <w:jc w:val="both"/>
      </w:pPr>
    </w:p>
    <w:p w14:paraId="4C0CDE71" w14:textId="24BE739D" w:rsidR="00417CA8" w:rsidRDefault="00417CA8" w:rsidP="00294D88">
      <w:pPr>
        <w:spacing w:after="200" w:line="240" w:lineRule="auto"/>
        <w:jc w:val="both"/>
      </w:pPr>
    </w:p>
    <w:p w14:paraId="5E5872F2" w14:textId="08F510F7" w:rsidR="00317ED1" w:rsidRPr="003E6291" w:rsidRDefault="00317ED1" w:rsidP="00317ED1">
      <w:pPr>
        <w:pStyle w:val="Heading1"/>
        <w:jc w:val="both"/>
      </w:pPr>
      <w:r>
        <w:lastRenderedPageBreak/>
        <w:t>Region 1 Alternate Report</w:t>
      </w:r>
    </w:p>
    <w:p w14:paraId="0960884F" w14:textId="41DA7EEC" w:rsidR="00EA075A" w:rsidRDefault="00EA075A" w:rsidP="0045792E">
      <w:r>
        <w:t xml:space="preserve">*NOTE: Francis had only bene in role for approximately one month at the time this report was </w:t>
      </w:r>
      <w:proofErr w:type="gramStart"/>
      <w:r>
        <w:t>due.</w:t>
      </w:r>
      <w:r w:rsidR="00FF6AE6">
        <w:t>*</w:t>
      </w:r>
      <w:proofErr w:type="gramEnd"/>
    </w:p>
    <w:p w14:paraId="44F62ED7" w14:textId="7BC32B49" w:rsidR="0045792E" w:rsidRDefault="0045792E" w:rsidP="0045792E">
      <w:r>
        <w:t>Francis Wendt was elected by the chairs of Region 1’s affiliate parties on December 18, 20919. In a vote of 7 approvals out of 8 voting chairs, with 3 not voting he was elected to the region 1 alternate representative position to fill the remainder of the term until convention in Austin in May of 2020. Give the 5 months available, Wendt has limited his plans to what is attainable in the short term.</w:t>
      </w:r>
    </w:p>
    <w:p w14:paraId="00EDAF2D" w14:textId="3723106C" w:rsidR="0045792E" w:rsidRDefault="0045792E" w:rsidP="0045792E">
      <w:r>
        <w:t>Convention and Meeting Schedule</w:t>
      </w:r>
    </w:p>
    <w:p w14:paraId="39660127" w14:textId="70C0BD03" w:rsidR="0045792E" w:rsidRDefault="0045792E" w:rsidP="0045792E">
      <w:pPr>
        <w:pStyle w:val="ListParagraph"/>
        <w:numPr>
          <w:ilvl w:val="0"/>
          <w:numId w:val="28"/>
        </w:numPr>
      </w:pPr>
      <w:r>
        <w:t>Jan 31 – Feb 2: LNC Quarterly meeting; Reno, NV</w:t>
      </w:r>
    </w:p>
    <w:p w14:paraId="19470AAA" w14:textId="09E525E2" w:rsidR="0045792E" w:rsidRDefault="0045792E" w:rsidP="0045792E">
      <w:pPr>
        <w:pStyle w:val="ListParagraph"/>
        <w:numPr>
          <w:ilvl w:val="0"/>
          <w:numId w:val="28"/>
        </w:numPr>
      </w:pPr>
      <w:r>
        <w:t>Feb 22 –23: MTLP Delegate Convention; Billings, MT</w:t>
      </w:r>
    </w:p>
    <w:p w14:paraId="5570E45D" w14:textId="22407A8E" w:rsidR="0045792E" w:rsidRDefault="0045792E" w:rsidP="0045792E">
      <w:pPr>
        <w:pStyle w:val="ListParagraph"/>
        <w:numPr>
          <w:ilvl w:val="0"/>
          <w:numId w:val="28"/>
        </w:numPr>
      </w:pPr>
      <w:r>
        <w:t>Mar 4 – 5: LPWY State Convention; Cheyenne, WY</w:t>
      </w:r>
    </w:p>
    <w:p w14:paraId="66F59DFF" w14:textId="67CAA0FF" w:rsidR="0045792E" w:rsidRDefault="0045792E" w:rsidP="0045792E">
      <w:pPr>
        <w:pStyle w:val="ListParagraph"/>
        <w:numPr>
          <w:ilvl w:val="0"/>
          <w:numId w:val="28"/>
        </w:numPr>
      </w:pPr>
      <w:r>
        <w:t>Mar 28 – 29: LPWA State Convention; TBD</w:t>
      </w:r>
    </w:p>
    <w:p w14:paraId="77BB3426" w14:textId="1D15A3D1" w:rsidR="0045792E" w:rsidRDefault="0045792E" w:rsidP="0045792E">
      <w:pPr>
        <w:pStyle w:val="ListParagraph"/>
        <w:numPr>
          <w:ilvl w:val="0"/>
          <w:numId w:val="28"/>
        </w:numPr>
      </w:pPr>
      <w:r>
        <w:t>Apr 25 – 26: LPUT State Convention; Provo, UT</w:t>
      </w:r>
    </w:p>
    <w:p w14:paraId="377BE0E4" w14:textId="1AD0496D" w:rsidR="0045792E" w:rsidRDefault="0045792E" w:rsidP="0045792E">
      <w:pPr>
        <w:pStyle w:val="ListParagraph"/>
        <w:numPr>
          <w:ilvl w:val="0"/>
          <w:numId w:val="28"/>
        </w:numPr>
      </w:pPr>
      <w:r>
        <w:t>May 21 – 25: National Convention; Austin, TX</w:t>
      </w:r>
    </w:p>
    <w:p w14:paraId="16399FAA" w14:textId="77777777" w:rsidR="0045792E" w:rsidRDefault="0045792E" w:rsidP="0045792E"/>
    <w:p w14:paraId="17CC8472" w14:textId="65B80338" w:rsidR="0045792E" w:rsidRDefault="0045792E" w:rsidP="0045792E">
      <w:r>
        <w:t>Goals for remaining term</w:t>
      </w:r>
    </w:p>
    <w:p w14:paraId="1C01CE0D" w14:textId="621123E4" w:rsidR="0045792E" w:rsidRDefault="0045792E" w:rsidP="0045792E">
      <w:pPr>
        <w:pStyle w:val="ListParagraph"/>
        <w:numPr>
          <w:ilvl w:val="0"/>
          <w:numId w:val="28"/>
        </w:numPr>
      </w:pPr>
      <w:r>
        <w:t>Draft regional agreement per LP Bylaw requirements.</w:t>
      </w:r>
    </w:p>
    <w:p w14:paraId="12F2EE61" w14:textId="0731C6F6" w:rsidR="0045792E" w:rsidRDefault="0045792E" w:rsidP="0045792E">
      <w:pPr>
        <w:pStyle w:val="ListParagraph"/>
        <w:numPr>
          <w:ilvl w:val="0"/>
          <w:numId w:val="28"/>
        </w:numPr>
      </w:pPr>
      <w:r>
        <w:t>Submit bylaws amendments to the Bylaws Committee.</w:t>
      </w:r>
    </w:p>
    <w:p w14:paraId="10F7CA7D" w14:textId="45202251" w:rsidR="0045792E" w:rsidRDefault="0045792E" w:rsidP="0045792E">
      <w:pPr>
        <w:pStyle w:val="ListParagraph"/>
        <w:numPr>
          <w:ilvl w:val="0"/>
          <w:numId w:val="28"/>
        </w:numPr>
      </w:pPr>
      <w:r>
        <w:t>Assist regional affiliates in strategic planning for the 2020 cycle.</w:t>
      </w:r>
    </w:p>
    <w:p w14:paraId="1634376F" w14:textId="20C97BA0" w:rsidR="00317ED1" w:rsidRDefault="0045792E" w:rsidP="0045792E">
      <w:r>
        <w:t>These goals are manageable in the current term with consideration to my state and county level duties. More long-term goals will be determined depending on the outcome of the regional agreement, and the business in Austin.</w:t>
      </w:r>
    </w:p>
    <w:p w14:paraId="6FE88BDE" w14:textId="69C5818E" w:rsidR="00317ED1" w:rsidRDefault="00317ED1" w:rsidP="00317ED1"/>
    <w:p w14:paraId="590816ED" w14:textId="7475DF5B" w:rsidR="00317ED1" w:rsidRDefault="00317ED1" w:rsidP="00317ED1"/>
    <w:p w14:paraId="6906AE80" w14:textId="65B82C85" w:rsidR="00317ED1" w:rsidRDefault="00317ED1" w:rsidP="00317ED1"/>
    <w:p w14:paraId="6590CDAB" w14:textId="78F5C681" w:rsidR="00317ED1" w:rsidRDefault="00317ED1" w:rsidP="00317ED1"/>
    <w:p w14:paraId="07CD470A" w14:textId="6B111BF5" w:rsidR="00317ED1" w:rsidRDefault="00317ED1" w:rsidP="00317ED1"/>
    <w:p w14:paraId="0A6A7CC5" w14:textId="741CF89E" w:rsidR="00317ED1" w:rsidRDefault="00317ED1" w:rsidP="00317ED1"/>
    <w:p w14:paraId="167ACB9A" w14:textId="18061B25" w:rsidR="00317ED1" w:rsidRDefault="00317ED1" w:rsidP="00317ED1"/>
    <w:p w14:paraId="3D4C0D9E" w14:textId="1A93D66B" w:rsidR="00317ED1" w:rsidRDefault="00317ED1" w:rsidP="00317ED1"/>
    <w:p w14:paraId="1138111E" w14:textId="0C9C1D85" w:rsidR="00360333" w:rsidRDefault="00360333" w:rsidP="008B112E">
      <w:pPr>
        <w:pStyle w:val="Heading1"/>
        <w:jc w:val="both"/>
      </w:pPr>
      <w:r>
        <w:lastRenderedPageBreak/>
        <w:t>Alaska</w:t>
      </w:r>
    </w:p>
    <w:p w14:paraId="1C718191" w14:textId="33C4F6CE" w:rsidR="00AF7526" w:rsidRDefault="00F249F8" w:rsidP="00AF7526">
      <w:r>
        <w:rPr>
          <w:noProof/>
        </w:rPr>
        <w:drawing>
          <wp:inline distT="0" distB="0" distL="0" distR="0" wp14:anchorId="130BD22E" wp14:editId="3989F895">
            <wp:extent cx="1426464" cy="1426464"/>
            <wp:effectExtent l="0" t="0" r="2540" b="2540"/>
            <wp:docPr id="28" name="Picture 28" descr="https://scontent-dfw5-2.xx.fbcdn.net/v/t1.0-1/p320x320/21768462_1408918122494701_6024659939087937416_n.jpg?_nc_cat=101&amp;oh=fb3ebdd98e3b8ecfa775630d6f5ef6d6&amp;oe=5C18A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scontent-dfw5-2.xx.fbcdn.net/v/t1.0-1/p320x320/21768462_1408918122494701_6024659939087937416_n.jpg?_nc_cat=101&amp;oh=fb3ebdd98e3b8ecfa775630d6f5ef6d6&amp;oe=5C18A6F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49846AD9" w14:textId="469A7112" w:rsidR="00AF7526" w:rsidRDefault="00AF7526" w:rsidP="00AF7526">
      <w:pPr>
        <w:spacing w:before="0" w:after="0" w:line="240" w:lineRule="auto"/>
      </w:pPr>
      <w:r>
        <w:t xml:space="preserve">Chair: </w:t>
      </w:r>
      <w:r w:rsidR="00304357" w:rsidRPr="00304357">
        <w:t>Jon Watts</w:t>
      </w:r>
    </w:p>
    <w:p w14:paraId="7803D222" w14:textId="48CB1237" w:rsidR="00AF7526" w:rsidRDefault="00AF7526" w:rsidP="00AF7526">
      <w:pPr>
        <w:spacing w:before="0" w:after="0" w:line="240" w:lineRule="auto"/>
      </w:pPr>
      <w:r>
        <w:t xml:space="preserve">Email: </w:t>
      </w:r>
      <w:hyperlink r:id="rId22" w:history="1">
        <w:r w:rsidR="00304357" w:rsidRPr="00F656ED">
          <w:rPr>
            <w:rStyle w:val="Hyperlink"/>
          </w:rPr>
          <w:t>joelhadley907@gmail.com</w:t>
        </w:r>
      </w:hyperlink>
      <w:r w:rsidR="00304357">
        <w:t xml:space="preserve"> </w:t>
      </w:r>
    </w:p>
    <w:p w14:paraId="45A1513F" w14:textId="787490B4" w:rsidR="00AF7526" w:rsidRDefault="00AF7526" w:rsidP="00AF7526">
      <w:pPr>
        <w:spacing w:before="0" w:after="0" w:line="240" w:lineRule="auto"/>
      </w:pPr>
      <w:r>
        <w:t xml:space="preserve">Phone: </w:t>
      </w:r>
      <w:r w:rsidR="00304357" w:rsidRPr="00304357">
        <w:t>(907) 687-4884</w:t>
      </w:r>
    </w:p>
    <w:p w14:paraId="58B6B122" w14:textId="3C20C41D" w:rsidR="00AF7526" w:rsidRDefault="00AF7526" w:rsidP="00AF7526">
      <w:pPr>
        <w:spacing w:before="0" w:after="0" w:line="240" w:lineRule="auto"/>
      </w:pPr>
      <w:r>
        <w:t xml:space="preserve">Website: </w:t>
      </w:r>
      <w:hyperlink r:id="rId23" w:history="1">
        <w:r w:rsidR="00304357" w:rsidRPr="00F656ED">
          <w:rPr>
            <w:rStyle w:val="Hyperlink"/>
          </w:rPr>
          <w:t>http://www.alaskalp.org</w:t>
        </w:r>
      </w:hyperlink>
      <w:r w:rsidR="00304357">
        <w:t xml:space="preserve"> </w:t>
      </w:r>
    </w:p>
    <w:p w14:paraId="1FF85477" w14:textId="720F45C3" w:rsidR="00AF7526" w:rsidRDefault="00AF7526" w:rsidP="00AF7526">
      <w:pPr>
        <w:pBdr>
          <w:bottom w:val="single" w:sz="6" w:space="1" w:color="auto"/>
        </w:pBdr>
        <w:spacing w:before="0" w:after="0" w:line="240" w:lineRule="auto"/>
      </w:pPr>
      <w:r>
        <w:t xml:space="preserve">Facebook: </w:t>
      </w:r>
      <w:hyperlink r:id="rId24" w:history="1">
        <w:r w:rsidR="00304357" w:rsidRPr="00F656ED">
          <w:rPr>
            <w:rStyle w:val="Hyperlink"/>
          </w:rPr>
          <w:t>https://www.facebook.com/pg/AlaskaLiberty/</w:t>
        </w:r>
      </w:hyperlink>
      <w:r w:rsidR="00304357">
        <w:t xml:space="preserve"> </w:t>
      </w:r>
    </w:p>
    <w:p w14:paraId="0D56891E" w14:textId="77777777" w:rsidR="00AF7526" w:rsidRDefault="00AF7526" w:rsidP="00AF7526">
      <w:pPr>
        <w:spacing w:before="0" w:after="0" w:line="240" w:lineRule="auto"/>
      </w:pPr>
    </w:p>
    <w:p w14:paraId="555A9077" w14:textId="49744A63" w:rsidR="00AF7526" w:rsidRDefault="00AF7526" w:rsidP="00AF7526">
      <w:pPr>
        <w:spacing w:before="0" w:after="0" w:line="240" w:lineRule="auto"/>
      </w:pPr>
      <w:r>
        <w:t>From the Chair: Nothing submitted by the Chair for this report.</w:t>
      </w:r>
    </w:p>
    <w:p w14:paraId="4035683A" w14:textId="10A7CF6E" w:rsidR="008B112E" w:rsidRDefault="00AF7526" w:rsidP="008B112E">
      <w:r>
        <w:t xml:space="preserve">Requests to the LNC: No requests </w:t>
      </w:r>
      <w:proofErr w:type="gramStart"/>
      <w:r>
        <w:t>at this time</w:t>
      </w:r>
      <w:proofErr w:type="gramEnd"/>
      <w:r>
        <w:t>.</w:t>
      </w:r>
      <w:r w:rsidR="0050108F">
        <w:t xml:space="preserve"> </w:t>
      </w:r>
      <w:r w:rsidR="0050108F">
        <w:rPr>
          <w:b/>
        </w:rPr>
        <w:t>Region 1 Representative Note: This state will need to earn ballot access prior to 2020.</w:t>
      </w:r>
    </w:p>
    <w:p w14:paraId="335C6BCA" w14:textId="5536E0DC" w:rsidR="00064F15" w:rsidRDefault="00064F15" w:rsidP="00064F15">
      <w:r>
        <w:t>20</w:t>
      </w:r>
      <w:r w:rsidR="008405B7">
        <w:t>20</w:t>
      </w:r>
      <w:r>
        <w:t xml:space="preserve"> Convention:</w:t>
      </w:r>
    </w:p>
    <w:p w14:paraId="3590AA97" w14:textId="35FCFF74" w:rsidR="00D528D9" w:rsidRDefault="00B07565" w:rsidP="00D32968">
      <w:pPr>
        <w:ind w:left="360"/>
      </w:pPr>
      <w:r>
        <w:t xml:space="preserve">When: </w:t>
      </w:r>
      <w:r w:rsidR="008C6256">
        <w:t>March 7, 2020</w:t>
      </w:r>
    </w:p>
    <w:p w14:paraId="6E54F766" w14:textId="4B12F01F" w:rsidR="00B07565" w:rsidRDefault="00B07565" w:rsidP="008C6256">
      <w:pPr>
        <w:ind w:left="360"/>
      </w:pPr>
      <w:r>
        <w:t>Where:</w:t>
      </w:r>
      <w:r w:rsidR="008C6256">
        <w:t xml:space="preserve"> Aviator Hotel Anchorage, 239 W 4th Ave, Anchorage, Alaska 99501</w:t>
      </w:r>
    </w:p>
    <w:p w14:paraId="1A449254" w14:textId="1C1E2D9D" w:rsidR="00B07565" w:rsidRDefault="00B07565" w:rsidP="00D32968">
      <w:pPr>
        <w:ind w:left="360"/>
      </w:pPr>
      <w:r>
        <w:t xml:space="preserve">Website: </w:t>
      </w:r>
      <w:hyperlink r:id="rId25" w:history="1">
        <w:r w:rsidRPr="00505A01">
          <w:rPr>
            <w:rStyle w:val="Hyperlink"/>
          </w:rPr>
          <w:t>https://www.facebook.com/events/164571068185428/</w:t>
        </w:r>
      </w:hyperlink>
      <w:r>
        <w:t xml:space="preserve"> </w:t>
      </w:r>
    </w:p>
    <w:p w14:paraId="5994E855" w14:textId="024BB6BD" w:rsidR="00A76E93" w:rsidRDefault="00A76E93" w:rsidP="00A76E93"/>
    <w:p w14:paraId="2DAE1141" w14:textId="77777777" w:rsidR="00292FF0" w:rsidRDefault="00292FF0" w:rsidP="00A76E93"/>
    <w:p w14:paraId="540B041F" w14:textId="425749D1" w:rsidR="00A76E93" w:rsidRDefault="00A76E93" w:rsidP="00A76E93"/>
    <w:p w14:paraId="29B7BE8E" w14:textId="5F8D23FA" w:rsidR="00A76E93" w:rsidRDefault="00A76E93" w:rsidP="00A76E93"/>
    <w:p w14:paraId="44AA09C2" w14:textId="4059293D" w:rsidR="00292FF0" w:rsidRDefault="00292FF0" w:rsidP="00A76E93"/>
    <w:p w14:paraId="378FD25E" w14:textId="62A61FAB" w:rsidR="00292FF0" w:rsidRDefault="00292FF0" w:rsidP="00A76E93"/>
    <w:p w14:paraId="1A19CB80" w14:textId="77777777" w:rsidR="00292FF0" w:rsidRDefault="00292FF0" w:rsidP="00A76E93"/>
    <w:p w14:paraId="438F13C4" w14:textId="268AEF77" w:rsidR="00A76E93" w:rsidRDefault="00A76E93" w:rsidP="00A76E93"/>
    <w:p w14:paraId="3B1167EC" w14:textId="2E85C58C" w:rsidR="00A76E93" w:rsidRDefault="00A76E93" w:rsidP="00A76E93"/>
    <w:p w14:paraId="337E897A" w14:textId="4AA2E374" w:rsidR="00360333" w:rsidRDefault="00360333" w:rsidP="008B112E">
      <w:pPr>
        <w:pStyle w:val="Heading1"/>
        <w:jc w:val="both"/>
      </w:pPr>
      <w:r>
        <w:lastRenderedPageBreak/>
        <w:t>Arizona</w:t>
      </w:r>
    </w:p>
    <w:p w14:paraId="64AD35E0" w14:textId="103E593A" w:rsidR="00AF7526" w:rsidRDefault="0076654D" w:rsidP="00AF7526">
      <w:r>
        <w:rPr>
          <w:noProof/>
        </w:rPr>
        <w:drawing>
          <wp:inline distT="0" distB="0" distL="0" distR="0" wp14:anchorId="30149A03" wp14:editId="1DD4573E">
            <wp:extent cx="1426464" cy="1426464"/>
            <wp:effectExtent l="0" t="0" r="2540" b="2540"/>
            <wp:docPr id="31" name="Picture 31" descr="https://scontent-dfw5-2.xx.fbcdn.net/v/t1.0-1/p320x320/15073538_10154060602562514_154113186632205057_n.png?_nc_cat=111&amp;oh=e9d710434753e2a200866bdc8ca691c3&amp;oe=5C146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content-dfw5-2.xx.fbcdn.net/v/t1.0-1/p320x320/15073538_10154060602562514_154113186632205057_n.png?_nc_cat=111&amp;oh=e9d710434753e2a200866bdc8ca691c3&amp;oe=5C1460F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63F8BECB" w14:textId="12DA0D61" w:rsidR="00AF7526" w:rsidRDefault="00AF7526" w:rsidP="00AF7526">
      <w:pPr>
        <w:spacing w:before="0" w:after="0" w:line="240" w:lineRule="auto"/>
      </w:pPr>
      <w:r>
        <w:t xml:space="preserve">Chair: </w:t>
      </w:r>
      <w:r w:rsidR="0076654D" w:rsidRPr="0076654D">
        <w:t>Howard Blitz</w:t>
      </w:r>
    </w:p>
    <w:p w14:paraId="58BC6B94" w14:textId="0EC926AA" w:rsidR="00AF7526" w:rsidRDefault="00AF7526" w:rsidP="00AF7526">
      <w:pPr>
        <w:spacing w:before="0" w:after="0" w:line="240" w:lineRule="auto"/>
      </w:pPr>
      <w:r>
        <w:t xml:space="preserve">Email: </w:t>
      </w:r>
      <w:hyperlink r:id="rId27" w:history="1">
        <w:r w:rsidR="0076654D" w:rsidRPr="00F656ED">
          <w:rPr>
            <w:rStyle w:val="Hyperlink"/>
          </w:rPr>
          <w:t>chairman@azlp.org</w:t>
        </w:r>
      </w:hyperlink>
      <w:r w:rsidR="0076654D">
        <w:t xml:space="preserve"> </w:t>
      </w:r>
      <w:r>
        <w:t xml:space="preserve"> </w:t>
      </w:r>
    </w:p>
    <w:p w14:paraId="4F77F3F1" w14:textId="075DC27F" w:rsidR="00AF7526" w:rsidRDefault="00AF7526" w:rsidP="00AF7526">
      <w:pPr>
        <w:spacing w:before="0" w:after="0" w:line="240" w:lineRule="auto"/>
      </w:pPr>
      <w:r>
        <w:t xml:space="preserve">Phone: </w:t>
      </w:r>
      <w:r w:rsidR="0076654D" w:rsidRPr="0076654D">
        <w:t>833-THE-AZLP</w:t>
      </w:r>
    </w:p>
    <w:p w14:paraId="47D642F6" w14:textId="11E69A7A" w:rsidR="00AF7526" w:rsidRDefault="00AF7526" w:rsidP="00AF7526">
      <w:pPr>
        <w:spacing w:before="0" w:after="0" w:line="240" w:lineRule="auto"/>
      </w:pPr>
      <w:r>
        <w:t xml:space="preserve">Website: </w:t>
      </w:r>
      <w:hyperlink r:id="rId28" w:history="1">
        <w:r w:rsidR="0076654D" w:rsidRPr="00F656ED">
          <w:rPr>
            <w:rStyle w:val="Hyperlink"/>
          </w:rPr>
          <w:t>https://www.azlp.org/</w:t>
        </w:r>
      </w:hyperlink>
      <w:r w:rsidR="0076654D">
        <w:t xml:space="preserve"> </w:t>
      </w:r>
    </w:p>
    <w:p w14:paraId="2AC44A01" w14:textId="6A6D24FF" w:rsidR="00AF7526" w:rsidRDefault="00AF7526" w:rsidP="00AF7526">
      <w:pPr>
        <w:pBdr>
          <w:bottom w:val="single" w:sz="6" w:space="1" w:color="auto"/>
        </w:pBdr>
        <w:spacing w:before="0" w:after="0" w:line="240" w:lineRule="auto"/>
      </w:pPr>
      <w:r>
        <w:t xml:space="preserve">Facebook: </w:t>
      </w:r>
      <w:hyperlink r:id="rId29" w:history="1">
        <w:r w:rsidR="0076654D" w:rsidRPr="00F656ED">
          <w:rPr>
            <w:rStyle w:val="Hyperlink"/>
          </w:rPr>
          <w:t>https://www.facebook.com/LParizona/</w:t>
        </w:r>
      </w:hyperlink>
      <w:r w:rsidR="0076654D">
        <w:t xml:space="preserve"> </w:t>
      </w:r>
    </w:p>
    <w:p w14:paraId="620ECC86" w14:textId="77777777" w:rsidR="00AF7526" w:rsidRDefault="00AF7526" w:rsidP="00AF7526">
      <w:pPr>
        <w:spacing w:before="0" w:after="0" w:line="240" w:lineRule="auto"/>
      </w:pPr>
    </w:p>
    <w:p w14:paraId="4337DD3F" w14:textId="77777777" w:rsidR="00954C88" w:rsidRDefault="00AF7526" w:rsidP="00954C88">
      <w:pPr>
        <w:spacing w:before="0" w:after="0" w:line="240" w:lineRule="auto"/>
        <w:ind w:left="360" w:hanging="360"/>
      </w:pPr>
      <w:r>
        <w:t xml:space="preserve">From the Chair: </w:t>
      </w:r>
    </w:p>
    <w:p w14:paraId="1C0ADF13" w14:textId="473095B9" w:rsidR="003912A9" w:rsidRDefault="00954C88" w:rsidP="00197520">
      <w:pPr>
        <w:spacing w:before="0" w:after="0" w:line="240" w:lineRule="auto"/>
        <w:ind w:left="360"/>
      </w:pPr>
      <w:r>
        <w:t>“</w:t>
      </w:r>
      <w:r w:rsidR="003912A9">
        <w:t>AZLP h</w:t>
      </w:r>
      <w:r w:rsidR="00033E96">
        <w:t>e</w:t>
      </w:r>
      <w:r w:rsidR="003912A9">
        <w:t>ld its Annual State Convention January 25, 2020 in Tucson, AZ at the Sea of Glass Center for the</w:t>
      </w:r>
      <w:r w:rsidR="00197520">
        <w:t xml:space="preserve"> </w:t>
      </w:r>
      <w:r w:rsidR="003912A9">
        <w:t>Arts from 8 am – 5:30 pm.</w:t>
      </w:r>
    </w:p>
    <w:p w14:paraId="676400B6" w14:textId="77777777" w:rsidR="00197520" w:rsidRDefault="00197520" w:rsidP="003912A9">
      <w:pPr>
        <w:spacing w:before="0" w:after="0" w:line="240" w:lineRule="auto"/>
        <w:ind w:left="360"/>
      </w:pPr>
    </w:p>
    <w:p w14:paraId="2C65FC02" w14:textId="55BBCFE7" w:rsidR="003912A9" w:rsidRDefault="003912A9" w:rsidP="00197520">
      <w:pPr>
        <w:spacing w:before="0" w:after="0" w:line="240" w:lineRule="auto"/>
        <w:ind w:left="360"/>
      </w:pPr>
      <w:r>
        <w:t xml:space="preserve">There </w:t>
      </w:r>
      <w:r w:rsidR="00197520">
        <w:t>was</w:t>
      </w:r>
      <w:r>
        <w:t xml:space="preserve"> be a business meeting first followed by three speakers, Dr. Kyle Varner, Zach Foster, and Marc Victor.</w:t>
      </w:r>
      <w:r w:rsidR="00197520">
        <w:t xml:space="preserve"> </w:t>
      </w:r>
      <w:r>
        <w:t xml:space="preserve">After lunch there </w:t>
      </w:r>
      <w:r w:rsidR="00774FF8">
        <w:t xml:space="preserve">were </w:t>
      </w:r>
      <w:r>
        <w:t>8 candidates seeking the Libertarian Party nomination for President of the United States</w:t>
      </w:r>
      <w:r w:rsidR="00197520">
        <w:t xml:space="preserve"> </w:t>
      </w:r>
      <w:r>
        <w:t>participating in a candidate forum answering questions. After that the convention body select</w:t>
      </w:r>
      <w:r w:rsidR="00033E96">
        <w:t>ed</w:t>
      </w:r>
      <w:r>
        <w:t xml:space="preserve"> its delegates to</w:t>
      </w:r>
      <w:r w:rsidR="00197520">
        <w:t xml:space="preserve"> </w:t>
      </w:r>
      <w:r>
        <w:t>represent the AZLP at the national convention in May.</w:t>
      </w:r>
    </w:p>
    <w:p w14:paraId="6EE7E2FC" w14:textId="77777777" w:rsidR="00197520" w:rsidRDefault="00197520" w:rsidP="003912A9">
      <w:pPr>
        <w:spacing w:before="0" w:after="0" w:line="240" w:lineRule="auto"/>
        <w:ind w:left="360"/>
      </w:pPr>
    </w:p>
    <w:p w14:paraId="5F81AC0C" w14:textId="3864CA22" w:rsidR="003912A9" w:rsidRDefault="003912A9" w:rsidP="003912A9">
      <w:pPr>
        <w:spacing w:before="0" w:after="0" w:line="240" w:lineRule="auto"/>
        <w:ind w:left="360"/>
      </w:pPr>
      <w:r>
        <w:t xml:space="preserve">Following the convention there </w:t>
      </w:r>
      <w:r w:rsidR="00197520">
        <w:t>was</w:t>
      </w:r>
      <w:r>
        <w:t xml:space="preserve"> a meet and greet the candidates at Irene’s doughnuts at 6pm.</w:t>
      </w:r>
    </w:p>
    <w:p w14:paraId="662F8642" w14:textId="77777777" w:rsidR="00197520" w:rsidRDefault="00197520" w:rsidP="003912A9">
      <w:pPr>
        <w:spacing w:before="0" w:after="0" w:line="240" w:lineRule="auto"/>
        <w:ind w:left="360"/>
      </w:pPr>
    </w:p>
    <w:p w14:paraId="3BD8CAC3" w14:textId="50FBC7DF" w:rsidR="00954C88" w:rsidRDefault="003912A9" w:rsidP="003912A9">
      <w:pPr>
        <w:spacing w:before="0" w:after="0" w:line="240" w:lineRule="auto"/>
        <w:ind w:left="360"/>
      </w:pPr>
      <w:r>
        <w:t>There are now over 32,000 register libertarian voters in Arizona!</w:t>
      </w:r>
      <w:r w:rsidR="00954C88">
        <w:t>”</w:t>
      </w:r>
    </w:p>
    <w:p w14:paraId="3473AFEF" w14:textId="3321DAE0" w:rsidR="00D528D9" w:rsidRDefault="00AF7526" w:rsidP="00954C88">
      <w:r>
        <w:t xml:space="preserve">Requests to the LNC: </w:t>
      </w:r>
      <w:r w:rsidR="00033E96">
        <w:t>The Region 1 Representative is actively working with staff to resolve issues regarding the CRM. If these cannot be worked out, more details will be shared. I am currently waiting to hear back from Andy directly.</w:t>
      </w:r>
    </w:p>
    <w:p w14:paraId="027ABB5B" w14:textId="64956EAD" w:rsidR="00954C88" w:rsidRDefault="007728ED" w:rsidP="00954C88">
      <w:r>
        <w:t>2020</w:t>
      </w:r>
      <w:r w:rsidR="00954C88">
        <w:t xml:space="preserve"> Convention:</w:t>
      </w:r>
    </w:p>
    <w:p w14:paraId="10FAE09B" w14:textId="77777777" w:rsidR="009E23AB" w:rsidRDefault="009E23AB" w:rsidP="00E07327">
      <w:pPr>
        <w:spacing w:before="0" w:after="0" w:line="240" w:lineRule="auto"/>
        <w:ind w:left="360"/>
      </w:pPr>
      <w:r>
        <w:t>When: January 25, 2020 (8-530)</w:t>
      </w:r>
    </w:p>
    <w:p w14:paraId="427C174D" w14:textId="7252D823" w:rsidR="00A76E93" w:rsidRDefault="009E23AB" w:rsidP="00E07327">
      <w:pPr>
        <w:spacing w:before="0" w:after="0" w:line="240" w:lineRule="auto"/>
        <w:ind w:left="360"/>
      </w:pPr>
      <w:r>
        <w:t xml:space="preserve">Where: </w:t>
      </w:r>
      <w:r w:rsidR="00EB2875">
        <w:t>The Sea of Glass Center for the Arts,</w:t>
      </w:r>
      <w:r w:rsidR="000A06A2">
        <w:t xml:space="preserve"> </w:t>
      </w:r>
      <w:r w:rsidR="00EB2875" w:rsidRPr="00EB2875">
        <w:t>332 E 7th St, Tucson, AZ 85705</w:t>
      </w:r>
    </w:p>
    <w:p w14:paraId="1FA963B4" w14:textId="38AA24CE" w:rsidR="00E07327" w:rsidRDefault="003C1A1D" w:rsidP="00E07327">
      <w:pPr>
        <w:spacing w:before="0" w:after="0" w:line="240" w:lineRule="auto"/>
        <w:ind w:left="360"/>
      </w:pPr>
      <w:r>
        <w:t xml:space="preserve">Pending Agenda:  </w:t>
      </w:r>
      <w:r w:rsidR="00582F09">
        <w:t xml:space="preserve">Accessible via Google Drive </w:t>
      </w:r>
      <w:hyperlink r:id="rId30" w:history="1">
        <w:r w:rsidR="00582F09" w:rsidRPr="00582F09">
          <w:rPr>
            <w:rStyle w:val="Hyperlink"/>
          </w:rPr>
          <w:t>LINK</w:t>
        </w:r>
      </w:hyperlink>
    </w:p>
    <w:p w14:paraId="48B70AA6" w14:textId="6CD3A52F" w:rsidR="00E07327" w:rsidRDefault="00E07327" w:rsidP="00E07327">
      <w:pPr>
        <w:spacing w:before="0" w:after="0" w:line="240" w:lineRule="auto"/>
        <w:ind w:left="360"/>
      </w:pPr>
    </w:p>
    <w:p w14:paraId="0E74F2FD" w14:textId="1C25C4FB" w:rsidR="00033E96" w:rsidRDefault="00033E96" w:rsidP="00E07327">
      <w:pPr>
        <w:spacing w:before="0" w:after="0" w:line="240" w:lineRule="auto"/>
        <w:ind w:left="360"/>
      </w:pPr>
      <w:r>
        <w:t xml:space="preserve">The LNC Region 1 Representative was happy to attend this convention. In total, all delegates were elected with roughly 10 or so alternates also selected. The convention had a great variety of speakers and really held the attention of all membership quite well. While there was a presidential </w:t>
      </w:r>
      <w:r>
        <w:lastRenderedPageBreak/>
        <w:t>candidate forum, there were no straw polls or otherwise conducted. All candidates did a fantastic job and the Libertarian Party is luck to have such talent vying for the top spot on our ticket!</w:t>
      </w:r>
    </w:p>
    <w:p w14:paraId="620FA93C" w14:textId="6B5D814B" w:rsidR="00E07327" w:rsidRDefault="00E07327" w:rsidP="00E07327">
      <w:pPr>
        <w:spacing w:before="0" w:after="0" w:line="240" w:lineRule="auto"/>
        <w:ind w:left="360"/>
      </w:pPr>
    </w:p>
    <w:p w14:paraId="7D360098" w14:textId="6DA26B2E" w:rsidR="00E07327" w:rsidRDefault="00E07327" w:rsidP="00E07327">
      <w:pPr>
        <w:spacing w:before="0" w:after="0" w:line="240" w:lineRule="auto"/>
        <w:ind w:left="360"/>
      </w:pPr>
    </w:p>
    <w:p w14:paraId="0AF6B8D4" w14:textId="2B9CD2CD" w:rsidR="00E07327" w:rsidRDefault="00E07327" w:rsidP="00E07327">
      <w:pPr>
        <w:spacing w:before="0" w:after="0" w:line="240" w:lineRule="auto"/>
        <w:ind w:left="360"/>
      </w:pPr>
    </w:p>
    <w:p w14:paraId="3A4FD352" w14:textId="1C517ECD" w:rsidR="00E07327" w:rsidRDefault="00E07327" w:rsidP="00E07327">
      <w:pPr>
        <w:spacing w:before="0" w:after="0" w:line="240" w:lineRule="auto"/>
        <w:ind w:left="360"/>
      </w:pPr>
    </w:p>
    <w:p w14:paraId="7D7A5037" w14:textId="586454B3" w:rsidR="006D5A79" w:rsidRDefault="006D5A79" w:rsidP="00E07327">
      <w:pPr>
        <w:spacing w:before="0" w:after="0" w:line="240" w:lineRule="auto"/>
        <w:ind w:left="360"/>
      </w:pPr>
    </w:p>
    <w:p w14:paraId="1C1247A6" w14:textId="04535F02" w:rsidR="006D5A79" w:rsidRDefault="006D5A79" w:rsidP="00E07327">
      <w:pPr>
        <w:spacing w:before="0" w:after="0" w:line="240" w:lineRule="auto"/>
        <w:ind w:left="360"/>
      </w:pPr>
    </w:p>
    <w:p w14:paraId="0D708FF2" w14:textId="324EDD94" w:rsidR="006D5A79" w:rsidRDefault="006D5A79" w:rsidP="00E07327">
      <w:pPr>
        <w:spacing w:before="0" w:after="0" w:line="240" w:lineRule="auto"/>
        <w:ind w:left="360"/>
      </w:pPr>
    </w:p>
    <w:p w14:paraId="1697461E" w14:textId="4469AE16" w:rsidR="006D5A79" w:rsidRDefault="006D5A79" w:rsidP="00E07327">
      <w:pPr>
        <w:spacing w:before="0" w:after="0" w:line="240" w:lineRule="auto"/>
        <w:ind w:left="360"/>
      </w:pPr>
    </w:p>
    <w:p w14:paraId="25485CE2" w14:textId="64200A3D" w:rsidR="006D5A79" w:rsidRDefault="006D5A79" w:rsidP="00E07327">
      <w:pPr>
        <w:spacing w:before="0" w:after="0" w:line="240" w:lineRule="auto"/>
        <w:ind w:left="360"/>
      </w:pPr>
    </w:p>
    <w:p w14:paraId="3C35B295" w14:textId="7310D199" w:rsidR="006D5A79" w:rsidRDefault="006D5A79" w:rsidP="00E07327">
      <w:pPr>
        <w:spacing w:before="0" w:after="0" w:line="240" w:lineRule="auto"/>
        <w:ind w:left="360"/>
      </w:pPr>
    </w:p>
    <w:p w14:paraId="6745C1C2" w14:textId="7A270DF5" w:rsidR="006D5A79" w:rsidRDefault="006D5A79" w:rsidP="00E07327">
      <w:pPr>
        <w:spacing w:before="0" w:after="0" w:line="240" w:lineRule="auto"/>
        <w:ind w:left="360"/>
      </w:pPr>
    </w:p>
    <w:p w14:paraId="474F7214" w14:textId="4DD84FB1" w:rsidR="006D5A79" w:rsidRDefault="006D5A79" w:rsidP="00E07327">
      <w:pPr>
        <w:spacing w:before="0" w:after="0" w:line="240" w:lineRule="auto"/>
        <w:ind w:left="360"/>
      </w:pPr>
    </w:p>
    <w:p w14:paraId="7E761EC0" w14:textId="1486A9B5" w:rsidR="006D5A79" w:rsidRDefault="006D5A79" w:rsidP="00E07327">
      <w:pPr>
        <w:spacing w:before="0" w:after="0" w:line="240" w:lineRule="auto"/>
        <w:ind w:left="360"/>
      </w:pPr>
    </w:p>
    <w:p w14:paraId="0D294545" w14:textId="03532A9B" w:rsidR="006D5A79" w:rsidRDefault="006D5A79" w:rsidP="00E07327">
      <w:pPr>
        <w:spacing w:before="0" w:after="0" w:line="240" w:lineRule="auto"/>
        <w:ind w:left="360"/>
      </w:pPr>
    </w:p>
    <w:p w14:paraId="28963B2D" w14:textId="2668F00A" w:rsidR="006D5A79" w:rsidRDefault="006D5A79" w:rsidP="00E07327">
      <w:pPr>
        <w:spacing w:before="0" w:after="0" w:line="240" w:lineRule="auto"/>
        <w:ind w:left="360"/>
      </w:pPr>
    </w:p>
    <w:p w14:paraId="22CD6D13" w14:textId="3DDE49A5" w:rsidR="006D5A79" w:rsidRDefault="006D5A79" w:rsidP="00E07327">
      <w:pPr>
        <w:spacing w:before="0" w:after="0" w:line="240" w:lineRule="auto"/>
        <w:ind w:left="360"/>
      </w:pPr>
    </w:p>
    <w:p w14:paraId="13BC0D52" w14:textId="77777777" w:rsidR="006D5A79" w:rsidRDefault="006D5A79" w:rsidP="00E07327">
      <w:pPr>
        <w:spacing w:before="0" w:after="0" w:line="240" w:lineRule="auto"/>
        <w:ind w:left="360"/>
      </w:pPr>
    </w:p>
    <w:p w14:paraId="735C7400" w14:textId="7B2C7A8A" w:rsidR="00E07327" w:rsidRDefault="00E07327" w:rsidP="00E07327">
      <w:pPr>
        <w:spacing w:before="0" w:after="0" w:line="240" w:lineRule="auto"/>
        <w:ind w:left="360"/>
      </w:pPr>
    </w:p>
    <w:p w14:paraId="7465FC70" w14:textId="5EBDC298" w:rsidR="00E07327" w:rsidRDefault="00E07327" w:rsidP="00E07327">
      <w:pPr>
        <w:spacing w:before="0" w:after="0" w:line="240" w:lineRule="auto"/>
        <w:ind w:left="360"/>
      </w:pPr>
    </w:p>
    <w:p w14:paraId="30DF2D7E" w14:textId="7F78BF81" w:rsidR="00E07327" w:rsidRDefault="00E07327" w:rsidP="00E07327">
      <w:pPr>
        <w:spacing w:before="0" w:after="0" w:line="240" w:lineRule="auto"/>
        <w:ind w:left="360"/>
      </w:pPr>
    </w:p>
    <w:p w14:paraId="5657B4FE" w14:textId="3057B61E" w:rsidR="00E07327" w:rsidRDefault="00E07327" w:rsidP="00E07327">
      <w:pPr>
        <w:spacing w:before="0" w:after="0" w:line="240" w:lineRule="auto"/>
        <w:ind w:left="360"/>
      </w:pPr>
    </w:p>
    <w:p w14:paraId="2FF260A3" w14:textId="0072087D" w:rsidR="006D5A79" w:rsidRDefault="006D5A79" w:rsidP="00E07327">
      <w:pPr>
        <w:spacing w:before="0" w:after="0" w:line="240" w:lineRule="auto"/>
        <w:ind w:left="360"/>
      </w:pPr>
    </w:p>
    <w:p w14:paraId="31BC4A86" w14:textId="1F83C97B" w:rsidR="006D5A79" w:rsidRDefault="006D5A79" w:rsidP="00E07327">
      <w:pPr>
        <w:spacing w:before="0" w:after="0" w:line="240" w:lineRule="auto"/>
        <w:ind w:left="360"/>
      </w:pPr>
    </w:p>
    <w:p w14:paraId="1DD527A6" w14:textId="155ED0BB" w:rsidR="006D5A79" w:rsidRDefault="006D5A79" w:rsidP="00E07327">
      <w:pPr>
        <w:spacing w:before="0" w:after="0" w:line="240" w:lineRule="auto"/>
        <w:ind w:left="360"/>
      </w:pPr>
    </w:p>
    <w:p w14:paraId="717A415A" w14:textId="7A2A10B7" w:rsidR="006D5A79" w:rsidRDefault="006D5A79" w:rsidP="00E07327">
      <w:pPr>
        <w:spacing w:before="0" w:after="0" w:line="240" w:lineRule="auto"/>
        <w:ind w:left="360"/>
      </w:pPr>
    </w:p>
    <w:p w14:paraId="3AD03E2F" w14:textId="61EE54BC" w:rsidR="006D5A79" w:rsidRDefault="006D5A79" w:rsidP="00E07327">
      <w:pPr>
        <w:spacing w:before="0" w:after="0" w:line="240" w:lineRule="auto"/>
        <w:ind w:left="360"/>
      </w:pPr>
    </w:p>
    <w:p w14:paraId="0F358AF7" w14:textId="1420D0F8" w:rsidR="006D5A79" w:rsidRDefault="006D5A79" w:rsidP="00E07327">
      <w:pPr>
        <w:spacing w:before="0" w:after="0" w:line="240" w:lineRule="auto"/>
        <w:ind w:left="360"/>
      </w:pPr>
    </w:p>
    <w:p w14:paraId="49FD6627" w14:textId="1944B884" w:rsidR="006D5A79" w:rsidRDefault="006D5A79" w:rsidP="00E07327">
      <w:pPr>
        <w:spacing w:before="0" w:after="0" w:line="240" w:lineRule="auto"/>
        <w:ind w:left="360"/>
      </w:pPr>
    </w:p>
    <w:p w14:paraId="7C676B54" w14:textId="268D6B61" w:rsidR="006D5A79" w:rsidRDefault="006D5A79" w:rsidP="00E07327">
      <w:pPr>
        <w:spacing w:before="0" w:after="0" w:line="240" w:lineRule="auto"/>
        <w:ind w:left="360"/>
      </w:pPr>
    </w:p>
    <w:p w14:paraId="1A5D3771" w14:textId="70029704" w:rsidR="006D5A79" w:rsidRDefault="006D5A79" w:rsidP="00E07327">
      <w:pPr>
        <w:spacing w:before="0" w:after="0" w:line="240" w:lineRule="auto"/>
        <w:ind w:left="360"/>
      </w:pPr>
    </w:p>
    <w:p w14:paraId="2E685962" w14:textId="7439D1DA" w:rsidR="00033E96" w:rsidRDefault="00033E96" w:rsidP="00E07327">
      <w:pPr>
        <w:spacing w:before="0" w:after="0" w:line="240" w:lineRule="auto"/>
        <w:ind w:left="360"/>
      </w:pPr>
    </w:p>
    <w:p w14:paraId="69347C72" w14:textId="1D97231E" w:rsidR="00033E96" w:rsidRDefault="00033E96" w:rsidP="00E07327">
      <w:pPr>
        <w:spacing w:before="0" w:after="0" w:line="240" w:lineRule="auto"/>
        <w:ind w:left="360"/>
      </w:pPr>
    </w:p>
    <w:p w14:paraId="4A2AF97C" w14:textId="6DB1DDBD" w:rsidR="00033E96" w:rsidRDefault="00033E96" w:rsidP="00E07327">
      <w:pPr>
        <w:spacing w:before="0" w:after="0" w:line="240" w:lineRule="auto"/>
        <w:ind w:left="360"/>
      </w:pPr>
    </w:p>
    <w:p w14:paraId="5B9497BD" w14:textId="6E8E2611" w:rsidR="00033E96" w:rsidRDefault="00033E96" w:rsidP="00E07327">
      <w:pPr>
        <w:spacing w:before="0" w:after="0" w:line="240" w:lineRule="auto"/>
        <w:ind w:left="360"/>
      </w:pPr>
    </w:p>
    <w:p w14:paraId="5E575668" w14:textId="579AB3EA" w:rsidR="00033E96" w:rsidRDefault="00033E96" w:rsidP="00E07327">
      <w:pPr>
        <w:spacing w:before="0" w:after="0" w:line="240" w:lineRule="auto"/>
        <w:ind w:left="360"/>
      </w:pPr>
    </w:p>
    <w:p w14:paraId="64F4F391" w14:textId="77777777" w:rsidR="00033E96" w:rsidRDefault="00033E96" w:rsidP="00E07327">
      <w:pPr>
        <w:spacing w:before="0" w:after="0" w:line="240" w:lineRule="auto"/>
        <w:ind w:left="360"/>
      </w:pPr>
    </w:p>
    <w:p w14:paraId="68B3761A" w14:textId="47C6A933" w:rsidR="006D5A79" w:rsidRDefault="006D5A79" w:rsidP="00E07327">
      <w:pPr>
        <w:spacing w:before="0" w:after="0" w:line="240" w:lineRule="auto"/>
        <w:ind w:left="360"/>
      </w:pPr>
    </w:p>
    <w:p w14:paraId="2B55D6A1" w14:textId="77777777" w:rsidR="006D5A79" w:rsidRDefault="006D5A79" w:rsidP="00E07327">
      <w:pPr>
        <w:spacing w:before="0" w:after="0" w:line="240" w:lineRule="auto"/>
        <w:ind w:left="360"/>
      </w:pPr>
    </w:p>
    <w:p w14:paraId="5ED81F99" w14:textId="77777777" w:rsidR="00E07327" w:rsidRPr="00E07327" w:rsidRDefault="00E07327" w:rsidP="00E07327">
      <w:pPr>
        <w:spacing w:before="0" w:after="0" w:line="240" w:lineRule="auto"/>
        <w:ind w:left="360"/>
        <w:rPr>
          <w:b/>
        </w:rPr>
      </w:pPr>
    </w:p>
    <w:p w14:paraId="4022C80C" w14:textId="6458EAB9" w:rsidR="00360333" w:rsidRDefault="00360333" w:rsidP="008B112E">
      <w:pPr>
        <w:pStyle w:val="Heading1"/>
        <w:jc w:val="both"/>
      </w:pPr>
      <w:r>
        <w:lastRenderedPageBreak/>
        <w:t>Colorado</w:t>
      </w:r>
    </w:p>
    <w:p w14:paraId="40152DE6" w14:textId="5171B0D4" w:rsidR="00AF7526" w:rsidRDefault="0076654D" w:rsidP="00AF7526">
      <w:r>
        <w:rPr>
          <w:noProof/>
        </w:rPr>
        <w:drawing>
          <wp:inline distT="0" distB="0" distL="0" distR="0" wp14:anchorId="3227ADBA" wp14:editId="5E89926A">
            <wp:extent cx="1426464" cy="1426464"/>
            <wp:effectExtent l="0" t="0" r="2540" b="2540"/>
            <wp:docPr id="289" name="Picture 289" descr="https://scontent-dfw5-2.xx.fbcdn.net/v/t1.0-1/p320x320/23795866_10155295011564141_5695147371386797287_n.png?_nc_cat=109&amp;oh=f4a3de2eec80fd3b1b1d669da70caf39&amp;oe=5C2A8D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content-dfw5-2.xx.fbcdn.net/v/t1.0-1/p320x320/23795866_10155295011564141_5695147371386797287_n.png?_nc_cat=109&amp;oh=f4a3de2eec80fd3b1b1d669da70caf39&amp;oe=5C2A8D2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078E9844" w14:textId="39B9D1C5" w:rsidR="00AF7526" w:rsidRDefault="00AF7526" w:rsidP="00AF7526">
      <w:pPr>
        <w:spacing w:before="0" w:after="0" w:line="240" w:lineRule="auto"/>
      </w:pPr>
      <w:r>
        <w:t xml:space="preserve">Chair: </w:t>
      </w:r>
      <w:r w:rsidR="00582F09">
        <w:t>Victoria Reynolds</w:t>
      </w:r>
    </w:p>
    <w:p w14:paraId="047415AA" w14:textId="6516C2C2" w:rsidR="00AF7526" w:rsidRDefault="00AF7526" w:rsidP="00AF7526">
      <w:pPr>
        <w:spacing w:before="0" w:after="0" w:line="240" w:lineRule="auto"/>
      </w:pPr>
      <w:r>
        <w:t xml:space="preserve">Email: </w:t>
      </w:r>
      <w:hyperlink r:id="rId32" w:history="1">
        <w:r w:rsidR="0076654D" w:rsidRPr="00F656ED">
          <w:rPr>
            <w:rStyle w:val="Hyperlink"/>
          </w:rPr>
          <w:t>statechair@lpcolorado.org</w:t>
        </w:r>
      </w:hyperlink>
      <w:r w:rsidR="0076654D">
        <w:t xml:space="preserve"> </w:t>
      </w:r>
    </w:p>
    <w:p w14:paraId="1C881176" w14:textId="77777777" w:rsidR="00AD7564" w:rsidRDefault="00AF7526" w:rsidP="00AF7526">
      <w:pPr>
        <w:spacing w:before="0" w:after="0" w:line="240" w:lineRule="auto"/>
        <w:rPr>
          <w:sz w:val="23"/>
          <w:szCs w:val="23"/>
        </w:rPr>
      </w:pPr>
      <w:r>
        <w:t xml:space="preserve">Phone: </w:t>
      </w:r>
      <w:r w:rsidR="00AD7564">
        <w:rPr>
          <w:sz w:val="23"/>
          <w:szCs w:val="23"/>
        </w:rPr>
        <w:t xml:space="preserve">(720) 933-6900 </w:t>
      </w:r>
    </w:p>
    <w:p w14:paraId="0030A682" w14:textId="23A21839" w:rsidR="00AF7526" w:rsidRDefault="00AF7526" w:rsidP="00AF7526">
      <w:pPr>
        <w:spacing w:before="0" w:after="0" w:line="240" w:lineRule="auto"/>
      </w:pPr>
      <w:r>
        <w:t xml:space="preserve">Website: </w:t>
      </w:r>
      <w:hyperlink r:id="rId33" w:history="1">
        <w:r w:rsidR="0076654D" w:rsidRPr="00F656ED">
          <w:rPr>
            <w:rStyle w:val="Hyperlink"/>
          </w:rPr>
          <w:t>https://www.lpcolorado.org/</w:t>
        </w:r>
      </w:hyperlink>
      <w:r w:rsidR="0076654D">
        <w:t xml:space="preserve"> </w:t>
      </w:r>
    </w:p>
    <w:p w14:paraId="548BEA05" w14:textId="7A262A63" w:rsidR="00AF7526" w:rsidRDefault="00AF7526" w:rsidP="00AF7526">
      <w:pPr>
        <w:pBdr>
          <w:bottom w:val="single" w:sz="6" w:space="1" w:color="auto"/>
        </w:pBdr>
        <w:spacing w:before="0" w:after="0" w:line="240" w:lineRule="auto"/>
      </w:pPr>
      <w:r>
        <w:t xml:space="preserve">Facebook: </w:t>
      </w:r>
      <w:hyperlink r:id="rId34" w:history="1">
        <w:r w:rsidR="0076654D" w:rsidRPr="00F656ED">
          <w:rPr>
            <w:rStyle w:val="Hyperlink"/>
          </w:rPr>
          <w:t>https://www.facebook.com/pg/lpcolorado/</w:t>
        </w:r>
      </w:hyperlink>
      <w:r w:rsidR="0076654D">
        <w:t xml:space="preserve"> </w:t>
      </w:r>
    </w:p>
    <w:p w14:paraId="5214F44B" w14:textId="77777777" w:rsidR="00AF7526" w:rsidRDefault="00AF7526" w:rsidP="00AF7526">
      <w:pPr>
        <w:spacing w:before="0" w:after="0" w:line="240" w:lineRule="auto"/>
      </w:pPr>
    </w:p>
    <w:p w14:paraId="777712A0" w14:textId="77777777" w:rsidR="00F915CE" w:rsidRDefault="00AF7526" w:rsidP="00AF7526">
      <w:pPr>
        <w:spacing w:before="0" w:after="0" w:line="240" w:lineRule="auto"/>
      </w:pPr>
      <w:r>
        <w:t xml:space="preserve">From the Chair: </w:t>
      </w:r>
      <w:bookmarkStart w:id="3" w:name="_Hlk2426680"/>
    </w:p>
    <w:bookmarkEnd w:id="3"/>
    <w:p w14:paraId="12F0F359" w14:textId="77777777" w:rsidR="00033E96" w:rsidRDefault="00F915CE" w:rsidP="00033E96">
      <w:pPr>
        <w:spacing w:before="0" w:after="0" w:line="240" w:lineRule="auto"/>
        <w:ind w:left="360"/>
      </w:pPr>
      <w:r>
        <w:t>“</w:t>
      </w:r>
      <w:r w:rsidR="00033E96">
        <w:t>For 2020, the LPCO is all about growth. Growing affiliates, growing our donor base, growing voter registrations, and growing our footprint throughout the state. A quarterly newsletter has been consistently making it to the mailboxes of registered Libertarians and donors throughout the state, and events like December’s Festivus have brought out presidential candidates and put thousands of dollars in the LPCO coffers.</w:t>
      </w:r>
    </w:p>
    <w:p w14:paraId="40B46903" w14:textId="77777777" w:rsidR="00033E96" w:rsidRDefault="00033E96" w:rsidP="00033E96">
      <w:pPr>
        <w:spacing w:before="0" w:after="0" w:line="240" w:lineRule="auto"/>
        <w:ind w:left="360"/>
      </w:pPr>
    </w:p>
    <w:p w14:paraId="642D5D19" w14:textId="77777777" w:rsidR="00033E96" w:rsidRDefault="00033E96" w:rsidP="00033E96">
      <w:pPr>
        <w:spacing w:before="0" w:after="0" w:line="240" w:lineRule="auto"/>
        <w:ind w:left="360"/>
      </w:pPr>
      <w:r>
        <w:t xml:space="preserve">We once again have an affiliate in our largest county, Denver, and more counties should affiliate </w:t>
      </w:r>
      <w:bookmarkStart w:id="4" w:name="_GoBack"/>
      <w:bookmarkEnd w:id="4"/>
      <w:r>
        <w:t>throughout the coming year. Camaraderie has replaced gamesmanship and Libertarians are finding good reason to get involved or reengage after an extended absence. February will include outreach to former candidates in order to get the ballot full for this November.</w:t>
      </w:r>
    </w:p>
    <w:p w14:paraId="3B596D16" w14:textId="77777777" w:rsidR="00033E96" w:rsidRDefault="00033E96" w:rsidP="00033E96">
      <w:pPr>
        <w:spacing w:before="0" w:after="0" w:line="240" w:lineRule="auto"/>
        <w:ind w:left="360"/>
      </w:pPr>
    </w:p>
    <w:p w14:paraId="0D2E2D30" w14:textId="70BAB922" w:rsidR="00292FF0" w:rsidRDefault="00033E96" w:rsidP="00033E96">
      <w:pPr>
        <w:spacing w:before="0" w:after="0" w:line="240" w:lineRule="auto"/>
        <w:ind w:left="360"/>
      </w:pPr>
      <w:r>
        <w:t>The state board continues to move ahead despite numerous efforts to derail its momentum and countless hours spent in handling complaints which have nothing to do with setting the world free in our lifetimes. Despite this, the LPCO is showing real growth and momentum heading into another election season. We look forward to seeing many of you at our annual convention, April 3rd-5th in Glenwood Springs at the Hotel Colorado.</w:t>
      </w:r>
      <w:r w:rsidR="00F915CE">
        <w:t>”</w:t>
      </w:r>
    </w:p>
    <w:p w14:paraId="6EE9BBE8" w14:textId="17DAA447" w:rsidR="00BB7274" w:rsidRDefault="00BB7274" w:rsidP="00F915CE">
      <w:pPr>
        <w:spacing w:before="0" w:after="0" w:line="240" w:lineRule="auto"/>
        <w:ind w:left="360"/>
      </w:pPr>
    </w:p>
    <w:p w14:paraId="56AB91F8" w14:textId="24D57E2D" w:rsidR="00E07327" w:rsidRDefault="00AF7526" w:rsidP="00D528D9">
      <w:r>
        <w:t xml:space="preserve">Requests to the LNC: No requests </w:t>
      </w:r>
      <w:proofErr w:type="gramStart"/>
      <w:r>
        <w:t>at this time</w:t>
      </w:r>
      <w:proofErr w:type="gramEnd"/>
      <w:r>
        <w:t>.</w:t>
      </w:r>
    </w:p>
    <w:p w14:paraId="1F471A34" w14:textId="27A92EB6" w:rsidR="00D528D9" w:rsidRDefault="00D528D9" w:rsidP="00D528D9">
      <w:r>
        <w:t>20</w:t>
      </w:r>
      <w:r w:rsidR="00E87970">
        <w:t>20</w:t>
      </w:r>
      <w:r>
        <w:t xml:space="preserve"> Convention:</w:t>
      </w:r>
    </w:p>
    <w:p w14:paraId="600EF5D7" w14:textId="58C5EF22" w:rsidR="00D528D9" w:rsidRDefault="00033E96" w:rsidP="00D528D9">
      <w:pPr>
        <w:spacing w:before="0" w:after="0" w:line="240" w:lineRule="auto"/>
        <w:ind w:left="360"/>
      </w:pPr>
      <w:r>
        <w:t>When: April 3-5, 2020</w:t>
      </w:r>
    </w:p>
    <w:p w14:paraId="3EBF5BFA" w14:textId="2AAABE39" w:rsidR="00033E96" w:rsidRDefault="00033E96" w:rsidP="00033E96">
      <w:pPr>
        <w:spacing w:before="0" w:after="0" w:line="240" w:lineRule="auto"/>
        <w:ind w:left="360"/>
      </w:pPr>
      <w:r>
        <w:t>Where: Hotel Colorado, 526 Pine St, Glenwood Springs, Colorado 81601</w:t>
      </w:r>
    </w:p>
    <w:p w14:paraId="5C193A5C" w14:textId="4746EF54" w:rsidR="00033E96" w:rsidRDefault="00033E96" w:rsidP="00D528D9">
      <w:pPr>
        <w:spacing w:before="0" w:after="0" w:line="240" w:lineRule="auto"/>
        <w:ind w:left="360"/>
      </w:pPr>
      <w:r>
        <w:t xml:space="preserve">Website: </w:t>
      </w:r>
      <w:hyperlink r:id="rId35" w:history="1">
        <w:r w:rsidRPr="00505A01">
          <w:rPr>
            <w:rStyle w:val="Hyperlink"/>
          </w:rPr>
          <w:t>https://www.facebook.com/events/2723266381233122/</w:t>
        </w:r>
      </w:hyperlink>
      <w:r>
        <w:t xml:space="preserve"> </w:t>
      </w:r>
    </w:p>
    <w:p w14:paraId="51E3E2A4" w14:textId="4E9ED65F" w:rsidR="00E87970" w:rsidRDefault="00E87970" w:rsidP="00E87970">
      <w:pPr>
        <w:spacing w:before="0" w:after="0" w:line="240" w:lineRule="auto"/>
      </w:pPr>
    </w:p>
    <w:p w14:paraId="4A6B54F9" w14:textId="1B9A8699" w:rsidR="00360333" w:rsidRDefault="00360333" w:rsidP="0050108F">
      <w:pPr>
        <w:pStyle w:val="Heading1"/>
        <w:spacing w:after="160"/>
        <w:jc w:val="both"/>
      </w:pPr>
      <w:r>
        <w:lastRenderedPageBreak/>
        <w:t>Hawaii</w:t>
      </w:r>
    </w:p>
    <w:p w14:paraId="50AC46B1" w14:textId="67BA817B" w:rsidR="00AF7526" w:rsidRDefault="0076654D" w:rsidP="00AF7526">
      <w:r>
        <w:rPr>
          <w:noProof/>
        </w:rPr>
        <w:drawing>
          <wp:inline distT="0" distB="0" distL="0" distR="0" wp14:anchorId="519ADBD4" wp14:editId="5B8A0AE3">
            <wp:extent cx="1426464" cy="1426464"/>
            <wp:effectExtent l="0" t="0" r="2540" b="2540"/>
            <wp:docPr id="290" name="Picture 290" descr="https://scontent-dfw5-2.xx.fbcdn.net/v/t1.0-1/c188.0.320.320/p320x320/10390234_524395057683835_1857424705646143610_n.jpg?_nc_cat=101&amp;oh=89777a65a8b5503afdd58dee891823cf&amp;oe=5C5ADA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content-dfw5-2.xx.fbcdn.net/v/t1.0-1/c188.0.320.320/p320x320/10390234_524395057683835_1857424705646143610_n.jpg?_nc_cat=101&amp;oh=89777a65a8b5503afdd58dee891823cf&amp;oe=5C5ADAC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C20E1EB" w14:textId="65C56AEF" w:rsidR="00AF7526" w:rsidRDefault="00AF7526" w:rsidP="00AF7526">
      <w:pPr>
        <w:spacing w:before="0" w:after="0" w:line="240" w:lineRule="auto"/>
      </w:pPr>
      <w:r>
        <w:t xml:space="preserve">Chair: </w:t>
      </w:r>
      <w:r w:rsidR="00A779FA">
        <w:t>Tracy Ryan</w:t>
      </w:r>
    </w:p>
    <w:p w14:paraId="1487EA9C" w14:textId="410B0EC4" w:rsidR="00AF7526" w:rsidRDefault="00AF7526" w:rsidP="00AF7526">
      <w:pPr>
        <w:spacing w:before="0" w:after="0" w:line="240" w:lineRule="auto"/>
      </w:pPr>
      <w:r>
        <w:t xml:space="preserve">Email: </w:t>
      </w:r>
      <w:hyperlink r:id="rId37" w:history="1">
        <w:r w:rsidR="00A779FA" w:rsidRPr="00F656ED">
          <w:rPr>
            <w:rStyle w:val="Hyperlink"/>
          </w:rPr>
          <w:t>tracyar@hawaiiantel.net</w:t>
        </w:r>
      </w:hyperlink>
      <w:r w:rsidR="00A779FA">
        <w:t xml:space="preserve"> </w:t>
      </w:r>
      <w:r>
        <w:t xml:space="preserve"> </w:t>
      </w:r>
    </w:p>
    <w:p w14:paraId="3D402E6D" w14:textId="41B83F84" w:rsidR="00AF7526" w:rsidRDefault="00AF7526" w:rsidP="00AF7526">
      <w:pPr>
        <w:spacing w:before="0" w:after="0" w:line="240" w:lineRule="auto"/>
      </w:pPr>
      <w:r>
        <w:t xml:space="preserve">Phone: </w:t>
      </w:r>
      <w:r w:rsidR="00A779FA" w:rsidRPr="00A779FA">
        <w:t>(808) 927-1126</w:t>
      </w:r>
    </w:p>
    <w:p w14:paraId="6241D793" w14:textId="099EB0E3" w:rsidR="00AF7526" w:rsidRDefault="00AF7526" w:rsidP="00AF7526">
      <w:pPr>
        <w:spacing w:before="0" w:after="0" w:line="240" w:lineRule="auto"/>
      </w:pPr>
      <w:r>
        <w:t xml:space="preserve">Website: </w:t>
      </w:r>
      <w:hyperlink r:id="rId38" w:history="1">
        <w:r w:rsidR="00A779FA" w:rsidRPr="00F656ED">
          <w:rPr>
            <w:rStyle w:val="Hyperlink"/>
          </w:rPr>
          <w:t>http://www.libertarianpartyofhawaii.org</w:t>
        </w:r>
      </w:hyperlink>
      <w:r w:rsidR="00A779FA">
        <w:t xml:space="preserve"> </w:t>
      </w:r>
    </w:p>
    <w:p w14:paraId="379DEDF0" w14:textId="079155ED" w:rsidR="00AF7526" w:rsidRDefault="00AF7526" w:rsidP="00AF7526">
      <w:pPr>
        <w:pBdr>
          <w:bottom w:val="single" w:sz="6" w:space="1" w:color="auto"/>
        </w:pBdr>
        <w:spacing w:before="0" w:after="0" w:line="240" w:lineRule="auto"/>
      </w:pPr>
      <w:r>
        <w:t xml:space="preserve">Facebook: </w:t>
      </w:r>
      <w:hyperlink r:id="rId39" w:history="1">
        <w:r w:rsidR="00A779FA" w:rsidRPr="00F656ED">
          <w:rPr>
            <w:rStyle w:val="Hyperlink"/>
          </w:rPr>
          <w:t>https://www.facebook.com/pg/LibertarianPartyOfHawaii/</w:t>
        </w:r>
      </w:hyperlink>
      <w:r w:rsidR="00A779FA">
        <w:t xml:space="preserve"> </w:t>
      </w:r>
      <w:r>
        <w:t xml:space="preserve"> </w:t>
      </w:r>
    </w:p>
    <w:p w14:paraId="2DB8AD90" w14:textId="77777777" w:rsidR="00AF7526" w:rsidRDefault="00AF7526" w:rsidP="00AF7526">
      <w:pPr>
        <w:spacing w:before="0" w:after="0" w:line="240" w:lineRule="auto"/>
      </w:pPr>
    </w:p>
    <w:p w14:paraId="14FB2001" w14:textId="0318FCF8" w:rsidR="00E07327" w:rsidRDefault="00AF7526" w:rsidP="00E07327">
      <w:pPr>
        <w:spacing w:before="0" w:line="240" w:lineRule="auto"/>
        <w:ind w:left="360" w:hanging="360"/>
      </w:pPr>
      <w:r>
        <w:t xml:space="preserve">From the Chair: </w:t>
      </w:r>
      <w:r w:rsidR="00E07327">
        <w:t>Nothing submitted by the Chair for this report.</w:t>
      </w:r>
    </w:p>
    <w:p w14:paraId="593729C5" w14:textId="5D11F544" w:rsidR="00261EC5" w:rsidRDefault="00AF7526" w:rsidP="00E07327">
      <w:pPr>
        <w:spacing w:before="0" w:after="0" w:line="240" w:lineRule="auto"/>
        <w:ind w:left="360" w:hanging="360"/>
      </w:pPr>
      <w:r>
        <w:t xml:space="preserve">Requests to the LNC: No requests </w:t>
      </w:r>
      <w:proofErr w:type="gramStart"/>
      <w:r>
        <w:t>at this time</w:t>
      </w:r>
      <w:proofErr w:type="gramEnd"/>
      <w:r>
        <w:t>.</w:t>
      </w:r>
    </w:p>
    <w:p w14:paraId="52A27900" w14:textId="0E6061EB" w:rsidR="007B6A01" w:rsidRDefault="00A76E93" w:rsidP="007B6A01">
      <w:r>
        <w:t>2019</w:t>
      </w:r>
      <w:r w:rsidR="001A4837">
        <w:t>/20</w:t>
      </w:r>
      <w:r>
        <w:t xml:space="preserve"> Convention:</w:t>
      </w:r>
    </w:p>
    <w:p w14:paraId="283BA7C1" w14:textId="77777777" w:rsidR="007B6A01" w:rsidRDefault="007B6A01" w:rsidP="00281CA9">
      <w:pPr>
        <w:spacing w:before="0" w:after="0"/>
        <w:ind w:left="360"/>
        <w:rPr>
          <w:sz w:val="23"/>
          <w:szCs w:val="23"/>
        </w:rPr>
      </w:pPr>
      <w:r>
        <w:rPr>
          <w:sz w:val="23"/>
          <w:szCs w:val="23"/>
        </w:rPr>
        <w:t>When: 9am – 5pm, November 23, 2019</w:t>
      </w:r>
    </w:p>
    <w:p w14:paraId="234D7D0F" w14:textId="77777777" w:rsidR="007B6A01" w:rsidRDefault="007B6A01" w:rsidP="00281CA9">
      <w:pPr>
        <w:spacing w:before="0" w:after="0"/>
        <w:ind w:left="360"/>
        <w:rPr>
          <w:sz w:val="23"/>
          <w:szCs w:val="23"/>
        </w:rPr>
      </w:pPr>
      <w:r>
        <w:rPr>
          <w:sz w:val="23"/>
          <w:szCs w:val="23"/>
        </w:rPr>
        <w:t xml:space="preserve">Where: Ala Moana Hotel, 410 Atkinson Dr, Honolulu, HI 96814 </w:t>
      </w:r>
    </w:p>
    <w:p w14:paraId="203A5D71" w14:textId="77777777" w:rsidR="007B6A01" w:rsidRDefault="007B6A01" w:rsidP="00281CA9">
      <w:pPr>
        <w:spacing w:before="0" w:after="0"/>
        <w:ind w:left="360"/>
      </w:pPr>
      <w:r>
        <w:rPr>
          <w:sz w:val="23"/>
          <w:szCs w:val="23"/>
        </w:rPr>
        <w:t xml:space="preserve">Website: https://www.libertarianpartyofhawaii.com/ </w:t>
      </w:r>
    </w:p>
    <w:p w14:paraId="0D2C1685" w14:textId="23A230E4" w:rsidR="00261EC5" w:rsidRDefault="007B6A01" w:rsidP="00281CA9">
      <w:pPr>
        <w:spacing w:before="0" w:after="0"/>
        <w:ind w:left="360"/>
      </w:pPr>
      <w:r>
        <w:rPr>
          <w:sz w:val="23"/>
          <w:szCs w:val="23"/>
        </w:rPr>
        <w:t>Notable Speakers: Larry Sharpe, Dr. Kyle Varner</w:t>
      </w:r>
    </w:p>
    <w:p w14:paraId="6E1B5E56" w14:textId="1139505C" w:rsidR="00281CA9" w:rsidRDefault="001A4837" w:rsidP="001A4837">
      <w:r>
        <w:t xml:space="preserve">The Regional Representative was unable to attend this convention outside of electronic </w:t>
      </w:r>
      <w:proofErr w:type="gramStart"/>
      <w:r>
        <w:t>means,</w:t>
      </w:r>
      <w:proofErr w:type="gramEnd"/>
      <w:r>
        <w:t xml:space="preserve"> however I look forward to seeing all of the delegates in Austin, TX!</w:t>
      </w:r>
    </w:p>
    <w:p w14:paraId="5447BDDC" w14:textId="0733AC7E" w:rsidR="0050108F" w:rsidRDefault="0050108F" w:rsidP="008B112E"/>
    <w:p w14:paraId="7B271E82" w14:textId="03CFE7CA" w:rsidR="0050108F" w:rsidRDefault="0050108F" w:rsidP="008B112E"/>
    <w:p w14:paraId="59FBD7CB" w14:textId="38E739AB" w:rsidR="0050108F" w:rsidRDefault="0050108F" w:rsidP="008B112E"/>
    <w:p w14:paraId="199C2E83" w14:textId="4348E565" w:rsidR="0050108F" w:rsidRDefault="0050108F" w:rsidP="008B112E"/>
    <w:p w14:paraId="5E951973" w14:textId="618B98E2" w:rsidR="0050108F" w:rsidRDefault="0050108F" w:rsidP="008B112E"/>
    <w:p w14:paraId="4374FA6E" w14:textId="679F5FB2" w:rsidR="0050108F" w:rsidRDefault="0050108F" w:rsidP="008B112E"/>
    <w:p w14:paraId="682722AD" w14:textId="605C6B6E" w:rsidR="0050108F" w:rsidRDefault="0050108F" w:rsidP="008B112E"/>
    <w:p w14:paraId="54924C1A" w14:textId="77777777" w:rsidR="0050108F" w:rsidRDefault="0050108F" w:rsidP="008B112E"/>
    <w:p w14:paraId="0038D77D" w14:textId="16D9132B" w:rsidR="00360333" w:rsidRDefault="00360333" w:rsidP="008B112E">
      <w:pPr>
        <w:pStyle w:val="Heading1"/>
        <w:jc w:val="both"/>
      </w:pPr>
      <w:r>
        <w:lastRenderedPageBreak/>
        <w:t>Kansas</w:t>
      </w:r>
    </w:p>
    <w:p w14:paraId="5A7BEC88" w14:textId="4238E0B9" w:rsidR="00AF7526" w:rsidRDefault="00A779FA" w:rsidP="00AF7526">
      <w:r>
        <w:rPr>
          <w:noProof/>
        </w:rPr>
        <w:drawing>
          <wp:inline distT="0" distB="0" distL="0" distR="0" wp14:anchorId="7A919CCC" wp14:editId="51FF15E1">
            <wp:extent cx="1426464" cy="1426464"/>
            <wp:effectExtent l="0" t="0" r="2540" b="2540"/>
            <wp:docPr id="291" name="Picture 291" descr="https://scontent-dfw5-2.xx.fbcdn.net/v/t1.0-1/1002503_564088930331066_1446669094_n.jpg?_nc_cat=105&amp;oh=71d734e4b388c88582190006822ba855&amp;oe=5C2DED5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content-dfw5-2.xx.fbcdn.net/v/t1.0-1/1002503_564088930331066_1446669094_n.jpg?_nc_cat=105&amp;oh=71d734e4b388c88582190006822ba855&amp;oe=5C2DED5F"/>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5F2DF7C5" w14:textId="554079DD" w:rsidR="00AF7526" w:rsidRDefault="00AF7526" w:rsidP="00AF7526">
      <w:pPr>
        <w:spacing w:before="0" w:after="0" w:line="240" w:lineRule="auto"/>
      </w:pPr>
      <w:r>
        <w:t xml:space="preserve">Chair: </w:t>
      </w:r>
      <w:r w:rsidR="00E16E01">
        <w:t>Ned</w:t>
      </w:r>
      <w:r w:rsidR="00A779FA">
        <w:t xml:space="preserve"> </w:t>
      </w:r>
      <w:r w:rsidR="00E16E01">
        <w:t>Kelley</w:t>
      </w:r>
    </w:p>
    <w:p w14:paraId="01871CA8" w14:textId="41FA58CA" w:rsidR="00AF7526" w:rsidRDefault="00AF7526" w:rsidP="00AF7526">
      <w:pPr>
        <w:spacing w:before="0" w:after="0" w:line="240" w:lineRule="auto"/>
      </w:pPr>
      <w:r>
        <w:t xml:space="preserve">Email: </w:t>
      </w:r>
      <w:hyperlink r:id="rId41" w:history="1">
        <w:r w:rsidR="00A76E93" w:rsidRPr="005374B1">
          <w:rPr>
            <w:rStyle w:val="Hyperlink"/>
          </w:rPr>
          <w:t>Chair@lpks.org</w:t>
        </w:r>
      </w:hyperlink>
      <w:r w:rsidR="00324C4F">
        <w:tab/>
      </w:r>
      <w:r w:rsidR="00324C4F">
        <w:rPr>
          <w:sz w:val="23"/>
          <w:szCs w:val="23"/>
        </w:rPr>
        <w:t xml:space="preserve">Alt Email: </w:t>
      </w:r>
      <w:hyperlink r:id="rId42" w:history="1">
        <w:r w:rsidR="00324C4F" w:rsidRPr="002C496C">
          <w:rPr>
            <w:rStyle w:val="Hyperlink"/>
            <w:sz w:val="23"/>
            <w:szCs w:val="23"/>
          </w:rPr>
          <w:t>ned.kelley1@gmail.com</w:t>
        </w:r>
      </w:hyperlink>
      <w:r w:rsidR="00324C4F">
        <w:rPr>
          <w:sz w:val="23"/>
          <w:szCs w:val="23"/>
        </w:rPr>
        <w:t xml:space="preserve"> </w:t>
      </w:r>
    </w:p>
    <w:p w14:paraId="37631593" w14:textId="2BCB2488" w:rsidR="00AF7526" w:rsidRDefault="00AF7526" w:rsidP="00AF7526">
      <w:pPr>
        <w:spacing w:before="0" w:after="0" w:line="240" w:lineRule="auto"/>
      </w:pPr>
      <w:r>
        <w:t xml:space="preserve">Phone: </w:t>
      </w:r>
      <w:r w:rsidR="00E16E01">
        <w:t>(</w:t>
      </w:r>
      <w:r w:rsidR="00E16E01">
        <w:rPr>
          <w:sz w:val="23"/>
          <w:szCs w:val="23"/>
        </w:rPr>
        <w:t>816) 810-5818</w:t>
      </w:r>
    </w:p>
    <w:p w14:paraId="30B2E56C" w14:textId="77777777" w:rsidR="00A779FA" w:rsidRDefault="00AF7526" w:rsidP="00A779FA">
      <w:pPr>
        <w:spacing w:before="0" w:after="0" w:line="240" w:lineRule="auto"/>
      </w:pPr>
      <w:r>
        <w:t xml:space="preserve">Website: </w:t>
      </w:r>
      <w:hyperlink r:id="rId43" w:history="1">
        <w:r w:rsidR="00A779FA" w:rsidRPr="00F656ED">
          <w:rPr>
            <w:rStyle w:val="Hyperlink"/>
          </w:rPr>
          <w:t>http://www.LPKS.org</w:t>
        </w:r>
      </w:hyperlink>
      <w:r w:rsidR="00A779FA">
        <w:t xml:space="preserve"> </w:t>
      </w:r>
    </w:p>
    <w:p w14:paraId="7232A9F4" w14:textId="08412369" w:rsidR="00A779FA" w:rsidRDefault="00AF7526" w:rsidP="00AF7526">
      <w:pPr>
        <w:pBdr>
          <w:bottom w:val="single" w:sz="6" w:space="1" w:color="auto"/>
        </w:pBdr>
        <w:spacing w:before="0" w:after="0" w:line="240" w:lineRule="auto"/>
      </w:pPr>
      <w:r>
        <w:t xml:space="preserve">Facebook: </w:t>
      </w:r>
      <w:hyperlink r:id="rId44" w:history="1">
        <w:r w:rsidR="00A779FA" w:rsidRPr="00F656ED">
          <w:rPr>
            <w:rStyle w:val="Hyperlink"/>
          </w:rPr>
          <w:t>https://www.facebook.com/pg/KansasLP/</w:t>
        </w:r>
      </w:hyperlink>
      <w:r w:rsidR="00A779FA">
        <w:t xml:space="preserve"> </w:t>
      </w:r>
    </w:p>
    <w:p w14:paraId="11E7EBEC" w14:textId="77777777" w:rsidR="00A779FA" w:rsidRDefault="00A779FA" w:rsidP="00AF7526">
      <w:pPr>
        <w:spacing w:before="0" w:after="0" w:line="240" w:lineRule="auto"/>
      </w:pPr>
    </w:p>
    <w:p w14:paraId="3D97C7B2" w14:textId="5B096155" w:rsidR="00AF7526" w:rsidRDefault="00A779FA" w:rsidP="00AF7526">
      <w:pPr>
        <w:spacing w:before="0" w:after="0" w:line="240" w:lineRule="auto"/>
      </w:pPr>
      <w:r>
        <w:t>F</w:t>
      </w:r>
      <w:r w:rsidR="00AF7526">
        <w:t>rom the Chair: Nothing submitted by the Chair for this report.</w:t>
      </w:r>
    </w:p>
    <w:p w14:paraId="38CAA2D5" w14:textId="17BD971B" w:rsidR="00261EC5" w:rsidRDefault="00AF7526" w:rsidP="008B112E">
      <w:r>
        <w:t xml:space="preserve">Requests to the LNC: No requests </w:t>
      </w:r>
      <w:proofErr w:type="gramStart"/>
      <w:r>
        <w:t>at this time</w:t>
      </w:r>
      <w:proofErr w:type="gramEnd"/>
      <w:r>
        <w:t>.</w:t>
      </w:r>
    </w:p>
    <w:p w14:paraId="5869348A" w14:textId="10A5C095" w:rsidR="002A0D1F" w:rsidRDefault="002A0D1F" w:rsidP="002A0D1F">
      <w:r>
        <w:t>20</w:t>
      </w:r>
      <w:r w:rsidR="00324C4F">
        <w:t>20</w:t>
      </w:r>
      <w:r>
        <w:t xml:space="preserve"> Convention:</w:t>
      </w:r>
    </w:p>
    <w:p w14:paraId="7F2B654E" w14:textId="17627689" w:rsidR="00CC6044" w:rsidRDefault="00074F01" w:rsidP="00CC6044">
      <w:pPr>
        <w:spacing w:before="0" w:after="0" w:line="240" w:lineRule="auto"/>
        <w:ind w:left="360"/>
      </w:pPr>
      <w:r>
        <w:t>When: April 18, 2020</w:t>
      </w:r>
    </w:p>
    <w:p w14:paraId="376A27DB" w14:textId="17B528A6" w:rsidR="00074F01" w:rsidRDefault="009A74E5" w:rsidP="003E20B4">
      <w:pPr>
        <w:spacing w:before="0" w:after="0" w:line="240" w:lineRule="auto"/>
        <w:ind w:left="360"/>
      </w:pPr>
      <w:r>
        <w:t>Where:</w:t>
      </w:r>
      <w:r w:rsidR="003E20B4">
        <w:t xml:space="preserve"> Hampton Inn Gardner, 151 S Cedar Niles Rd, Gardner, Kansas 66030</w:t>
      </w:r>
    </w:p>
    <w:p w14:paraId="6E9A31E5" w14:textId="1BE53868" w:rsidR="009A74E5" w:rsidRDefault="009A74E5" w:rsidP="00CC6044">
      <w:pPr>
        <w:spacing w:before="0" w:after="0" w:line="240" w:lineRule="auto"/>
        <w:ind w:left="360"/>
      </w:pPr>
      <w:r>
        <w:t xml:space="preserve">Website: </w:t>
      </w:r>
      <w:hyperlink r:id="rId45" w:history="1">
        <w:r w:rsidRPr="00B877CF">
          <w:rPr>
            <w:rStyle w:val="Hyperlink"/>
          </w:rPr>
          <w:t>https://www.facebook.com/events/1248532442004561/</w:t>
        </w:r>
      </w:hyperlink>
      <w:r>
        <w:t xml:space="preserve"> </w:t>
      </w:r>
    </w:p>
    <w:p w14:paraId="43B1A7ED" w14:textId="11840724" w:rsidR="003E20B4" w:rsidRDefault="003E20B4" w:rsidP="003E20B4">
      <w:pPr>
        <w:spacing w:before="0" w:after="0" w:line="240" w:lineRule="auto"/>
      </w:pPr>
    </w:p>
    <w:p w14:paraId="1112B3F7" w14:textId="6A422048" w:rsidR="003E20B4" w:rsidRDefault="003E20B4" w:rsidP="003E20B4">
      <w:pPr>
        <w:spacing w:before="0" w:after="0" w:line="240" w:lineRule="auto"/>
      </w:pPr>
      <w:r>
        <w:t xml:space="preserve">The Region 1 Representative intends to attend this convention in April as part of his commitment to attend as many Region 1 Conventions as </w:t>
      </w:r>
      <w:r w:rsidR="00934A2A">
        <w:t xml:space="preserve">possible. </w:t>
      </w:r>
    </w:p>
    <w:p w14:paraId="62D45B89" w14:textId="29960409" w:rsidR="002A0D1F" w:rsidRDefault="002A0D1F" w:rsidP="008B112E"/>
    <w:p w14:paraId="7B25A0BD" w14:textId="2450ED71" w:rsidR="002A0D1F" w:rsidRDefault="002A0D1F" w:rsidP="008B112E"/>
    <w:p w14:paraId="4FB1D4EE" w14:textId="38A49E66" w:rsidR="002A0D1F" w:rsidRDefault="002A0D1F" w:rsidP="008B112E"/>
    <w:p w14:paraId="1E5D79FC" w14:textId="716A81D3" w:rsidR="002A0D1F" w:rsidRDefault="002A0D1F" w:rsidP="008B112E"/>
    <w:p w14:paraId="1E036C1F" w14:textId="4C2AD1AC" w:rsidR="002A0D1F" w:rsidRDefault="002A0D1F" w:rsidP="008B112E"/>
    <w:p w14:paraId="21BA9C89" w14:textId="54AB21B7" w:rsidR="002A0D1F" w:rsidRDefault="002A0D1F" w:rsidP="008B112E"/>
    <w:p w14:paraId="05CDA16D" w14:textId="6DD169C9" w:rsidR="002A0D1F" w:rsidRDefault="002A0D1F" w:rsidP="008B112E"/>
    <w:p w14:paraId="15D43BFC" w14:textId="1EF97750" w:rsidR="002A0D1F" w:rsidRDefault="002A0D1F" w:rsidP="008B112E"/>
    <w:p w14:paraId="4A6E2CE4" w14:textId="0BE98E23" w:rsidR="00360333" w:rsidRDefault="00360333" w:rsidP="008B112E">
      <w:pPr>
        <w:pStyle w:val="Heading1"/>
        <w:jc w:val="both"/>
      </w:pPr>
      <w:r>
        <w:lastRenderedPageBreak/>
        <w:t>Montana</w:t>
      </w:r>
    </w:p>
    <w:p w14:paraId="28879A0B" w14:textId="77A4FD97" w:rsidR="00AF7526" w:rsidRDefault="002C1E50" w:rsidP="00AF7526">
      <w:r>
        <w:rPr>
          <w:noProof/>
        </w:rPr>
        <w:drawing>
          <wp:inline distT="0" distB="0" distL="0" distR="0" wp14:anchorId="4D8A81D0" wp14:editId="0E90B70D">
            <wp:extent cx="1426464" cy="1426464"/>
            <wp:effectExtent l="0" t="0" r="2540" b="2540"/>
            <wp:docPr id="293" name="Picture 293" descr="https://scontent-dfw5-2.xx.fbcdn.net/v/t1.0-1/p320x320/25994609_1968604003413431_5447103662286782952_n.png?_nc_cat=108&amp;oh=4c96bbdca8f6a6be0c2b70f0785803bb&amp;oe=5C61DB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scontent-dfw5-2.xx.fbcdn.net/v/t1.0-1/p320x320/25994609_1968604003413431_5447103662286782952_n.png?_nc_cat=108&amp;oh=4c96bbdca8f6a6be0c2b70f0785803bb&amp;oe=5C61DBA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sidR="00AF7526">
        <w:rPr>
          <w:noProof/>
        </w:rPr>
        <w:t xml:space="preserve"> </w:t>
      </w:r>
    </w:p>
    <w:p w14:paraId="752D50F0" w14:textId="404883DF" w:rsidR="00AF7526" w:rsidRDefault="00AF7526" w:rsidP="00AF7526">
      <w:pPr>
        <w:spacing w:before="0" w:after="0" w:line="240" w:lineRule="auto"/>
      </w:pPr>
      <w:r>
        <w:t xml:space="preserve">Chair: </w:t>
      </w:r>
      <w:r w:rsidR="002430BB">
        <w:rPr>
          <w:sz w:val="23"/>
          <w:szCs w:val="23"/>
        </w:rPr>
        <w:t>Sid Daoud</w:t>
      </w:r>
    </w:p>
    <w:p w14:paraId="66870930" w14:textId="735F2239" w:rsidR="00AF7526" w:rsidRDefault="00AF7526" w:rsidP="00AF7526">
      <w:pPr>
        <w:spacing w:before="0" w:after="0" w:line="240" w:lineRule="auto"/>
      </w:pPr>
      <w:r>
        <w:t xml:space="preserve">Email: </w:t>
      </w:r>
      <w:hyperlink r:id="rId47" w:history="1">
        <w:r w:rsidR="002430BB" w:rsidRPr="002C496C">
          <w:rPr>
            <w:rStyle w:val="Hyperlink"/>
          </w:rPr>
          <w:t>Chair@mtlp.org</w:t>
        </w:r>
      </w:hyperlink>
      <w:r w:rsidR="002430BB">
        <w:t xml:space="preserve"> </w:t>
      </w:r>
      <w:r w:rsidR="00674B75">
        <w:tab/>
        <w:t xml:space="preserve">Alt. Email: </w:t>
      </w:r>
      <w:hyperlink r:id="rId48" w:history="1">
        <w:r w:rsidR="00674B75" w:rsidRPr="002C496C">
          <w:rPr>
            <w:rStyle w:val="Hyperlink"/>
            <w:sz w:val="23"/>
            <w:szCs w:val="23"/>
          </w:rPr>
          <w:t>Sid.daoud@rspike.com</w:t>
        </w:r>
      </w:hyperlink>
      <w:r w:rsidR="00674B75">
        <w:rPr>
          <w:sz w:val="23"/>
          <w:szCs w:val="23"/>
        </w:rPr>
        <w:t xml:space="preserve"> </w:t>
      </w:r>
    </w:p>
    <w:p w14:paraId="657855F8" w14:textId="59158588" w:rsidR="00AF7526" w:rsidRDefault="00AF7526" w:rsidP="00AF7526">
      <w:pPr>
        <w:spacing w:before="0" w:after="0" w:line="240" w:lineRule="auto"/>
      </w:pPr>
      <w:r>
        <w:t xml:space="preserve">Phone: </w:t>
      </w:r>
      <w:r w:rsidR="002C1E50" w:rsidRPr="002C1E50">
        <w:t>(</w:t>
      </w:r>
      <w:r w:rsidR="00E727B3">
        <w:rPr>
          <w:sz w:val="23"/>
          <w:szCs w:val="23"/>
        </w:rPr>
        <w:t>406) 471-6723</w:t>
      </w:r>
    </w:p>
    <w:p w14:paraId="5486FBA3" w14:textId="478C0891" w:rsidR="00AF7526" w:rsidRDefault="00AF7526" w:rsidP="00AF7526">
      <w:pPr>
        <w:spacing w:before="0" w:after="0" w:line="240" w:lineRule="auto"/>
      </w:pPr>
      <w:r>
        <w:t xml:space="preserve">Website: </w:t>
      </w:r>
      <w:hyperlink r:id="rId49" w:history="1">
        <w:r w:rsidR="002C1E50" w:rsidRPr="00F656ED">
          <w:rPr>
            <w:rStyle w:val="Hyperlink"/>
          </w:rPr>
          <w:t>https://www.mtlp.org/</w:t>
        </w:r>
      </w:hyperlink>
      <w:r w:rsidR="002C1E50">
        <w:t xml:space="preserve"> </w:t>
      </w:r>
    </w:p>
    <w:p w14:paraId="783AAF30" w14:textId="32EF78F9" w:rsidR="00AF7526" w:rsidRDefault="00AF7526" w:rsidP="00AF7526">
      <w:pPr>
        <w:pBdr>
          <w:bottom w:val="single" w:sz="6" w:space="1" w:color="auto"/>
        </w:pBdr>
        <w:spacing w:before="0" w:after="0" w:line="240" w:lineRule="auto"/>
      </w:pPr>
      <w:r>
        <w:t xml:space="preserve">Facebook: </w:t>
      </w:r>
      <w:hyperlink r:id="rId50" w:history="1">
        <w:r w:rsidR="002C1E50" w:rsidRPr="00F656ED">
          <w:rPr>
            <w:rStyle w:val="Hyperlink"/>
          </w:rPr>
          <w:t>https://www.facebook.com/pg/MontanaLibertarianParty/</w:t>
        </w:r>
      </w:hyperlink>
      <w:r w:rsidR="002C1E50">
        <w:t xml:space="preserve"> </w:t>
      </w:r>
    </w:p>
    <w:p w14:paraId="1EB97299" w14:textId="77777777" w:rsidR="00AF7526" w:rsidRDefault="00AF7526" w:rsidP="00AF7526">
      <w:pPr>
        <w:spacing w:before="0" w:after="0" w:line="240" w:lineRule="auto"/>
      </w:pPr>
    </w:p>
    <w:p w14:paraId="0CA66675" w14:textId="561CD372" w:rsidR="000A7A13" w:rsidRDefault="00AF7526" w:rsidP="00E727B3">
      <w:pPr>
        <w:spacing w:before="0" w:after="0" w:line="240" w:lineRule="auto"/>
      </w:pPr>
      <w:r>
        <w:t xml:space="preserve">From the Chair: </w:t>
      </w:r>
      <w:r w:rsidR="00E727B3">
        <w:t>Nothing submitted by the Chair for this report.</w:t>
      </w:r>
    </w:p>
    <w:p w14:paraId="5DA31F6D" w14:textId="6FC1D35B" w:rsidR="00B86674" w:rsidRDefault="00AF7526" w:rsidP="0050108F">
      <w:r>
        <w:t>Requests to the LNC:</w:t>
      </w:r>
      <w:r w:rsidR="0050108F">
        <w:t xml:space="preserve"> No Requests </w:t>
      </w:r>
      <w:proofErr w:type="gramStart"/>
      <w:r w:rsidR="0050108F">
        <w:t>at this time</w:t>
      </w:r>
      <w:proofErr w:type="gramEnd"/>
      <w:r w:rsidR="0050108F">
        <w:t>.</w:t>
      </w:r>
    </w:p>
    <w:p w14:paraId="647E3F20" w14:textId="33FEFACF" w:rsidR="000A7A13" w:rsidRDefault="000A7A13" w:rsidP="000A7A13">
      <w:r>
        <w:t>2</w:t>
      </w:r>
      <w:r w:rsidR="006753C2">
        <w:t>020</w:t>
      </w:r>
      <w:r>
        <w:t xml:space="preserve"> Convention:</w:t>
      </w:r>
    </w:p>
    <w:p w14:paraId="1AF27AC0" w14:textId="4A7818D1" w:rsidR="000A7A13" w:rsidRDefault="001D44DD" w:rsidP="000A7A13">
      <w:pPr>
        <w:spacing w:before="0" w:after="0" w:line="240" w:lineRule="auto"/>
        <w:ind w:left="360"/>
      </w:pPr>
      <w:r>
        <w:t xml:space="preserve">When: </w:t>
      </w:r>
      <w:r w:rsidR="003064D6">
        <w:t>February 22</w:t>
      </w:r>
      <w:r w:rsidR="00934A2A">
        <w:t>-23</w:t>
      </w:r>
      <w:r w:rsidR="003064D6">
        <w:t>, 2020</w:t>
      </w:r>
    </w:p>
    <w:p w14:paraId="20DA60E5" w14:textId="6093F800" w:rsidR="003064D6" w:rsidRDefault="00934A2A" w:rsidP="00934A2A">
      <w:pPr>
        <w:spacing w:before="0" w:after="0" w:line="240" w:lineRule="auto"/>
        <w:ind w:left="360"/>
      </w:pPr>
      <w:r>
        <w:t>Where: Ledgestone Hotel Billings, 4863 King Ave E, Billings, Montana 59101</w:t>
      </w:r>
    </w:p>
    <w:p w14:paraId="761F40FC" w14:textId="252EFCDE" w:rsidR="00934A2A" w:rsidRDefault="00934A2A" w:rsidP="000A7A13">
      <w:pPr>
        <w:spacing w:before="0" w:after="0" w:line="240" w:lineRule="auto"/>
        <w:ind w:left="360"/>
      </w:pPr>
      <w:r>
        <w:t xml:space="preserve">Website: </w:t>
      </w:r>
      <w:hyperlink r:id="rId51" w:history="1">
        <w:r w:rsidRPr="00B877CF">
          <w:rPr>
            <w:rStyle w:val="Hyperlink"/>
          </w:rPr>
          <w:t>https://www.facebook.com/events/768873023604678/</w:t>
        </w:r>
      </w:hyperlink>
      <w:r>
        <w:t xml:space="preserve"> </w:t>
      </w:r>
    </w:p>
    <w:p w14:paraId="71E3504F" w14:textId="1E61308C" w:rsidR="00934A2A" w:rsidRDefault="00934A2A" w:rsidP="00934A2A">
      <w:pPr>
        <w:spacing w:before="0" w:after="0" w:line="240" w:lineRule="auto"/>
      </w:pPr>
    </w:p>
    <w:p w14:paraId="11903843" w14:textId="7376C9A4" w:rsidR="00934A2A" w:rsidRDefault="00934A2A" w:rsidP="00934A2A">
      <w:pPr>
        <w:spacing w:before="0" w:after="0" w:line="240" w:lineRule="auto"/>
      </w:pPr>
      <w:r>
        <w:t>The Region 1 Representative is working to setup travel arrangements for this convention. If those arrangements do not pan out, the Region 1 Alternate does plan on attending this convention.</w:t>
      </w:r>
    </w:p>
    <w:p w14:paraId="591D64F6" w14:textId="14961071" w:rsidR="00915670" w:rsidRDefault="00915670" w:rsidP="000A7A13">
      <w:pPr>
        <w:spacing w:before="0" w:after="0" w:line="240" w:lineRule="auto"/>
        <w:ind w:left="360"/>
      </w:pPr>
    </w:p>
    <w:p w14:paraId="5C018435" w14:textId="6D59A568" w:rsidR="00915670" w:rsidRDefault="00915670" w:rsidP="000A7A13">
      <w:pPr>
        <w:spacing w:before="0" w:after="0" w:line="240" w:lineRule="auto"/>
        <w:ind w:left="360"/>
      </w:pPr>
    </w:p>
    <w:p w14:paraId="232B6B7D" w14:textId="69B11D4C" w:rsidR="00915670" w:rsidRDefault="00915670" w:rsidP="000A7A13">
      <w:pPr>
        <w:spacing w:before="0" w:after="0" w:line="240" w:lineRule="auto"/>
        <w:ind w:left="360"/>
      </w:pPr>
    </w:p>
    <w:p w14:paraId="4ABDD92E" w14:textId="515D2ED5" w:rsidR="00915670" w:rsidRDefault="00915670" w:rsidP="000A7A13">
      <w:pPr>
        <w:spacing w:before="0" w:after="0" w:line="240" w:lineRule="auto"/>
        <w:ind w:left="360"/>
      </w:pPr>
    </w:p>
    <w:p w14:paraId="7EDA901F" w14:textId="23FD7193" w:rsidR="00915670" w:rsidRDefault="00915670" w:rsidP="000A7A13">
      <w:pPr>
        <w:spacing w:before="0" w:after="0" w:line="240" w:lineRule="auto"/>
        <w:ind w:left="360"/>
      </w:pPr>
    </w:p>
    <w:p w14:paraId="4CFADCDC" w14:textId="5C003EC2" w:rsidR="00915670" w:rsidRDefault="00915670" w:rsidP="000A7A13">
      <w:pPr>
        <w:spacing w:before="0" w:after="0" w:line="240" w:lineRule="auto"/>
        <w:ind w:left="360"/>
      </w:pPr>
    </w:p>
    <w:p w14:paraId="10747517" w14:textId="528120C7" w:rsidR="00915670" w:rsidRDefault="00915670" w:rsidP="000A7A13">
      <w:pPr>
        <w:spacing w:before="0" w:after="0" w:line="240" w:lineRule="auto"/>
        <w:ind w:left="360"/>
      </w:pPr>
    </w:p>
    <w:p w14:paraId="3ED34637" w14:textId="31BBC18A" w:rsidR="00915670" w:rsidRDefault="00915670" w:rsidP="000A7A13">
      <w:pPr>
        <w:spacing w:before="0" w:after="0" w:line="240" w:lineRule="auto"/>
        <w:ind w:left="360"/>
      </w:pPr>
    </w:p>
    <w:p w14:paraId="0AFCA19B" w14:textId="1718B13F" w:rsidR="00915670" w:rsidRDefault="00915670" w:rsidP="000A7A13">
      <w:pPr>
        <w:spacing w:before="0" w:after="0" w:line="240" w:lineRule="auto"/>
        <w:ind w:left="360"/>
      </w:pPr>
    </w:p>
    <w:p w14:paraId="4943D8E6" w14:textId="523DD4BF" w:rsidR="00915670" w:rsidRDefault="00915670" w:rsidP="00846773">
      <w:pPr>
        <w:spacing w:before="0" w:after="0" w:line="240" w:lineRule="auto"/>
      </w:pPr>
    </w:p>
    <w:p w14:paraId="29178FA9" w14:textId="07EF0BEF" w:rsidR="006753C2" w:rsidRDefault="006753C2" w:rsidP="00846773">
      <w:pPr>
        <w:spacing w:before="0" w:after="0" w:line="240" w:lineRule="auto"/>
      </w:pPr>
    </w:p>
    <w:p w14:paraId="78A97283" w14:textId="179B0F9E" w:rsidR="006753C2" w:rsidRDefault="006753C2" w:rsidP="00846773">
      <w:pPr>
        <w:spacing w:before="0" w:after="0" w:line="240" w:lineRule="auto"/>
      </w:pPr>
    </w:p>
    <w:p w14:paraId="32B2D5F9" w14:textId="11C7866E" w:rsidR="006753C2" w:rsidRDefault="006753C2" w:rsidP="00846773">
      <w:pPr>
        <w:spacing w:before="0" w:after="0" w:line="240" w:lineRule="auto"/>
      </w:pPr>
    </w:p>
    <w:p w14:paraId="2E7CDCB0" w14:textId="072B24A8" w:rsidR="006753C2" w:rsidRDefault="006753C2" w:rsidP="00846773">
      <w:pPr>
        <w:spacing w:before="0" w:after="0" w:line="240" w:lineRule="auto"/>
      </w:pPr>
    </w:p>
    <w:p w14:paraId="0F4A47FB" w14:textId="77777777" w:rsidR="006753C2" w:rsidRDefault="006753C2" w:rsidP="00846773">
      <w:pPr>
        <w:spacing w:before="0" w:after="0" w:line="240" w:lineRule="auto"/>
      </w:pPr>
    </w:p>
    <w:p w14:paraId="038DC767" w14:textId="092810BC" w:rsidR="00360333" w:rsidRDefault="00360333" w:rsidP="008B112E">
      <w:pPr>
        <w:pStyle w:val="Heading1"/>
        <w:jc w:val="both"/>
      </w:pPr>
      <w:r>
        <w:lastRenderedPageBreak/>
        <w:t>New Mexico</w:t>
      </w:r>
    </w:p>
    <w:p w14:paraId="4A92ECD3" w14:textId="46353250" w:rsidR="00AF7526" w:rsidRDefault="00AF7526" w:rsidP="00AF7526">
      <w:r>
        <w:rPr>
          <w:noProof/>
        </w:rPr>
        <w:drawing>
          <wp:inline distT="0" distB="0" distL="0" distR="0" wp14:anchorId="1B867916" wp14:editId="373C675D">
            <wp:extent cx="1426464" cy="1014984"/>
            <wp:effectExtent l="0" t="0" r="2540" b="0"/>
            <wp:docPr id="27" name="Picture 27" descr="Image result for new mexico libertar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new mexico libertaria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26464" cy="1014984"/>
                    </a:xfrm>
                    <a:prstGeom prst="rect">
                      <a:avLst/>
                    </a:prstGeom>
                    <a:noFill/>
                    <a:ln>
                      <a:noFill/>
                    </a:ln>
                  </pic:spPr>
                </pic:pic>
              </a:graphicData>
            </a:graphic>
          </wp:inline>
        </w:drawing>
      </w:r>
      <w:r>
        <w:rPr>
          <w:noProof/>
        </w:rPr>
        <w:t xml:space="preserve"> </w:t>
      </w:r>
    </w:p>
    <w:p w14:paraId="01943326" w14:textId="08695829" w:rsidR="00AF7526" w:rsidRDefault="00AF7526" w:rsidP="00AF7526">
      <w:pPr>
        <w:spacing w:before="0" w:after="0" w:line="240" w:lineRule="auto"/>
      </w:pPr>
      <w:r>
        <w:t xml:space="preserve">Chair: </w:t>
      </w:r>
      <w:r w:rsidRPr="00AF7526">
        <w:t xml:space="preserve">Chris </w:t>
      </w:r>
      <w:proofErr w:type="spellStart"/>
      <w:r w:rsidRPr="00AF7526">
        <w:t>Luchini</w:t>
      </w:r>
      <w:proofErr w:type="spellEnd"/>
    </w:p>
    <w:p w14:paraId="2D7AD9C6" w14:textId="320DCFF4" w:rsidR="00AF7526" w:rsidRDefault="00AF7526" w:rsidP="00AF7526">
      <w:pPr>
        <w:spacing w:before="0" w:after="0" w:line="240" w:lineRule="auto"/>
      </w:pPr>
      <w:r>
        <w:t xml:space="preserve">Email: </w:t>
      </w:r>
      <w:hyperlink r:id="rId53" w:history="1">
        <w:r w:rsidRPr="00F656ED">
          <w:rPr>
            <w:rStyle w:val="Hyperlink"/>
          </w:rPr>
          <w:t>chair@lpnm.us</w:t>
        </w:r>
      </w:hyperlink>
      <w:r>
        <w:t xml:space="preserve"> </w:t>
      </w:r>
    </w:p>
    <w:p w14:paraId="5D0157C5" w14:textId="76E5E8AA" w:rsidR="00AF7526" w:rsidRDefault="00AF7526" w:rsidP="00AF7526">
      <w:pPr>
        <w:spacing w:before="0" w:after="0" w:line="240" w:lineRule="auto"/>
      </w:pPr>
      <w:r>
        <w:t xml:space="preserve">Phone: </w:t>
      </w:r>
      <w:r w:rsidRPr="00AF7526">
        <w:t>888-LPNM-NOW</w:t>
      </w:r>
    </w:p>
    <w:p w14:paraId="179119EA" w14:textId="60FCA3FD" w:rsidR="00AF7526" w:rsidRDefault="00AF7526" w:rsidP="00AF7526">
      <w:pPr>
        <w:spacing w:before="0" w:after="0" w:line="240" w:lineRule="auto"/>
      </w:pPr>
      <w:r>
        <w:t xml:space="preserve">Website: </w:t>
      </w:r>
      <w:hyperlink r:id="rId54" w:history="1">
        <w:r w:rsidRPr="00F656ED">
          <w:rPr>
            <w:rStyle w:val="Hyperlink"/>
          </w:rPr>
          <w:t>https://lpnm.us/</w:t>
        </w:r>
      </w:hyperlink>
      <w:r>
        <w:t xml:space="preserve">  </w:t>
      </w:r>
    </w:p>
    <w:p w14:paraId="4A27AE18" w14:textId="138E1A9E" w:rsidR="00AF7526" w:rsidRDefault="00AF7526" w:rsidP="00AF7526">
      <w:pPr>
        <w:pBdr>
          <w:bottom w:val="single" w:sz="6" w:space="1" w:color="auto"/>
        </w:pBdr>
        <w:spacing w:before="0" w:after="0" w:line="240" w:lineRule="auto"/>
      </w:pPr>
      <w:r>
        <w:t xml:space="preserve">Facebook: </w:t>
      </w:r>
      <w:hyperlink r:id="rId55" w:history="1">
        <w:r w:rsidRPr="00F656ED">
          <w:rPr>
            <w:rStyle w:val="Hyperlink"/>
          </w:rPr>
          <w:t>https://www.facebook.com/LPNewMexico/</w:t>
        </w:r>
      </w:hyperlink>
      <w:r>
        <w:t xml:space="preserve"> </w:t>
      </w:r>
    </w:p>
    <w:p w14:paraId="6A424160" w14:textId="77777777" w:rsidR="00AC4C22" w:rsidRDefault="00AF7526" w:rsidP="00AF7526">
      <w:pPr>
        <w:spacing w:before="0" w:after="0" w:line="240" w:lineRule="auto"/>
      </w:pPr>
      <w:r>
        <w:t xml:space="preserve">From the Chair: </w:t>
      </w:r>
    </w:p>
    <w:p w14:paraId="240610EC" w14:textId="6FAB679C" w:rsidR="00934A2A" w:rsidRDefault="00AC4C22" w:rsidP="00934A2A">
      <w:pPr>
        <w:spacing w:before="0" w:after="0" w:line="240" w:lineRule="auto"/>
        <w:ind w:left="360"/>
      </w:pPr>
      <w:r>
        <w:t>“</w:t>
      </w:r>
      <w:r w:rsidR="00934A2A">
        <w:t>We're in there final few weeks of getting petition signatures to get our candidates on the ballot. It's a critical time for us because we need a statewide candidate (US senator, two supreme Court positions and 2 appellate court positions are available) to earn 5% of the vote to stay a major party in New Mexico.</w:t>
      </w:r>
    </w:p>
    <w:p w14:paraId="17C3E88E" w14:textId="77777777" w:rsidR="00934A2A" w:rsidRDefault="00934A2A" w:rsidP="00934A2A">
      <w:pPr>
        <w:spacing w:before="0" w:after="0" w:line="240" w:lineRule="auto"/>
        <w:ind w:left="360"/>
      </w:pPr>
    </w:p>
    <w:p w14:paraId="51BD599D" w14:textId="1B497E2A" w:rsidR="00934A2A" w:rsidRDefault="00934A2A" w:rsidP="00934A2A">
      <w:pPr>
        <w:spacing w:before="0" w:after="0" w:line="240" w:lineRule="auto"/>
        <w:ind w:left="360"/>
      </w:pPr>
      <w:r>
        <w:t xml:space="preserve">We have a US Senate candidate and I believe we have just found a court candidate that qualifies. We are trying to find volunteers to get signatures from our registered libertarians. </w:t>
      </w:r>
    </w:p>
    <w:p w14:paraId="6823C78E" w14:textId="77777777" w:rsidR="00934A2A" w:rsidRDefault="00934A2A" w:rsidP="00934A2A">
      <w:pPr>
        <w:spacing w:before="0" w:after="0" w:line="240" w:lineRule="auto"/>
        <w:ind w:left="360"/>
      </w:pPr>
    </w:p>
    <w:p w14:paraId="11A03E18" w14:textId="1EB28F7B" w:rsidR="007C7C5D" w:rsidRDefault="00934A2A" w:rsidP="00934A2A">
      <w:pPr>
        <w:spacing w:before="0" w:after="0" w:line="240" w:lineRule="auto"/>
        <w:ind w:left="360"/>
      </w:pPr>
      <w:r>
        <w:t>It seems that about 1/3 of the returns are “get off my lawn” libertarians and will not sign. We believe we will barely be able to make the February 4th deadline.</w:t>
      </w:r>
    </w:p>
    <w:p w14:paraId="3C81834D" w14:textId="4F96EF92" w:rsidR="00934A2A" w:rsidRDefault="00934A2A" w:rsidP="00934A2A">
      <w:pPr>
        <w:spacing w:before="0" w:after="0" w:line="240" w:lineRule="auto"/>
        <w:ind w:left="360"/>
      </w:pPr>
    </w:p>
    <w:p w14:paraId="6C71A2A1" w14:textId="16EFD805" w:rsidR="00934A2A" w:rsidRDefault="00934A2A" w:rsidP="00934A2A">
      <w:pPr>
        <w:spacing w:before="0" w:after="0" w:line="240" w:lineRule="auto"/>
        <w:ind w:left="360"/>
      </w:pPr>
      <w:r w:rsidRPr="00934A2A">
        <w:t xml:space="preserve">It looks like we will have 15 to 20 statehouse </w:t>
      </w:r>
      <w:r>
        <w:t xml:space="preserve">and </w:t>
      </w:r>
      <w:r w:rsidRPr="00934A2A">
        <w:t>state senate candidates as well</w:t>
      </w:r>
      <w:r>
        <w:t xml:space="preserve"> with more being added.</w:t>
      </w:r>
    </w:p>
    <w:p w14:paraId="3867439F" w14:textId="6C9A013A" w:rsidR="00934A2A" w:rsidRDefault="00934A2A" w:rsidP="00934A2A">
      <w:pPr>
        <w:spacing w:before="0" w:after="0" w:line="240" w:lineRule="auto"/>
        <w:ind w:left="360"/>
      </w:pPr>
    </w:p>
    <w:p w14:paraId="6B2DFF6F" w14:textId="344A786A" w:rsidR="00934A2A" w:rsidRDefault="00934A2A" w:rsidP="00934A2A">
      <w:pPr>
        <w:spacing w:before="0" w:after="0" w:line="240" w:lineRule="auto"/>
        <w:ind w:left="360"/>
      </w:pPr>
      <w:r w:rsidRPr="00934A2A">
        <w:t>Our convention is March 6th and 7th and we're looking at adding March 8th as a presidential candidate forum day</w:t>
      </w:r>
      <w:r w:rsidR="00C873C2">
        <w:t xml:space="preserve">. We are </w:t>
      </w:r>
      <w:r w:rsidRPr="00934A2A">
        <w:t xml:space="preserve">trying to get the top contenders to </w:t>
      </w:r>
      <w:r w:rsidR="00C873C2">
        <w:t>commit and t</w:t>
      </w:r>
      <w:r w:rsidRPr="00934A2A">
        <w:t>hat</w:t>
      </w:r>
      <w:r w:rsidR="00C873C2">
        <w:t xml:space="preserve"> i</w:t>
      </w:r>
      <w:r w:rsidRPr="00934A2A">
        <w:t>s still being negotiated.</w:t>
      </w:r>
      <w:r w:rsidR="00C873C2">
        <w:t>”</w:t>
      </w:r>
    </w:p>
    <w:p w14:paraId="12B934C9" w14:textId="662ACC86" w:rsidR="00E87970" w:rsidRDefault="00E87970" w:rsidP="00AC4C22">
      <w:pPr>
        <w:spacing w:before="0" w:after="0" w:line="240" w:lineRule="auto"/>
        <w:ind w:firstLine="360"/>
      </w:pPr>
    </w:p>
    <w:p w14:paraId="4B612FD1" w14:textId="688DDD8F" w:rsidR="007C7C5D" w:rsidRDefault="00AF7526" w:rsidP="003D788A">
      <w:r>
        <w:t xml:space="preserve">Requests to the LNC: No requests </w:t>
      </w:r>
      <w:proofErr w:type="gramStart"/>
      <w:r>
        <w:t>at this time</w:t>
      </w:r>
      <w:proofErr w:type="gramEnd"/>
      <w:r>
        <w:t>.</w:t>
      </w:r>
    </w:p>
    <w:p w14:paraId="3726CBC9" w14:textId="227C0C27" w:rsidR="003D788A" w:rsidRDefault="003D788A" w:rsidP="003D788A">
      <w:r>
        <w:t>20</w:t>
      </w:r>
      <w:r w:rsidR="00E87970">
        <w:t>20</w:t>
      </w:r>
      <w:r>
        <w:t xml:space="preserve"> Convention:</w:t>
      </w:r>
    </w:p>
    <w:p w14:paraId="18D98E0C" w14:textId="7C769637" w:rsidR="003D788A" w:rsidRDefault="00C873C2" w:rsidP="003D788A">
      <w:pPr>
        <w:spacing w:before="0" w:after="0" w:line="240" w:lineRule="auto"/>
        <w:ind w:left="360"/>
      </w:pPr>
      <w:r>
        <w:t>When: March 6-7, 2020</w:t>
      </w:r>
    </w:p>
    <w:p w14:paraId="3A593E0B" w14:textId="2D4A24D1" w:rsidR="00C873C2" w:rsidRPr="00D528D9" w:rsidRDefault="00C873C2" w:rsidP="003D788A">
      <w:pPr>
        <w:spacing w:before="0" w:after="0" w:line="240" w:lineRule="auto"/>
        <w:ind w:left="360"/>
        <w:rPr>
          <w:b/>
        </w:rPr>
      </w:pPr>
      <w:r>
        <w:t>Other Details TBD</w:t>
      </w:r>
    </w:p>
    <w:p w14:paraId="1A11F4A3" w14:textId="2F8E88E8" w:rsidR="00915670" w:rsidRDefault="00915670" w:rsidP="008B112E"/>
    <w:p w14:paraId="0A26ED79" w14:textId="77777777" w:rsidR="00C873C2" w:rsidRDefault="00C873C2" w:rsidP="008B112E"/>
    <w:p w14:paraId="04241577" w14:textId="1DF1E99A" w:rsidR="00360333" w:rsidRDefault="00360333" w:rsidP="008B112E">
      <w:pPr>
        <w:pStyle w:val="Heading1"/>
        <w:jc w:val="both"/>
      </w:pPr>
      <w:r>
        <w:lastRenderedPageBreak/>
        <w:t>Oregon</w:t>
      </w:r>
    </w:p>
    <w:p w14:paraId="0AAC2110" w14:textId="32EF6EB2" w:rsidR="002B6FC5" w:rsidRDefault="002B6FC5" w:rsidP="002B6FC5">
      <w:r>
        <w:rPr>
          <w:noProof/>
        </w:rPr>
        <w:drawing>
          <wp:inline distT="0" distB="0" distL="0" distR="0" wp14:anchorId="27F4C1A5" wp14:editId="43D04DE2">
            <wp:extent cx="1426464" cy="1426464"/>
            <wp:effectExtent l="0" t="0" r="2540" b="2540"/>
            <wp:docPr id="19" name="Picture 19" descr="https://scontent-dfw5-2.xx.fbcdn.net/v/t1.0-1/37829719_2118395431536060_2020640142624030720_n.png?_nc_cat=105&amp;oh=f3126e227392701113a9e9a920870831&amp;oe=5C61A7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content-dfw5-2.xx.fbcdn.net/v/t1.0-1/37829719_2118395431536060_2020640142624030720_n.png?_nc_cat=105&amp;oh=f3126e227392701113a9e9a920870831&amp;oe=5C61A7B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r>
        <w:rPr>
          <w:noProof/>
        </w:rPr>
        <w:t xml:space="preserve"> </w:t>
      </w:r>
    </w:p>
    <w:p w14:paraId="087D1E3C" w14:textId="1A91ADDC" w:rsidR="002B6FC5" w:rsidRDefault="002B6FC5" w:rsidP="002B6FC5">
      <w:pPr>
        <w:spacing w:before="0" w:after="0" w:line="240" w:lineRule="auto"/>
      </w:pPr>
      <w:r>
        <w:t xml:space="preserve">Chair: </w:t>
      </w:r>
      <w:r w:rsidR="001E68AB">
        <w:rPr>
          <w:sz w:val="23"/>
          <w:szCs w:val="23"/>
        </w:rPr>
        <w:t>Timothy Perkins</w:t>
      </w:r>
    </w:p>
    <w:p w14:paraId="42FD98D9" w14:textId="4B4F3A1C" w:rsidR="002B6FC5" w:rsidRDefault="002B6FC5" w:rsidP="002B6FC5">
      <w:pPr>
        <w:spacing w:before="0" w:after="0" w:line="240" w:lineRule="auto"/>
      </w:pPr>
      <w:r>
        <w:t xml:space="preserve">Email: </w:t>
      </w:r>
      <w:hyperlink r:id="rId57" w:history="1">
        <w:r w:rsidRPr="00F656ED">
          <w:rPr>
            <w:rStyle w:val="Hyperlink"/>
          </w:rPr>
          <w:t>chair@lporegon.org</w:t>
        </w:r>
      </w:hyperlink>
      <w:r>
        <w:t xml:space="preserve">  </w:t>
      </w:r>
    </w:p>
    <w:p w14:paraId="7E7CA3ED" w14:textId="4256843E" w:rsidR="002B6FC5" w:rsidRPr="00846773" w:rsidRDefault="002B6FC5" w:rsidP="002B6FC5">
      <w:pPr>
        <w:spacing w:before="0" w:after="0" w:line="240" w:lineRule="auto"/>
        <w:rPr>
          <w:rStyle w:val="Hyperlink"/>
        </w:rPr>
      </w:pPr>
      <w:r>
        <w:t xml:space="preserve">Website: </w:t>
      </w:r>
      <w:r w:rsidR="00846773">
        <w:rPr>
          <w:color w:val="002060"/>
        </w:rPr>
        <w:fldChar w:fldCharType="begin"/>
      </w:r>
      <w:r w:rsidR="00846773">
        <w:rPr>
          <w:color w:val="002060"/>
        </w:rPr>
        <w:instrText xml:space="preserve"> HYPERLINK "https://lporegon.org/" </w:instrText>
      </w:r>
      <w:r w:rsidR="00846773">
        <w:rPr>
          <w:color w:val="002060"/>
        </w:rPr>
        <w:fldChar w:fldCharType="separate"/>
      </w:r>
      <w:r w:rsidRPr="00846773">
        <w:rPr>
          <w:rStyle w:val="Hyperlink"/>
        </w:rPr>
        <w:t xml:space="preserve">https://lporegon.org/ </w:t>
      </w:r>
    </w:p>
    <w:p w14:paraId="70AD3E35" w14:textId="0E65B2BC" w:rsidR="00AF7526" w:rsidRDefault="00846773" w:rsidP="00AF7526">
      <w:pPr>
        <w:pBdr>
          <w:bottom w:val="single" w:sz="6" w:space="1" w:color="auto"/>
        </w:pBdr>
        <w:spacing w:before="0" w:after="0" w:line="240" w:lineRule="auto"/>
      </w:pPr>
      <w:r>
        <w:rPr>
          <w:color w:val="002060"/>
        </w:rPr>
        <w:fldChar w:fldCharType="end"/>
      </w:r>
      <w:r w:rsidR="002B6FC5">
        <w:t xml:space="preserve">Facebook: </w:t>
      </w:r>
      <w:hyperlink r:id="rId58" w:history="1">
        <w:r w:rsidR="002B6FC5" w:rsidRPr="00F656ED">
          <w:rPr>
            <w:rStyle w:val="Hyperlink"/>
          </w:rPr>
          <w:t>https://www.facebook.com/pg/LibertarianPartyOfOregon/</w:t>
        </w:r>
      </w:hyperlink>
      <w:r w:rsidR="002B6FC5">
        <w:t xml:space="preserve">  </w:t>
      </w:r>
    </w:p>
    <w:p w14:paraId="184F7B5F" w14:textId="77777777" w:rsidR="00AF7526" w:rsidRDefault="00AF7526" w:rsidP="00AF7526">
      <w:pPr>
        <w:spacing w:before="0" w:after="0" w:line="240" w:lineRule="auto"/>
      </w:pPr>
    </w:p>
    <w:p w14:paraId="3CA3BF54" w14:textId="13AD824D" w:rsidR="00261EC5" w:rsidRDefault="002B6FC5" w:rsidP="00040129">
      <w:pPr>
        <w:spacing w:before="0" w:after="0" w:line="240" w:lineRule="auto"/>
      </w:pPr>
      <w:r>
        <w:t xml:space="preserve">From the Chair: </w:t>
      </w:r>
      <w:r w:rsidR="00040129">
        <w:t>Nothing submitted by the Chair for this report.</w:t>
      </w:r>
    </w:p>
    <w:p w14:paraId="649B8273" w14:textId="75A9CC30" w:rsidR="008B112E" w:rsidRDefault="002B6FC5" w:rsidP="00261EC5">
      <w:r>
        <w:t xml:space="preserve">Requests to the LNC: No requests </w:t>
      </w:r>
      <w:proofErr w:type="gramStart"/>
      <w:r>
        <w:t>at this time</w:t>
      </w:r>
      <w:proofErr w:type="gramEnd"/>
      <w:r>
        <w:t>.</w:t>
      </w:r>
    </w:p>
    <w:p w14:paraId="67F818C2" w14:textId="424395D7" w:rsidR="00915670" w:rsidRDefault="00915670" w:rsidP="00915670">
      <w:r>
        <w:t>20</w:t>
      </w:r>
      <w:r w:rsidR="008D3068">
        <w:t>20</w:t>
      </w:r>
      <w:r>
        <w:t xml:space="preserve"> Convention:</w:t>
      </w:r>
    </w:p>
    <w:p w14:paraId="4F790EFA" w14:textId="6B7309EB" w:rsidR="000A06A2" w:rsidRDefault="008D3068" w:rsidP="000A06A2">
      <w:pPr>
        <w:spacing w:before="0" w:after="0" w:line="240" w:lineRule="auto"/>
        <w:ind w:left="360"/>
      </w:pPr>
      <w:r>
        <w:t>TBD</w:t>
      </w:r>
    </w:p>
    <w:p w14:paraId="3053170E" w14:textId="6C68033D" w:rsidR="00D81460" w:rsidRDefault="00D81460" w:rsidP="00261EC5"/>
    <w:p w14:paraId="6D513B96" w14:textId="573CDB44" w:rsidR="00D81460" w:rsidRDefault="00D81460" w:rsidP="00261EC5"/>
    <w:p w14:paraId="54B49C50" w14:textId="69E6A8F6" w:rsidR="00D81460" w:rsidRDefault="00D81460" w:rsidP="00261EC5"/>
    <w:p w14:paraId="50ECD35D" w14:textId="12BCC3B4" w:rsidR="00D81460" w:rsidRDefault="00D81460" w:rsidP="00261EC5"/>
    <w:p w14:paraId="6EAC8D9B" w14:textId="4C6207DC" w:rsidR="00D81460" w:rsidRDefault="00D81460" w:rsidP="00261EC5"/>
    <w:p w14:paraId="67D4618E" w14:textId="4CBE614F" w:rsidR="00D81460" w:rsidRDefault="00D81460" w:rsidP="00261EC5"/>
    <w:p w14:paraId="3EA80391" w14:textId="3750730F" w:rsidR="00D81460" w:rsidRDefault="00D81460" w:rsidP="00261EC5"/>
    <w:p w14:paraId="245AD580" w14:textId="7D9A2771" w:rsidR="008D3068" w:rsidRDefault="008D3068" w:rsidP="00261EC5"/>
    <w:p w14:paraId="1DE81E14" w14:textId="77777777" w:rsidR="00D53393" w:rsidRDefault="00D53393" w:rsidP="00261EC5"/>
    <w:p w14:paraId="3A5FB8B8" w14:textId="053E4FDA" w:rsidR="008D3068" w:rsidRDefault="008D3068" w:rsidP="00261EC5"/>
    <w:p w14:paraId="428A0BFA" w14:textId="44FA4EFC" w:rsidR="008D3068" w:rsidRDefault="008D3068" w:rsidP="00261EC5"/>
    <w:p w14:paraId="51B4F93B" w14:textId="77777777" w:rsidR="008D3068" w:rsidRPr="008B112E" w:rsidRDefault="008D3068" w:rsidP="00261EC5"/>
    <w:p w14:paraId="0432EF13" w14:textId="5F6EA81F" w:rsidR="00360333" w:rsidRDefault="00360333" w:rsidP="008B112E">
      <w:pPr>
        <w:pStyle w:val="Heading1"/>
        <w:jc w:val="both"/>
      </w:pPr>
      <w:r>
        <w:lastRenderedPageBreak/>
        <w:t>Utah</w:t>
      </w:r>
    </w:p>
    <w:p w14:paraId="65716652" w14:textId="369CB22B" w:rsidR="0008388A" w:rsidRDefault="002B6FC5" w:rsidP="0008388A">
      <w:r>
        <w:rPr>
          <w:noProof/>
        </w:rPr>
        <w:t xml:space="preserve"> </w:t>
      </w:r>
      <w:r w:rsidR="00A76E93">
        <w:rPr>
          <w:noProof/>
        </w:rPr>
        <w:drawing>
          <wp:inline distT="0" distB="0" distL="0" distR="0" wp14:anchorId="0CFAF93C" wp14:editId="4B8FCD04">
            <wp:extent cx="1426464" cy="1426464"/>
            <wp:effectExtent l="0" t="0" r="2540" b="2540"/>
            <wp:docPr id="1" name="Picture 1" descr="No automatic alt text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automatic alt text availabl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4A6F41D0" w14:textId="1526238E" w:rsidR="0008388A" w:rsidRDefault="0008388A" w:rsidP="0008388A">
      <w:pPr>
        <w:spacing w:before="0" w:after="0" w:line="240" w:lineRule="auto"/>
      </w:pPr>
      <w:r>
        <w:t xml:space="preserve">Chair: </w:t>
      </w:r>
      <w:r w:rsidR="00D53393">
        <w:t>Amber Beltran</w:t>
      </w:r>
    </w:p>
    <w:p w14:paraId="4B72B9B9" w14:textId="77777777" w:rsidR="002B6FC5" w:rsidRDefault="0008388A" w:rsidP="0008388A">
      <w:pPr>
        <w:spacing w:before="0" w:after="0" w:line="240" w:lineRule="auto"/>
      </w:pPr>
      <w:r>
        <w:t xml:space="preserve">Email: </w:t>
      </w:r>
      <w:hyperlink r:id="rId60" w:history="1">
        <w:r w:rsidR="002B6FC5" w:rsidRPr="00F656ED">
          <w:rPr>
            <w:rStyle w:val="Hyperlink"/>
          </w:rPr>
          <w:t>chair@libertarianutah.org</w:t>
        </w:r>
      </w:hyperlink>
      <w:r w:rsidR="002B6FC5">
        <w:t xml:space="preserve"> </w:t>
      </w:r>
    </w:p>
    <w:p w14:paraId="164EB9AC" w14:textId="6F0BA270" w:rsidR="0008388A" w:rsidRDefault="0008388A" w:rsidP="0008388A">
      <w:pPr>
        <w:spacing w:before="0" w:after="0" w:line="240" w:lineRule="auto"/>
      </w:pPr>
      <w:r>
        <w:t xml:space="preserve">Phone: </w:t>
      </w:r>
      <w:r w:rsidR="00D53393">
        <w:t>(</w:t>
      </w:r>
      <w:r w:rsidR="00D53393">
        <w:rPr>
          <w:sz w:val="23"/>
          <w:szCs w:val="23"/>
        </w:rPr>
        <w:t>801) 613-8034</w:t>
      </w:r>
    </w:p>
    <w:p w14:paraId="4E62D91E" w14:textId="77777777" w:rsidR="0008388A" w:rsidRDefault="0008388A" w:rsidP="0008388A">
      <w:pPr>
        <w:spacing w:before="0" w:after="0" w:line="240" w:lineRule="auto"/>
      </w:pPr>
      <w:r>
        <w:t xml:space="preserve">Website: </w:t>
      </w:r>
      <w:hyperlink r:id="rId61" w:history="1">
        <w:r w:rsidRPr="00F656ED">
          <w:rPr>
            <w:rStyle w:val="Hyperlink"/>
          </w:rPr>
          <w:t>http://www.libertarianutah.org/</w:t>
        </w:r>
      </w:hyperlink>
      <w:r>
        <w:t xml:space="preserve"> </w:t>
      </w:r>
    </w:p>
    <w:p w14:paraId="5FED67A4" w14:textId="77777777" w:rsidR="00AF7526" w:rsidRDefault="0008388A" w:rsidP="00AF7526">
      <w:pPr>
        <w:pBdr>
          <w:bottom w:val="single" w:sz="6" w:space="1" w:color="auto"/>
        </w:pBdr>
        <w:spacing w:before="0" w:after="0" w:line="240" w:lineRule="auto"/>
      </w:pPr>
      <w:r>
        <w:t xml:space="preserve">Facebook: </w:t>
      </w:r>
      <w:hyperlink r:id="rId62" w:history="1">
        <w:r w:rsidRPr="00F656ED">
          <w:rPr>
            <w:rStyle w:val="Hyperlink"/>
          </w:rPr>
          <w:t>https://www.facebook.com/lputah/</w:t>
        </w:r>
      </w:hyperlink>
      <w:r>
        <w:t xml:space="preserve"> </w:t>
      </w:r>
    </w:p>
    <w:p w14:paraId="4FB7A316" w14:textId="77777777" w:rsidR="00AF7526" w:rsidRDefault="00AF7526" w:rsidP="00AF7526">
      <w:pPr>
        <w:spacing w:before="0" w:after="0" w:line="240" w:lineRule="auto"/>
      </w:pPr>
    </w:p>
    <w:p w14:paraId="3C0FB535" w14:textId="77777777" w:rsidR="00D62CA4" w:rsidRDefault="00465F3E" w:rsidP="00D81460">
      <w:pPr>
        <w:spacing w:before="0" w:after="0" w:line="240" w:lineRule="auto"/>
      </w:pPr>
      <w:r>
        <w:t xml:space="preserve">From Utah </w:t>
      </w:r>
      <w:r w:rsidR="007C7C5D">
        <w:t>State Chair</w:t>
      </w:r>
      <w:r w:rsidR="0008388A">
        <w:t>:</w:t>
      </w:r>
      <w:r w:rsidR="007C7C5D">
        <w:t xml:space="preserve"> </w:t>
      </w:r>
    </w:p>
    <w:p w14:paraId="792A4EE1" w14:textId="0CE515DB" w:rsidR="00C873C2" w:rsidRDefault="00D62CA4" w:rsidP="00C873C2">
      <w:pPr>
        <w:spacing w:before="0" w:after="0" w:line="240" w:lineRule="auto"/>
        <w:ind w:left="360"/>
      </w:pPr>
      <w:r>
        <w:t>“</w:t>
      </w:r>
      <w:r w:rsidR="00C873C2">
        <w:t>UTLP members have been assisting (signing, advertising, volunteering to gather signatures) with a recent Tax Referendum effort.</w:t>
      </w:r>
    </w:p>
    <w:p w14:paraId="2032F4C9" w14:textId="77777777" w:rsidR="00C873C2" w:rsidRDefault="00C873C2" w:rsidP="00C873C2">
      <w:pPr>
        <w:spacing w:before="0" w:after="0" w:line="240" w:lineRule="auto"/>
        <w:ind w:firstLine="360"/>
      </w:pPr>
    </w:p>
    <w:p w14:paraId="779145C8" w14:textId="72591896" w:rsidR="00C873C2" w:rsidRDefault="00C873C2" w:rsidP="00C873C2">
      <w:pPr>
        <w:spacing w:before="0" w:after="0" w:line="240" w:lineRule="auto"/>
        <w:ind w:firstLine="360"/>
      </w:pPr>
      <w:r>
        <w:t>We hosted a fundraiser on January 23</w:t>
      </w:r>
      <w:proofErr w:type="gramStart"/>
      <w:r>
        <w:t>st ;</w:t>
      </w:r>
      <w:proofErr w:type="gramEnd"/>
      <w:r>
        <w:t xml:space="preserve"> Lincoln Chaffee headlined the event for us.</w:t>
      </w:r>
    </w:p>
    <w:p w14:paraId="3AC4FDBD" w14:textId="77777777" w:rsidR="00C873C2" w:rsidRDefault="00C873C2" w:rsidP="00C873C2">
      <w:pPr>
        <w:spacing w:before="0" w:after="0" w:line="240" w:lineRule="auto"/>
        <w:ind w:left="360"/>
      </w:pPr>
    </w:p>
    <w:p w14:paraId="0669A585" w14:textId="19D98272" w:rsidR="00C873C2" w:rsidRDefault="00C873C2" w:rsidP="00C873C2">
      <w:pPr>
        <w:spacing w:before="0" w:after="0" w:line="240" w:lineRule="auto"/>
        <w:ind w:left="360"/>
      </w:pPr>
      <w:r>
        <w:t>Still working on candidate recruitment, with Cara Schulz assistance, and coordinating target race efforts with the Libertarian Frontier”</w:t>
      </w:r>
    </w:p>
    <w:p w14:paraId="706A4A85" w14:textId="77777777" w:rsidR="00C873C2" w:rsidRDefault="00C873C2" w:rsidP="00C873C2">
      <w:pPr>
        <w:spacing w:before="0" w:after="0" w:line="240" w:lineRule="auto"/>
      </w:pPr>
    </w:p>
    <w:p w14:paraId="445DAF7D" w14:textId="1DFF90FF" w:rsidR="00261EC5" w:rsidRDefault="0008388A" w:rsidP="00C873C2">
      <w:pPr>
        <w:spacing w:before="0" w:after="0" w:line="240" w:lineRule="auto"/>
      </w:pPr>
      <w:r>
        <w:t xml:space="preserve">Requests to the LNC: No requests </w:t>
      </w:r>
      <w:proofErr w:type="gramStart"/>
      <w:r>
        <w:t>at</w:t>
      </w:r>
      <w:r w:rsidR="00C873C2">
        <w:t xml:space="preserve"> </w:t>
      </w:r>
      <w:r>
        <w:t>this time</w:t>
      </w:r>
      <w:proofErr w:type="gramEnd"/>
      <w:r>
        <w:t>.</w:t>
      </w:r>
    </w:p>
    <w:p w14:paraId="2BF2F0EF" w14:textId="0C75BD53" w:rsidR="00D81460" w:rsidRDefault="00D81460" w:rsidP="00D81460">
      <w:r>
        <w:t>20</w:t>
      </w:r>
      <w:r w:rsidR="00D62CA4">
        <w:t>20</w:t>
      </w:r>
      <w:r>
        <w:t xml:space="preserve"> Convention:</w:t>
      </w:r>
    </w:p>
    <w:p w14:paraId="5377AFD3" w14:textId="1FF280CC" w:rsidR="001C2773" w:rsidRDefault="001C2773" w:rsidP="00AF0F95">
      <w:pPr>
        <w:spacing w:before="0" w:after="0" w:line="240" w:lineRule="auto"/>
        <w:ind w:left="720" w:hanging="360"/>
      </w:pPr>
      <w:r>
        <w:t xml:space="preserve">When: April </w:t>
      </w:r>
      <w:r w:rsidR="00C873C2">
        <w:t>24-</w:t>
      </w:r>
      <w:r>
        <w:t>25, 2020</w:t>
      </w:r>
    </w:p>
    <w:p w14:paraId="2D520D7A" w14:textId="18593FD7" w:rsidR="00D81460" w:rsidRDefault="001C2773" w:rsidP="00C873C2">
      <w:pPr>
        <w:spacing w:before="0" w:after="0" w:line="240" w:lineRule="auto"/>
        <w:ind w:left="720" w:hanging="360"/>
      </w:pPr>
      <w:r>
        <w:t xml:space="preserve">Where: </w:t>
      </w:r>
      <w:r w:rsidR="00C873C2">
        <w:t>Comfort Suites Ogden Conference Center, 2250 S. 1200 W., Ogden, Utah 84401</w:t>
      </w:r>
    </w:p>
    <w:p w14:paraId="269485E0" w14:textId="32F2D0C1" w:rsidR="00C873C2" w:rsidRDefault="00C873C2" w:rsidP="00AF0F95">
      <w:pPr>
        <w:spacing w:before="0" w:after="0" w:line="240" w:lineRule="auto"/>
        <w:ind w:left="720" w:hanging="360"/>
      </w:pPr>
      <w:r>
        <w:t xml:space="preserve">Website: </w:t>
      </w:r>
      <w:hyperlink r:id="rId63" w:history="1">
        <w:r w:rsidRPr="00B877CF">
          <w:rPr>
            <w:rStyle w:val="Hyperlink"/>
          </w:rPr>
          <w:t>https://www.facebook.com/events/1387249214781478/</w:t>
        </w:r>
      </w:hyperlink>
      <w:r>
        <w:t xml:space="preserve"> </w:t>
      </w:r>
    </w:p>
    <w:p w14:paraId="26C3C264" w14:textId="6E250946" w:rsidR="00C873C2" w:rsidRDefault="00C873C2" w:rsidP="00C873C2">
      <w:pPr>
        <w:spacing w:before="0" w:after="0" w:line="240" w:lineRule="auto"/>
      </w:pPr>
    </w:p>
    <w:p w14:paraId="1DE1B167" w14:textId="3A1EB068" w:rsidR="00C873C2" w:rsidRDefault="00C873C2" w:rsidP="00C873C2">
      <w:pPr>
        <w:spacing w:before="0" w:after="0" w:line="240" w:lineRule="auto"/>
      </w:pPr>
      <w:r>
        <w:t>The Region 1 Representative intends to attend this convention.</w:t>
      </w:r>
    </w:p>
    <w:p w14:paraId="4662598D" w14:textId="461252E9" w:rsidR="00C873C2" w:rsidRDefault="00C873C2" w:rsidP="00C873C2">
      <w:pPr>
        <w:spacing w:before="0" w:after="0" w:line="240" w:lineRule="auto"/>
      </w:pPr>
    </w:p>
    <w:p w14:paraId="48038292" w14:textId="49B4F148" w:rsidR="00C873C2" w:rsidRDefault="00C873C2" w:rsidP="00C873C2">
      <w:pPr>
        <w:spacing w:before="0" w:after="0" w:line="240" w:lineRule="auto"/>
      </w:pPr>
    </w:p>
    <w:p w14:paraId="3D99339E" w14:textId="395E13C8" w:rsidR="00C873C2" w:rsidRDefault="00C873C2" w:rsidP="00C873C2">
      <w:pPr>
        <w:spacing w:before="0" w:after="0" w:line="240" w:lineRule="auto"/>
      </w:pPr>
    </w:p>
    <w:p w14:paraId="6929C242" w14:textId="020E5FAE" w:rsidR="00C873C2" w:rsidRDefault="00C873C2" w:rsidP="00C873C2">
      <w:pPr>
        <w:spacing w:before="0" w:after="0" w:line="240" w:lineRule="auto"/>
      </w:pPr>
    </w:p>
    <w:p w14:paraId="7C7959CB" w14:textId="5676BACE" w:rsidR="00C873C2" w:rsidRDefault="00C873C2" w:rsidP="00C873C2">
      <w:pPr>
        <w:spacing w:before="0" w:after="0" w:line="240" w:lineRule="auto"/>
      </w:pPr>
    </w:p>
    <w:p w14:paraId="23E95D8F" w14:textId="626CFF96" w:rsidR="00C873C2" w:rsidRDefault="00C873C2" w:rsidP="00C873C2">
      <w:pPr>
        <w:spacing w:before="0" w:after="0" w:line="240" w:lineRule="auto"/>
      </w:pPr>
    </w:p>
    <w:p w14:paraId="0A960A11" w14:textId="77777777" w:rsidR="00C873C2" w:rsidRDefault="00C873C2" w:rsidP="00C873C2">
      <w:pPr>
        <w:spacing w:before="0" w:after="0" w:line="240" w:lineRule="auto"/>
      </w:pPr>
    </w:p>
    <w:p w14:paraId="1E76427F" w14:textId="1C9D067F" w:rsidR="00360333" w:rsidRDefault="00360333" w:rsidP="008B112E">
      <w:pPr>
        <w:pStyle w:val="Heading1"/>
        <w:jc w:val="both"/>
      </w:pPr>
      <w:r>
        <w:lastRenderedPageBreak/>
        <w:t>Washington</w:t>
      </w:r>
    </w:p>
    <w:p w14:paraId="7C4B935C" w14:textId="6CC1516C" w:rsidR="008B112E" w:rsidRDefault="00C83A7D" w:rsidP="008B112E">
      <w:r>
        <w:rPr>
          <w:noProof/>
        </w:rPr>
        <w:drawing>
          <wp:inline distT="0" distB="0" distL="0" distR="0" wp14:anchorId="74BC7474" wp14:editId="0CE47506">
            <wp:extent cx="1426464" cy="1426464"/>
            <wp:effectExtent l="0" t="0" r="2540" b="2540"/>
            <wp:docPr id="15" name="Picture 15" descr="https://scontent-atl3-1.xx.fbcdn.net/v/t1.0-1/p320x320/36663521_1790461297688462_6997883038206001152_n.png?_nc_cat=104&amp;oh=7c35d16bc89f5d480eab4a18ddd2341c&amp;oe=5C1AA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content-atl3-1.xx.fbcdn.net/v/t1.0-1/p320x320/36663521_1790461297688462_6997883038206001152_n.png?_nc_cat=104&amp;oh=7c35d16bc89f5d480eab4a18ddd2341c&amp;oe=5C1AAE5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26464" cy="1426464"/>
                    </a:xfrm>
                    <a:prstGeom prst="rect">
                      <a:avLst/>
                    </a:prstGeom>
                    <a:noFill/>
                    <a:ln>
                      <a:noFill/>
                    </a:ln>
                  </pic:spPr>
                </pic:pic>
              </a:graphicData>
            </a:graphic>
          </wp:inline>
        </w:drawing>
      </w:r>
    </w:p>
    <w:p w14:paraId="09EE0973" w14:textId="72F8DC45" w:rsidR="00C83A7D" w:rsidRDefault="008B112E" w:rsidP="008B112E">
      <w:pPr>
        <w:spacing w:before="0" w:after="0" w:line="240" w:lineRule="auto"/>
      </w:pPr>
      <w:r>
        <w:t xml:space="preserve">Chair: </w:t>
      </w:r>
      <w:r w:rsidR="0008388A">
        <w:t xml:space="preserve">Randy </w:t>
      </w:r>
      <w:proofErr w:type="spellStart"/>
      <w:r w:rsidR="0008388A">
        <w:t>McGlenn</w:t>
      </w:r>
      <w:proofErr w:type="spellEnd"/>
    </w:p>
    <w:p w14:paraId="7E62328F" w14:textId="39DE7F3A" w:rsidR="008B112E" w:rsidRDefault="00C83A7D" w:rsidP="008B112E">
      <w:pPr>
        <w:spacing w:before="0" w:after="0" w:line="240" w:lineRule="auto"/>
      </w:pPr>
      <w:r>
        <w:t xml:space="preserve">Email: </w:t>
      </w:r>
      <w:hyperlink r:id="rId65" w:history="1">
        <w:r w:rsidRPr="00F656ED">
          <w:rPr>
            <w:rStyle w:val="Hyperlink"/>
          </w:rPr>
          <w:t>info@lpwa.org</w:t>
        </w:r>
      </w:hyperlink>
      <w:r>
        <w:t xml:space="preserve"> </w:t>
      </w:r>
    </w:p>
    <w:p w14:paraId="183A8293" w14:textId="528080E1" w:rsidR="008B112E" w:rsidRDefault="008B112E" w:rsidP="008B112E">
      <w:pPr>
        <w:spacing w:before="0" w:after="0" w:line="240" w:lineRule="auto"/>
      </w:pPr>
      <w:r>
        <w:t xml:space="preserve">Website: </w:t>
      </w:r>
      <w:hyperlink r:id="rId66" w:history="1">
        <w:r w:rsidR="00C83A7D" w:rsidRPr="00F656ED">
          <w:rPr>
            <w:rStyle w:val="Hyperlink"/>
          </w:rPr>
          <w:t>https://lpwa.org/</w:t>
        </w:r>
      </w:hyperlink>
      <w:r w:rsidR="00C83A7D">
        <w:t xml:space="preserve"> </w:t>
      </w:r>
    </w:p>
    <w:p w14:paraId="17B0072A" w14:textId="76694A72" w:rsidR="008B112E" w:rsidRDefault="008B112E" w:rsidP="008B112E">
      <w:pPr>
        <w:pBdr>
          <w:bottom w:val="single" w:sz="6" w:space="1" w:color="auto"/>
        </w:pBdr>
        <w:spacing w:before="0" w:after="0" w:line="240" w:lineRule="auto"/>
      </w:pPr>
      <w:r>
        <w:t xml:space="preserve">Facebook: </w:t>
      </w:r>
      <w:hyperlink r:id="rId67" w:history="1">
        <w:r w:rsidR="00C83A7D" w:rsidRPr="00F656ED">
          <w:rPr>
            <w:rStyle w:val="Hyperlink"/>
          </w:rPr>
          <w:t>https://www.facebook.com/pg/libertarianpartyofWA/</w:t>
        </w:r>
      </w:hyperlink>
      <w:r w:rsidR="00C83A7D">
        <w:t xml:space="preserve"> </w:t>
      </w:r>
    </w:p>
    <w:p w14:paraId="3D1EC786" w14:textId="315B5131" w:rsidR="00D53393" w:rsidRDefault="008B112E" w:rsidP="00D53393">
      <w:pPr>
        <w:spacing w:after="0"/>
      </w:pPr>
      <w:r>
        <w:t xml:space="preserve">From the </w:t>
      </w:r>
      <w:r w:rsidR="0008388A">
        <w:t>Chair</w:t>
      </w:r>
      <w:r>
        <w:t>:</w:t>
      </w:r>
      <w:r w:rsidR="0008388A">
        <w:t xml:space="preserve"> </w:t>
      </w:r>
      <w:r w:rsidR="00D53393">
        <w:t>Nothing submitted by the Chair for this report.</w:t>
      </w:r>
    </w:p>
    <w:p w14:paraId="44855FE8" w14:textId="4FAC0EF6" w:rsidR="00CC6044" w:rsidRDefault="0008388A" w:rsidP="00D53393">
      <w:pPr>
        <w:spacing w:after="0"/>
      </w:pPr>
      <w:r>
        <w:t xml:space="preserve">Requests to the LNC: No requests </w:t>
      </w:r>
      <w:proofErr w:type="gramStart"/>
      <w:r>
        <w:t>at this time</w:t>
      </w:r>
      <w:proofErr w:type="gramEnd"/>
      <w:r>
        <w:t>.</w:t>
      </w:r>
    </w:p>
    <w:p w14:paraId="4F5C27A3" w14:textId="196C3C8C" w:rsidR="00915670" w:rsidRDefault="00915670" w:rsidP="00915670">
      <w:r>
        <w:t>20</w:t>
      </w:r>
      <w:r w:rsidR="000479F1">
        <w:t>20</w:t>
      </w:r>
      <w:r>
        <w:t xml:space="preserve"> Convention:</w:t>
      </w:r>
    </w:p>
    <w:p w14:paraId="759D5231" w14:textId="5455CD28" w:rsidR="00064A73" w:rsidRDefault="00064A73" w:rsidP="00064A73">
      <w:pPr>
        <w:ind w:left="360"/>
      </w:pPr>
      <w:r>
        <w:t>When: March 28-29</w:t>
      </w:r>
    </w:p>
    <w:p w14:paraId="7AAC6752" w14:textId="6D40F20C" w:rsidR="00064A73" w:rsidRDefault="00064A73" w:rsidP="00064A73">
      <w:pPr>
        <w:ind w:left="360"/>
      </w:pPr>
      <w:r>
        <w:t>Other Details TBD</w:t>
      </w:r>
    </w:p>
    <w:p w14:paraId="6F92967D" w14:textId="4753A356" w:rsidR="00064A73" w:rsidRDefault="00064A73" w:rsidP="00064A73">
      <w:r>
        <w:t xml:space="preserve">The Region 1 Representative is working on </w:t>
      </w:r>
      <w:r w:rsidR="0092393D">
        <w:t>attending this convention, although plans are not firm due to some pending details.</w:t>
      </w:r>
    </w:p>
    <w:p w14:paraId="67683806" w14:textId="6CC23FF5" w:rsidR="00AF0F95" w:rsidRDefault="00AF0F95" w:rsidP="008B112E"/>
    <w:p w14:paraId="731C9E2D" w14:textId="1A716F65" w:rsidR="00AF0F95" w:rsidRDefault="00AF0F95" w:rsidP="008B112E"/>
    <w:p w14:paraId="0CCB3AB4" w14:textId="00584A3C" w:rsidR="00AF0F95" w:rsidRDefault="00AF0F95" w:rsidP="008B112E"/>
    <w:p w14:paraId="56249465" w14:textId="763E44DB" w:rsidR="00AF0F95" w:rsidRDefault="00AF0F95" w:rsidP="008B112E"/>
    <w:p w14:paraId="4DE48E27" w14:textId="5D74348A" w:rsidR="00AF0F95" w:rsidRDefault="00AF0F95" w:rsidP="008B112E"/>
    <w:p w14:paraId="4E10793C" w14:textId="77777777" w:rsidR="00AF0F95" w:rsidRDefault="00AF0F95" w:rsidP="008B112E"/>
    <w:p w14:paraId="23E4F749" w14:textId="7FCFD90F" w:rsidR="00AF0F95" w:rsidRDefault="00AF0F95" w:rsidP="008B112E"/>
    <w:p w14:paraId="63C708D0" w14:textId="45C44456" w:rsidR="00AF0F95" w:rsidRDefault="00AF0F95" w:rsidP="008B112E"/>
    <w:p w14:paraId="157E6C97" w14:textId="111F59AD" w:rsidR="00AF0F95" w:rsidRDefault="00AF0F95" w:rsidP="008B112E"/>
    <w:p w14:paraId="31A27622" w14:textId="6659EF19" w:rsidR="00360333" w:rsidRDefault="00360333" w:rsidP="00360333">
      <w:pPr>
        <w:pStyle w:val="Heading1"/>
        <w:jc w:val="both"/>
      </w:pPr>
      <w:r>
        <w:lastRenderedPageBreak/>
        <w:t>Wyoming</w:t>
      </w:r>
      <w:r w:rsidR="008B112E" w:rsidRPr="008B112E">
        <w:t xml:space="preserve"> </w:t>
      </w:r>
    </w:p>
    <w:p w14:paraId="21EBFE54" w14:textId="2611E745" w:rsidR="008B112E" w:rsidRDefault="008B112E" w:rsidP="008B112E">
      <w:r>
        <w:rPr>
          <w:noProof/>
        </w:rPr>
        <w:drawing>
          <wp:inline distT="0" distB="0" distL="0" distR="0" wp14:anchorId="17E20BA6" wp14:editId="55E5A104">
            <wp:extent cx="1428115" cy="1428115"/>
            <wp:effectExtent l="0" t="0" r="635" b="635"/>
            <wp:docPr id="13" name="Picture 13" descr="https://upload.wikimedia.org/wikipedia/en/2/2d/Libertarian_Party_of_Wyom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en/2/2d/Libertarian_Party_of_Wyoming.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28115" cy="1428115"/>
                    </a:xfrm>
                    <a:prstGeom prst="rect">
                      <a:avLst/>
                    </a:prstGeom>
                    <a:noFill/>
                    <a:ln>
                      <a:noFill/>
                    </a:ln>
                  </pic:spPr>
                </pic:pic>
              </a:graphicData>
            </a:graphic>
          </wp:inline>
        </w:drawing>
      </w:r>
    </w:p>
    <w:p w14:paraId="4D3C3896" w14:textId="407223B2" w:rsidR="00C83A7D" w:rsidRDefault="008B112E" w:rsidP="008B112E">
      <w:pPr>
        <w:spacing w:before="0" w:after="0" w:line="240" w:lineRule="auto"/>
      </w:pPr>
      <w:r>
        <w:t xml:space="preserve">Chair: </w:t>
      </w:r>
      <w:r w:rsidR="00C73B98">
        <w:t>Shawn</w:t>
      </w:r>
      <w:r w:rsidR="00C83A7D">
        <w:t xml:space="preserve"> </w:t>
      </w:r>
      <w:r w:rsidR="00C73B98">
        <w:t>Johnson</w:t>
      </w:r>
    </w:p>
    <w:p w14:paraId="7EB6EB05" w14:textId="04EC3BCE" w:rsidR="008B112E" w:rsidRDefault="00C83A7D" w:rsidP="008B112E">
      <w:pPr>
        <w:spacing w:before="0" w:after="0" w:line="240" w:lineRule="auto"/>
      </w:pPr>
      <w:r>
        <w:t xml:space="preserve">Email: </w:t>
      </w:r>
      <w:hyperlink r:id="rId69" w:history="1">
        <w:r w:rsidR="00C73B98" w:rsidRPr="002C496C">
          <w:rPr>
            <w:rStyle w:val="Hyperlink"/>
            <w:sz w:val="23"/>
            <w:szCs w:val="23"/>
          </w:rPr>
          <w:t>shjohnson310@hotmail.com</w:t>
        </w:r>
      </w:hyperlink>
      <w:r w:rsidR="00C73B98">
        <w:rPr>
          <w:sz w:val="23"/>
          <w:szCs w:val="23"/>
        </w:rPr>
        <w:t xml:space="preserve"> </w:t>
      </w:r>
    </w:p>
    <w:p w14:paraId="309BC9E0" w14:textId="024A6C57" w:rsidR="008B112E" w:rsidRDefault="008B112E" w:rsidP="008B112E">
      <w:pPr>
        <w:spacing w:before="0" w:after="0" w:line="240" w:lineRule="auto"/>
      </w:pPr>
      <w:r>
        <w:t xml:space="preserve">Website: </w:t>
      </w:r>
      <w:hyperlink r:id="rId70" w:history="1">
        <w:r w:rsidR="00C83A7D" w:rsidRPr="00F656ED">
          <w:rPr>
            <w:rStyle w:val="Hyperlink"/>
          </w:rPr>
          <w:t>https://lpwy.org/</w:t>
        </w:r>
      </w:hyperlink>
      <w:r w:rsidR="00C83A7D">
        <w:t xml:space="preserve"> </w:t>
      </w:r>
    </w:p>
    <w:p w14:paraId="03E2AB1A" w14:textId="474B4396" w:rsidR="008B112E" w:rsidRDefault="008B112E" w:rsidP="008B112E">
      <w:pPr>
        <w:pBdr>
          <w:bottom w:val="single" w:sz="6" w:space="1" w:color="auto"/>
        </w:pBdr>
        <w:spacing w:before="0" w:after="0" w:line="240" w:lineRule="auto"/>
      </w:pPr>
      <w:r>
        <w:t xml:space="preserve">Facebook: </w:t>
      </w:r>
      <w:hyperlink r:id="rId71" w:history="1">
        <w:r w:rsidRPr="00F656ED">
          <w:rPr>
            <w:rStyle w:val="Hyperlink"/>
          </w:rPr>
          <w:t>https://www.facebook.com/libertariansWY/</w:t>
        </w:r>
      </w:hyperlink>
    </w:p>
    <w:p w14:paraId="2E3B6CED" w14:textId="77777777" w:rsidR="008B112E" w:rsidRDefault="008B112E" w:rsidP="008B112E">
      <w:pPr>
        <w:spacing w:before="0" w:after="0" w:line="240" w:lineRule="auto"/>
      </w:pPr>
    </w:p>
    <w:bookmarkEnd w:id="2"/>
    <w:p w14:paraId="16B45676" w14:textId="75BF0056" w:rsidR="003C6F22" w:rsidRDefault="003C6F22" w:rsidP="003C6F22">
      <w:r>
        <w:t>From the Chair: Nothing submitted by the Chair for this report.</w:t>
      </w:r>
    </w:p>
    <w:p w14:paraId="2DA8FACE" w14:textId="378BE870" w:rsidR="0008388A" w:rsidRDefault="0008388A" w:rsidP="008B112E">
      <w:r>
        <w:t xml:space="preserve">Requests to the LNC: No requests </w:t>
      </w:r>
      <w:proofErr w:type="gramStart"/>
      <w:r>
        <w:t>at this time</w:t>
      </w:r>
      <w:proofErr w:type="gramEnd"/>
      <w:r>
        <w:t>.</w:t>
      </w:r>
    </w:p>
    <w:p w14:paraId="286DE26E" w14:textId="06018F67" w:rsidR="00915670" w:rsidRDefault="00915670" w:rsidP="00915670">
      <w:r>
        <w:t>20</w:t>
      </w:r>
      <w:r w:rsidR="00C73B98">
        <w:t>20</w:t>
      </w:r>
      <w:r>
        <w:t xml:space="preserve"> Convention:</w:t>
      </w:r>
    </w:p>
    <w:p w14:paraId="14E88E05" w14:textId="56A55648" w:rsidR="003C6F22" w:rsidRDefault="00FC0064" w:rsidP="003C6F22">
      <w:pPr>
        <w:spacing w:before="0" w:after="0" w:line="240" w:lineRule="auto"/>
        <w:ind w:left="360"/>
      </w:pPr>
      <w:r>
        <w:t>When: April 4, 2020</w:t>
      </w:r>
    </w:p>
    <w:p w14:paraId="50D5A421" w14:textId="3662BA5D" w:rsidR="00FC0064" w:rsidRDefault="00FC0064" w:rsidP="000C4EF2">
      <w:pPr>
        <w:spacing w:before="0" w:after="0" w:line="240" w:lineRule="auto"/>
        <w:ind w:left="360"/>
      </w:pPr>
      <w:r>
        <w:t>Where:</w:t>
      </w:r>
      <w:r w:rsidR="000C4EF2">
        <w:t xml:space="preserve"> </w:t>
      </w:r>
      <w:r w:rsidR="000C4EF2">
        <w:t>Historic Plains Hotel</w:t>
      </w:r>
      <w:r w:rsidR="000C4EF2">
        <w:t xml:space="preserve">, </w:t>
      </w:r>
      <w:r w:rsidR="000C4EF2">
        <w:t>1600 Central Ave, Cheyenne, Wyoming 82001</w:t>
      </w:r>
    </w:p>
    <w:p w14:paraId="4185F66A" w14:textId="2033EF44" w:rsidR="00FC0064" w:rsidRDefault="00FC0064" w:rsidP="003C6F22">
      <w:pPr>
        <w:spacing w:before="0" w:after="0" w:line="240" w:lineRule="auto"/>
        <w:ind w:left="360"/>
      </w:pPr>
      <w:r>
        <w:t xml:space="preserve">Website: </w:t>
      </w:r>
      <w:hyperlink r:id="rId72" w:history="1">
        <w:r w:rsidRPr="006F47BE">
          <w:rPr>
            <w:rStyle w:val="Hyperlink"/>
          </w:rPr>
          <w:t>https://www.facebook.com/events/2751445928273931/</w:t>
        </w:r>
      </w:hyperlink>
      <w:r>
        <w:t xml:space="preserve"> </w:t>
      </w:r>
    </w:p>
    <w:p w14:paraId="1A946889" w14:textId="2A187100" w:rsidR="00915670" w:rsidRPr="00D528D9" w:rsidRDefault="00915670" w:rsidP="00915670">
      <w:pPr>
        <w:spacing w:before="0" w:after="0" w:line="240" w:lineRule="auto"/>
        <w:ind w:left="360"/>
        <w:rPr>
          <w:b/>
        </w:rPr>
      </w:pPr>
    </w:p>
    <w:p w14:paraId="0D60E3DC" w14:textId="0985F4A9" w:rsidR="00915670" w:rsidRDefault="00915670" w:rsidP="008B112E"/>
    <w:p w14:paraId="7307AAB8" w14:textId="082D3EF2" w:rsidR="00420C9E" w:rsidRDefault="00420C9E" w:rsidP="008B112E"/>
    <w:p w14:paraId="4AD4852F" w14:textId="5606298D" w:rsidR="00420C9E" w:rsidRDefault="00420C9E" w:rsidP="008B112E"/>
    <w:p w14:paraId="4574D905" w14:textId="2EB663A4" w:rsidR="00420C9E" w:rsidRDefault="00420C9E" w:rsidP="008B112E"/>
    <w:p w14:paraId="261967B7" w14:textId="37ACA8DA" w:rsidR="00420C9E" w:rsidRDefault="00420C9E" w:rsidP="008B112E"/>
    <w:p w14:paraId="75D69712" w14:textId="446E929D" w:rsidR="00420C9E" w:rsidRDefault="00420C9E" w:rsidP="008B112E"/>
    <w:p w14:paraId="60FB5B4A" w14:textId="25E9FFF3" w:rsidR="00420C9E" w:rsidRDefault="00420C9E" w:rsidP="008B112E"/>
    <w:p w14:paraId="1D0CCD7E" w14:textId="0F3427CE" w:rsidR="00420C9E" w:rsidRDefault="00420C9E" w:rsidP="008B112E"/>
    <w:p w14:paraId="5EE7B2D2" w14:textId="79C409D6" w:rsidR="00420C9E" w:rsidRDefault="00420C9E" w:rsidP="008B112E"/>
    <w:p w14:paraId="0ABE254D" w14:textId="3BA9AAED" w:rsidR="00420C9E" w:rsidRDefault="00420C9E" w:rsidP="008B112E"/>
    <w:p w14:paraId="57318655" w14:textId="6D1E4E54" w:rsidR="0043704A" w:rsidRDefault="0043704A" w:rsidP="00420C9E">
      <w:pPr>
        <w:pStyle w:val="Heading1"/>
        <w:jc w:val="both"/>
      </w:pPr>
      <w:r>
        <w:lastRenderedPageBreak/>
        <w:t>Appendix I:</w:t>
      </w:r>
    </w:p>
    <w:p w14:paraId="536135BC" w14:textId="2584154A" w:rsidR="00420C9E" w:rsidRPr="003E6291" w:rsidRDefault="00420C9E" w:rsidP="00420C9E">
      <w:pPr>
        <w:pStyle w:val="Heading1"/>
        <w:jc w:val="both"/>
      </w:pPr>
      <w:r>
        <w:t>Region 1 Alternate Search Overview, Procedures, and Methodologies</w:t>
      </w:r>
    </w:p>
    <w:p w14:paraId="53575632" w14:textId="77777777" w:rsidR="00420C9E" w:rsidRDefault="00420C9E" w:rsidP="00420C9E">
      <w:pPr>
        <w:spacing w:after="200" w:line="240" w:lineRule="auto"/>
        <w:jc w:val="both"/>
      </w:pPr>
      <w:r>
        <w:t>On Saturday, November 16, 2019 Region 1 Alternate Johnny “Rocket” Adams notified Richard Longstreth, Region 1 Representative, that he wished to resign his role as the Regional Alternate. The LNC and State Chairs of Region 1 were notified on November 17.</w:t>
      </w:r>
    </w:p>
    <w:p w14:paraId="5892A164" w14:textId="77777777" w:rsidR="00420C9E" w:rsidRDefault="00420C9E" w:rsidP="00420C9E">
      <w:pPr>
        <w:spacing w:after="200" w:line="240" w:lineRule="auto"/>
        <w:jc w:val="both"/>
      </w:pPr>
      <w:r>
        <w:t>Input was sought from State Chairs as to requirements, methodology, and application questions they wanted on the Region 1 Alternate Application. Ultimately, all criteria used from the March Region 1 Alternate search was agreed upon. Applications were sought between November 27 and December 10. The following individuals applied during this time period (alphabetically listed):</w:t>
      </w:r>
    </w:p>
    <w:p w14:paraId="0C466262" w14:textId="77777777" w:rsidR="00420C9E" w:rsidRDefault="00420C9E" w:rsidP="00420C9E">
      <w:pPr>
        <w:pStyle w:val="ListParagraph"/>
        <w:numPr>
          <w:ilvl w:val="0"/>
          <w:numId w:val="30"/>
        </w:numPr>
        <w:spacing w:after="200" w:line="240" w:lineRule="auto"/>
        <w:jc w:val="both"/>
        <w:sectPr w:rsidR="00420C9E" w:rsidSect="0076654D">
          <w:headerReference w:type="even" r:id="rId73"/>
          <w:headerReference w:type="default" r:id="rId74"/>
          <w:headerReference w:type="first" r:id="rId75"/>
          <w:pgSz w:w="12240" w:h="15840" w:code="1"/>
          <w:pgMar w:top="1890" w:right="1080" w:bottom="720" w:left="1080" w:header="576" w:footer="720" w:gutter="0"/>
          <w:cols w:space="720"/>
          <w:titlePg/>
          <w:docGrid w:linePitch="360"/>
        </w:sectPr>
      </w:pPr>
    </w:p>
    <w:p w14:paraId="0338F00B" w14:textId="77777777" w:rsidR="00420C9E" w:rsidRDefault="00420C9E" w:rsidP="00420C9E">
      <w:pPr>
        <w:pStyle w:val="ListParagraph"/>
        <w:numPr>
          <w:ilvl w:val="0"/>
          <w:numId w:val="30"/>
        </w:numPr>
        <w:spacing w:after="200" w:line="240" w:lineRule="auto"/>
        <w:jc w:val="both"/>
      </w:pPr>
      <w:r>
        <w:t>Craig Bowden (UT)</w:t>
      </w:r>
    </w:p>
    <w:p w14:paraId="3A5D9071" w14:textId="77777777" w:rsidR="00420C9E" w:rsidRDefault="00420C9E" w:rsidP="00420C9E">
      <w:pPr>
        <w:pStyle w:val="ListParagraph"/>
        <w:numPr>
          <w:ilvl w:val="0"/>
          <w:numId w:val="30"/>
        </w:numPr>
        <w:spacing w:after="200" w:line="240" w:lineRule="auto"/>
        <w:jc w:val="both"/>
      </w:pPr>
      <w:r>
        <w:t xml:space="preserve">Wayne </w:t>
      </w:r>
      <w:proofErr w:type="spellStart"/>
      <w:r>
        <w:t>Harlos</w:t>
      </w:r>
      <w:proofErr w:type="spellEnd"/>
      <w:r>
        <w:t xml:space="preserve"> (CO)</w:t>
      </w:r>
    </w:p>
    <w:p w14:paraId="327B0C9B" w14:textId="77777777" w:rsidR="00420C9E" w:rsidRDefault="00420C9E" w:rsidP="00420C9E">
      <w:pPr>
        <w:pStyle w:val="ListParagraph"/>
        <w:numPr>
          <w:ilvl w:val="0"/>
          <w:numId w:val="30"/>
        </w:numPr>
        <w:spacing w:after="200" w:line="240" w:lineRule="auto"/>
        <w:jc w:val="both"/>
      </w:pPr>
      <w:r>
        <w:t xml:space="preserve">David </w:t>
      </w:r>
      <w:proofErr w:type="spellStart"/>
      <w:r>
        <w:t>Howman</w:t>
      </w:r>
      <w:proofErr w:type="spellEnd"/>
      <w:r>
        <w:t xml:space="preserve"> (AZ)</w:t>
      </w:r>
    </w:p>
    <w:p w14:paraId="359F60B7" w14:textId="77777777" w:rsidR="00420C9E" w:rsidRDefault="00420C9E" w:rsidP="00420C9E">
      <w:pPr>
        <w:pStyle w:val="ListParagraph"/>
        <w:numPr>
          <w:ilvl w:val="0"/>
          <w:numId w:val="30"/>
        </w:numPr>
        <w:spacing w:after="200" w:line="240" w:lineRule="auto"/>
        <w:jc w:val="both"/>
      </w:pPr>
      <w:r>
        <w:t xml:space="preserve">Robert </w:t>
      </w:r>
      <w:proofErr w:type="spellStart"/>
      <w:r>
        <w:t>Pepiton</w:t>
      </w:r>
      <w:proofErr w:type="spellEnd"/>
      <w:r>
        <w:t xml:space="preserve"> (AZ)</w:t>
      </w:r>
    </w:p>
    <w:p w14:paraId="3E4E0E1E" w14:textId="77777777" w:rsidR="00420C9E" w:rsidRDefault="00420C9E" w:rsidP="00420C9E">
      <w:pPr>
        <w:pStyle w:val="ListParagraph"/>
        <w:numPr>
          <w:ilvl w:val="0"/>
          <w:numId w:val="30"/>
        </w:numPr>
        <w:spacing w:after="200" w:line="240" w:lineRule="auto"/>
        <w:jc w:val="both"/>
      </w:pPr>
      <w:r>
        <w:t>C Michael Pickens (WA)</w:t>
      </w:r>
    </w:p>
    <w:p w14:paraId="5380733B" w14:textId="77777777" w:rsidR="00420C9E" w:rsidRDefault="00420C9E" w:rsidP="00420C9E">
      <w:pPr>
        <w:pStyle w:val="ListParagraph"/>
        <w:numPr>
          <w:ilvl w:val="0"/>
          <w:numId w:val="30"/>
        </w:numPr>
        <w:spacing w:after="200" w:line="240" w:lineRule="auto"/>
        <w:jc w:val="both"/>
      </w:pPr>
      <w:r>
        <w:t>Francis Wendt (MT)</w:t>
      </w:r>
    </w:p>
    <w:p w14:paraId="01D19294" w14:textId="77777777" w:rsidR="00420C9E" w:rsidRDefault="00420C9E" w:rsidP="00420C9E">
      <w:pPr>
        <w:spacing w:after="200" w:line="240" w:lineRule="auto"/>
        <w:jc w:val="both"/>
        <w:sectPr w:rsidR="00420C9E" w:rsidSect="00934A2A">
          <w:type w:val="continuous"/>
          <w:pgSz w:w="12240" w:h="15840" w:code="1"/>
          <w:pgMar w:top="1890" w:right="1080" w:bottom="720" w:left="1080" w:header="576" w:footer="720" w:gutter="0"/>
          <w:cols w:num="2" w:space="720"/>
          <w:titlePg/>
          <w:docGrid w:linePitch="360"/>
        </w:sectPr>
      </w:pPr>
    </w:p>
    <w:p w14:paraId="5FF0D9B5" w14:textId="77777777" w:rsidR="00420C9E" w:rsidRDefault="00420C9E" w:rsidP="00420C9E">
      <w:pPr>
        <w:spacing w:after="200" w:line="240" w:lineRule="auto"/>
        <w:jc w:val="both"/>
      </w:pPr>
      <w:r>
        <w:t xml:space="preserve">State Chairs were encouraged to discuss among themselves and with each candidate to ensure the best candidate was selected. None of the Above (NOTA) was added as a candidate with the understanding that a vote for NOTA meant the Alternate role would not be filled until such a time when the State Chairs initiated another search or until the 2020 Libertarian National Convention in Austin, TX, whichever came first. Voting for candidates began Monday, December 16, 2019 and continued through Wednesday, December 18, 2019 via the </w:t>
      </w:r>
      <w:proofErr w:type="spellStart"/>
      <w:r>
        <w:t>Opavote</w:t>
      </w:r>
      <w:proofErr w:type="spellEnd"/>
      <w:r>
        <w:t xml:space="preserve"> platform under approval voting rules.</w:t>
      </w:r>
    </w:p>
    <w:p w14:paraId="35DCD976" w14:textId="77777777" w:rsidR="00420C9E" w:rsidRDefault="00420C9E" w:rsidP="00420C9E">
      <w:pPr>
        <w:spacing w:after="200" w:line="240" w:lineRule="auto"/>
        <w:jc w:val="both"/>
      </w:pPr>
      <w:r>
        <w:t>The Region 1 Agreement requires that a majority of the Region’s State Chairs must elect an individual to fill vacancies in the Region 1 Representative or Region 1 Alternate roles. This mean that a minimum of 6 votes had to be cast for a candidate to be elected. Of the 11 State Chairs, 8 states cast a ballot; 3 did not:</w:t>
      </w:r>
    </w:p>
    <w:p w14:paraId="748F5323" w14:textId="77777777" w:rsidR="00420C9E" w:rsidRDefault="00420C9E" w:rsidP="00420C9E">
      <w:pPr>
        <w:spacing w:after="200" w:line="240" w:lineRule="auto"/>
        <w:jc w:val="both"/>
        <w:rPr>
          <w:b/>
          <w:u w:val="single"/>
        </w:rPr>
        <w:sectPr w:rsidR="00420C9E" w:rsidSect="00934A2A">
          <w:type w:val="continuous"/>
          <w:pgSz w:w="12240" w:h="15840" w:code="1"/>
          <w:pgMar w:top="1890" w:right="1080" w:bottom="720" w:left="1080" w:header="576" w:footer="720" w:gutter="0"/>
          <w:cols w:space="720"/>
          <w:titlePg/>
          <w:docGrid w:linePitch="360"/>
        </w:sectPr>
      </w:pPr>
    </w:p>
    <w:p w14:paraId="39756CA9" w14:textId="77777777" w:rsidR="00420C9E" w:rsidRDefault="00420C9E" w:rsidP="00420C9E">
      <w:pPr>
        <w:spacing w:after="200" w:line="240" w:lineRule="auto"/>
        <w:jc w:val="both"/>
        <w:rPr>
          <w:b/>
          <w:u w:val="single"/>
        </w:rPr>
      </w:pPr>
      <w:r>
        <w:rPr>
          <w:b/>
          <w:u w:val="single"/>
        </w:rPr>
        <w:t>States with Ballots</w:t>
      </w:r>
    </w:p>
    <w:p w14:paraId="68D66E7A" w14:textId="77777777" w:rsidR="00420C9E" w:rsidRDefault="00420C9E" w:rsidP="00420C9E">
      <w:pPr>
        <w:pStyle w:val="ListParagraph"/>
        <w:numPr>
          <w:ilvl w:val="0"/>
          <w:numId w:val="30"/>
        </w:numPr>
        <w:spacing w:after="200" w:line="240" w:lineRule="auto"/>
        <w:jc w:val="both"/>
      </w:pPr>
      <w:r>
        <w:t>Alaska</w:t>
      </w:r>
    </w:p>
    <w:p w14:paraId="05592B6B" w14:textId="77777777" w:rsidR="00420C9E" w:rsidRDefault="00420C9E" w:rsidP="00420C9E">
      <w:pPr>
        <w:pStyle w:val="ListParagraph"/>
        <w:numPr>
          <w:ilvl w:val="0"/>
          <w:numId w:val="30"/>
        </w:numPr>
        <w:spacing w:after="200" w:line="240" w:lineRule="auto"/>
        <w:jc w:val="both"/>
      </w:pPr>
      <w:r>
        <w:t>Arizona</w:t>
      </w:r>
    </w:p>
    <w:p w14:paraId="48E36D54" w14:textId="77777777" w:rsidR="00420C9E" w:rsidRDefault="00420C9E" w:rsidP="00420C9E">
      <w:pPr>
        <w:pStyle w:val="ListParagraph"/>
        <w:numPr>
          <w:ilvl w:val="0"/>
          <w:numId w:val="30"/>
        </w:numPr>
        <w:spacing w:after="200" w:line="240" w:lineRule="auto"/>
        <w:jc w:val="both"/>
      </w:pPr>
      <w:r>
        <w:t>Colorado</w:t>
      </w:r>
    </w:p>
    <w:p w14:paraId="57E617F7" w14:textId="77777777" w:rsidR="00420C9E" w:rsidRDefault="00420C9E" w:rsidP="00420C9E">
      <w:pPr>
        <w:pStyle w:val="ListParagraph"/>
        <w:numPr>
          <w:ilvl w:val="0"/>
          <w:numId w:val="30"/>
        </w:numPr>
        <w:spacing w:after="200" w:line="240" w:lineRule="auto"/>
        <w:jc w:val="both"/>
      </w:pPr>
      <w:r>
        <w:t>Kansas</w:t>
      </w:r>
    </w:p>
    <w:p w14:paraId="31324083" w14:textId="77777777" w:rsidR="00420C9E" w:rsidRDefault="00420C9E" w:rsidP="00420C9E">
      <w:pPr>
        <w:pStyle w:val="ListParagraph"/>
        <w:numPr>
          <w:ilvl w:val="0"/>
          <w:numId w:val="30"/>
        </w:numPr>
        <w:spacing w:after="200" w:line="240" w:lineRule="auto"/>
        <w:jc w:val="both"/>
      </w:pPr>
      <w:r>
        <w:t>Montana</w:t>
      </w:r>
    </w:p>
    <w:p w14:paraId="6FE1BD00" w14:textId="77777777" w:rsidR="00420C9E" w:rsidRDefault="00420C9E" w:rsidP="00420C9E">
      <w:pPr>
        <w:pStyle w:val="ListParagraph"/>
        <w:numPr>
          <w:ilvl w:val="0"/>
          <w:numId w:val="30"/>
        </w:numPr>
        <w:spacing w:after="200" w:line="240" w:lineRule="auto"/>
        <w:jc w:val="both"/>
      </w:pPr>
      <w:r>
        <w:t>Oregon</w:t>
      </w:r>
    </w:p>
    <w:p w14:paraId="421C99EB" w14:textId="77777777" w:rsidR="00420C9E" w:rsidRDefault="00420C9E" w:rsidP="00420C9E">
      <w:pPr>
        <w:pStyle w:val="ListParagraph"/>
        <w:numPr>
          <w:ilvl w:val="0"/>
          <w:numId w:val="30"/>
        </w:numPr>
        <w:spacing w:after="200" w:line="240" w:lineRule="auto"/>
        <w:jc w:val="both"/>
      </w:pPr>
      <w:r>
        <w:t>Utah</w:t>
      </w:r>
    </w:p>
    <w:p w14:paraId="5E499C05" w14:textId="77777777" w:rsidR="00420C9E" w:rsidRPr="009900C3" w:rsidRDefault="00420C9E" w:rsidP="00420C9E">
      <w:pPr>
        <w:pStyle w:val="ListParagraph"/>
        <w:numPr>
          <w:ilvl w:val="0"/>
          <w:numId w:val="30"/>
        </w:numPr>
        <w:spacing w:after="200" w:line="240" w:lineRule="auto"/>
        <w:jc w:val="both"/>
      </w:pPr>
      <w:r>
        <w:t>Washington</w:t>
      </w:r>
    </w:p>
    <w:p w14:paraId="48F348E1" w14:textId="77777777" w:rsidR="00420C9E" w:rsidRPr="009900C3" w:rsidRDefault="00420C9E" w:rsidP="00420C9E">
      <w:pPr>
        <w:spacing w:after="200" w:line="240" w:lineRule="auto"/>
        <w:jc w:val="both"/>
        <w:rPr>
          <w:b/>
          <w:u w:val="single"/>
        </w:rPr>
      </w:pPr>
      <w:r>
        <w:rPr>
          <w:b/>
          <w:u w:val="single"/>
        </w:rPr>
        <w:t>States without Ballots</w:t>
      </w:r>
    </w:p>
    <w:p w14:paraId="383FAA25" w14:textId="77777777" w:rsidR="00420C9E" w:rsidRDefault="00420C9E" w:rsidP="00420C9E">
      <w:pPr>
        <w:pStyle w:val="ListParagraph"/>
        <w:numPr>
          <w:ilvl w:val="0"/>
          <w:numId w:val="30"/>
        </w:numPr>
        <w:spacing w:after="200" w:line="240" w:lineRule="auto"/>
        <w:jc w:val="both"/>
      </w:pPr>
      <w:r>
        <w:t>Hawaii</w:t>
      </w:r>
    </w:p>
    <w:p w14:paraId="7D6F0F13" w14:textId="77777777" w:rsidR="00420C9E" w:rsidRDefault="00420C9E" w:rsidP="00420C9E">
      <w:pPr>
        <w:pStyle w:val="ListParagraph"/>
        <w:numPr>
          <w:ilvl w:val="0"/>
          <w:numId w:val="30"/>
        </w:numPr>
        <w:spacing w:after="200" w:line="240" w:lineRule="auto"/>
        <w:jc w:val="both"/>
      </w:pPr>
      <w:r>
        <w:t>New Mexico</w:t>
      </w:r>
    </w:p>
    <w:p w14:paraId="28A2509A" w14:textId="77777777" w:rsidR="00420C9E" w:rsidRDefault="00420C9E" w:rsidP="00420C9E">
      <w:pPr>
        <w:pStyle w:val="ListParagraph"/>
        <w:numPr>
          <w:ilvl w:val="0"/>
          <w:numId w:val="30"/>
        </w:numPr>
        <w:spacing w:after="200" w:line="240" w:lineRule="auto"/>
        <w:jc w:val="both"/>
      </w:pPr>
      <w:r>
        <w:t>Wyoming</w:t>
      </w:r>
    </w:p>
    <w:p w14:paraId="75FAF1CB" w14:textId="77777777" w:rsidR="00420C9E" w:rsidRDefault="00420C9E" w:rsidP="00420C9E">
      <w:pPr>
        <w:spacing w:after="200" w:line="240" w:lineRule="auto"/>
        <w:jc w:val="both"/>
        <w:sectPr w:rsidR="00420C9E" w:rsidSect="00934A2A">
          <w:type w:val="continuous"/>
          <w:pgSz w:w="12240" w:h="15840" w:code="1"/>
          <w:pgMar w:top="1890" w:right="1080" w:bottom="720" w:left="1080" w:header="576" w:footer="720" w:gutter="0"/>
          <w:cols w:num="3" w:space="720"/>
          <w:titlePg/>
          <w:docGrid w:linePitch="360"/>
        </w:sectPr>
      </w:pPr>
    </w:p>
    <w:p w14:paraId="4357D7D3" w14:textId="25E02ACE" w:rsidR="00420C9E" w:rsidRDefault="00420C9E" w:rsidP="00420C9E">
      <w:pPr>
        <w:pStyle w:val="Heading1"/>
        <w:jc w:val="both"/>
      </w:pPr>
    </w:p>
    <w:p w14:paraId="23D6F5E2" w14:textId="08A398CD" w:rsidR="0043704A" w:rsidRDefault="0043704A" w:rsidP="0043704A"/>
    <w:p w14:paraId="07299EB5" w14:textId="77777777" w:rsidR="0043704A" w:rsidRPr="0043704A" w:rsidRDefault="0043704A" w:rsidP="0043704A"/>
    <w:p w14:paraId="1BFF978A" w14:textId="77777777" w:rsidR="00420C9E" w:rsidRDefault="00420C9E" w:rsidP="00420C9E">
      <w:pPr>
        <w:pStyle w:val="Heading1"/>
        <w:jc w:val="both"/>
        <w:sectPr w:rsidR="00420C9E" w:rsidSect="00934A2A">
          <w:type w:val="continuous"/>
          <w:pgSz w:w="12240" w:h="15840" w:code="1"/>
          <w:pgMar w:top="1890" w:right="1080" w:bottom="720" w:left="1080" w:header="576" w:footer="720" w:gutter="0"/>
          <w:cols w:space="720"/>
          <w:titlePg/>
          <w:docGrid w:linePitch="360"/>
        </w:sectPr>
      </w:pPr>
      <w:r>
        <w:lastRenderedPageBreak/>
        <w:t>Region 1 Alternate Results</w:t>
      </w:r>
    </w:p>
    <w:p w14:paraId="37655376"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sidRPr="00C77316">
        <w:rPr>
          <w:rFonts w:eastAsia="Times New Roman" w:cs="Courier New"/>
          <w:color w:val="000000"/>
        </w:rPr>
        <w:t xml:space="preserve">There </w:t>
      </w:r>
      <w:r>
        <w:rPr>
          <w:rFonts w:eastAsia="Times New Roman" w:cs="Courier New"/>
          <w:color w:val="000000"/>
        </w:rPr>
        <w:t>were</w:t>
      </w:r>
      <w:r w:rsidRPr="00C77316">
        <w:rPr>
          <w:rFonts w:eastAsia="Times New Roman" w:cs="Courier New"/>
          <w:color w:val="000000"/>
        </w:rPr>
        <w:t xml:space="preserve"> 7 candidates competing for </w:t>
      </w:r>
      <w:r>
        <w:rPr>
          <w:rFonts w:eastAsia="Times New Roman" w:cs="Courier New"/>
          <w:color w:val="000000"/>
        </w:rPr>
        <w:t>1</w:t>
      </w:r>
      <w:r w:rsidRPr="00C77316">
        <w:rPr>
          <w:rFonts w:eastAsia="Times New Roman" w:cs="Courier New"/>
          <w:color w:val="000000"/>
        </w:rPr>
        <w:t xml:space="preserve"> seat. The number of voters is 8 </w:t>
      </w:r>
      <w:r>
        <w:rPr>
          <w:rFonts w:eastAsia="Times New Roman" w:cs="Courier New"/>
          <w:color w:val="000000"/>
        </w:rPr>
        <w:t>out of a possible 11</w:t>
      </w:r>
      <w:r w:rsidRPr="00C77316">
        <w:rPr>
          <w:rFonts w:eastAsia="Times New Roman" w:cs="Courier New"/>
          <w:color w:val="000000"/>
        </w:rPr>
        <w:t>.</w:t>
      </w:r>
    </w:p>
    <w:p w14:paraId="453FB6E6"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p>
    <w:p w14:paraId="38587803"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sidRPr="00C77316">
        <w:rPr>
          <w:rFonts w:eastAsia="Times New Roman" w:cs="Courier New"/>
          <w:color w:val="000000"/>
        </w:rPr>
        <w:t>Count</w:t>
      </w:r>
      <w:r>
        <w:rPr>
          <w:rFonts w:eastAsia="Times New Roman" w:cs="Courier New"/>
          <w:color w:val="000000"/>
        </w:rPr>
        <w:t>ed</w:t>
      </w:r>
      <w:r w:rsidRPr="00C77316">
        <w:rPr>
          <w:rFonts w:eastAsia="Times New Roman" w:cs="Courier New"/>
          <w:color w:val="000000"/>
        </w:rPr>
        <w:t xml:space="preserve"> votes using Approval Voting.</w:t>
      </w:r>
      <w:r>
        <w:rPr>
          <w:rFonts w:eastAsia="Times New Roman" w:cs="Courier New"/>
          <w:color w:val="000000"/>
        </w:rPr>
        <w:t xml:space="preserve"> These results include adjustments made to ballots after they were cast but before voting ended (marked with ‘*’). Supporting documentation to change the ballots is attached in this report.</w:t>
      </w:r>
    </w:p>
    <w:p w14:paraId="3500D87E" w14:textId="77777777" w:rsidR="00420C9E"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p>
    <w:p w14:paraId="7C7E2599"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r w:rsidRPr="00C77316">
        <w:rPr>
          <w:rFonts w:eastAsia="Times New Roman" w:cs="Courier New"/>
          <w:color w:val="000000"/>
        </w:rPr>
        <w:t>Candidate</w:t>
      </w:r>
      <w:r>
        <w:rPr>
          <w:rFonts w:eastAsia="Times New Roman" w:cs="Courier New"/>
          <w:color w:val="000000"/>
        </w:rPr>
        <w:tab/>
      </w:r>
      <w:r w:rsidRPr="00C77316">
        <w:rPr>
          <w:rFonts w:eastAsia="Times New Roman" w:cs="Courier New"/>
          <w:color w:val="000000"/>
        </w:rPr>
        <w:t>|</w:t>
      </w:r>
      <w:r>
        <w:rPr>
          <w:rFonts w:eastAsia="Times New Roman" w:cs="Courier New"/>
          <w:color w:val="000000"/>
        </w:rPr>
        <w:t xml:space="preserve"> Vote </w:t>
      </w:r>
      <w:r w:rsidRPr="00C77316">
        <w:rPr>
          <w:rFonts w:eastAsia="Times New Roman" w:cs="Courier New"/>
          <w:color w:val="000000"/>
        </w:rPr>
        <w:t>Count</w:t>
      </w:r>
    </w:p>
    <w:p w14:paraId="0E7557E5" w14:textId="77777777" w:rsidR="00420C9E"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sidRPr="00C77316">
        <w:rPr>
          <w:rFonts w:eastAsia="Times New Roman" w:cs="Courier New"/>
          <w:color w:val="000000"/>
        </w:rPr>
        <w:t>================================</w:t>
      </w:r>
    </w:p>
    <w:p w14:paraId="46B9A2AA" w14:textId="77777777" w:rsidR="00420C9E"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r w:rsidRPr="00C77316">
        <w:rPr>
          <w:rFonts w:eastAsia="Times New Roman" w:cs="Courier New"/>
          <w:color w:val="000000"/>
        </w:rPr>
        <w:t xml:space="preserve">Bowden, Craig </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r>
      <w:r w:rsidRPr="00C77316">
        <w:rPr>
          <w:rFonts w:eastAsia="Times New Roman" w:cs="Courier New"/>
          <w:color w:val="000000"/>
        </w:rPr>
        <w:t>3</w:t>
      </w:r>
    </w:p>
    <w:p w14:paraId="5AA22F9E" w14:textId="77777777" w:rsidR="00420C9E"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proofErr w:type="spellStart"/>
      <w:r w:rsidRPr="00C77316">
        <w:rPr>
          <w:rFonts w:eastAsia="Times New Roman" w:cs="Courier New"/>
          <w:color w:val="000000"/>
        </w:rPr>
        <w:t>Harlos</w:t>
      </w:r>
      <w:proofErr w:type="spellEnd"/>
      <w:r w:rsidRPr="00C77316">
        <w:rPr>
          <w:rFonts w:eastAsia="Times New Roman" w:cs="Courier New"/>
          <w:color w:val="000000"/>
        </w:rPr>
        <w:t>, Wayne</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t>3*</w:t>
      </w:r>
    </w:p>
    <w:p w14:paraId="1B09B4C4" w14:textId="77777777" w:rsidR="00420C9E"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proofErr w:type="spellStart"/>
      <w:r w:rsidRPr="00C77316">
        <w:rPr>
          <w:rFonts w:eastAsia="Times New Roman" w:cs="Courier New"/>
          <w:color w:val="000000"/>
        </w:rPr>
        <w:t>Howman</w:t>
      </w:r>
      <w:proofErr w:type="spellEnd"/>
      <w:r w:rsidRPr="00C77316">
        <w:rPr>
          <w:rFonts w:eastAsia="Times New Roman" w:cs="Courier New"/>
          <w:color w:val="000000"/>
        </w:rPr>
        <w:t>, David</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r>
      <w:r w:rsidRPr="00C77316">
        <w:rPr>
          <w:rFonts w:eastAsia="Times New Roman" w:cs="Courier New"/>
          <w:color w:val="000000"/>
        </w:rPr>
        <w:t>1</w:t>
      </w:r>
    </w:p>
    <w:p w14:paraId="5E687A0D" w14:textId="77777777" w:rsidR="00420C9E"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proofErr w:type="spellStart"/>
      <w:r w:rsidRPr="00C77316">
        <w:rPr>
          <w:rFonts w:eastAsia="Times New Roman" w:cs="Courier New"/>
          <w:color w:val="000000"/>
        </w:rPr>
        <w:t>Pepiton</w:t>
      </w:r>
      <w:proofErr w:type="spellEnd"/>
      <w:r w:rsidRPr="00C77316">
        <w:rPr>
          <w:rFonts w:eastAsia="Times New Roman" w:cs="Courier New"/>
          <w:color w:val="000000"/>
        </w:rPr>
        <w:t>, Robert</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r>
      <w:r w:rsidRPr="00C77316">
        <w:rPr>
          <w:rFonts w:eastAsia="Times New Roman" w:cs="Courier New"/>
          <w:color w:val="000000"/>
        </w:rPr>
        <w:t>2</w:t>
      </w:r>
    </w:p>
    <w:p w14:paraId="691F1D10" w14:textId="77777777" w:rsidR="00420C9E"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r w:rsidRPr="00C77316">
        <w:rPr>
          <w:rFonts w:eastAsia="Times New Roman" w:cs="Courier New"/>
          <w:color w:val="000000"/>
        </w:rPr>
        <w:t>Pickens, C Michael</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t>2*</w:t>
      </w:r>
    </w:p>
    <w:p w14:paraId="69AACE92" w14:textId="77777777" w:rsidR="00420C9E" w:rsidRPr="00C77316"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Pr>
          <w:rFonts w:eastAsia="Times New Roman" w:cs="Courier New"/>
          <w:color w:val="000000"/>
        </w:rPr>
        <w:tab/>
      </w:r>
      <w:r w:rsidRPr="00C77316">
        <w:rPr>
          <w:rFonts w:eastAsia="Times New Roman" w:cs="Courier New"/>
          <w:color w:val="000000"/>
        </w:rPr>
        <w:t>Wendt, Francis</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r>
      <w:r w:rsidRPr="00C77316">
        <w:rPr>
          <w:rFonts w:eastAsia="Times New Roman" w:cs="Courier New"/>
          <w:color w:val="000000"/>
        </w:rPr>
        <w:t>7</w:t>
      </w:r>
    </w:p>
    <w:p w14:paraId="58C3961F" w14:textId="77777777" w:rsidR="00420C9E" w:rsidRPr="00C77316" w:rsidRDefault="00420C9E" w:rsidP="00420C9E">
      <w:pPr>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sidRPr="00C77316">
        <w:rPr>
          <w:rFonts w:eastAsia="Times New Roman" w:cs="Courier New"/>
          <w:color w:val="000000"/>
        </w:rPr>
        <w:t>None of the Above (NOTA)</w:t>
      </w:r>
      <w:r>
        <w:rPr>
          <w:rFonts w:eastAsia="Times New Roman" w:cs="Courier New"/>
          <w:color w:val="000000"/>
        </w:rPr>
        <w:tab/>
      </w:r>
      <w:r w:rsidRPr="00C77316">
        <w:rPr>
          <w:rFonts w:eastAsia="Times New Roman" w:cs="Courier New"/>
          <w:color w:val="000000"/>
        </w:rPr>
        <w:t>|</w:t>
      </w:r>
      <w:r>
        <w:rPr>
          <w:rFonts w:eastAsia="Times New Roman" w:cs="Courier New"/>
          <w:color w:val="000000"/>
        </w:rPr>
        <w:tab/>
      </w:r>
      <w:r w:rsidRPr="00C77316">
        <w:rPr>
          <w:rFonts w:eastAsia="Times New Roman" w:cs="Courier New"/>
          <w:color w:val="000000"/>
        </w:rPr>
        <w:t>0</w:t>
      </w:r>
    </w:p>
    <w:p w14:paraId="6263105B"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p>
    <w:p w14:paraId="0D775EE2"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p>
    <w:p w14:paraId="377FC630" w14:textId="77777777" w:rsidR="00420C9E" w:rsidRPr="00C77316" w:rsidRDefault="00420C9E" w:rsidP="00420C9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rPr>
          <w:rFonts w:eastAsia="Times New Roman" w:cs="Courier New"/>
          <w:color w:val="000000"/>
        </w:rPr>
      </w:pPr>
      <w:r w:rsidRPr="00C77316">
        <w:rPr>
          <w:rFonts w:eastAsia="Times New Roman" w:cs="Courier New"/>
          <w:color w:val="000000"/>
        </w:rPr>
        <w:t xml:space="preserve">Winner </w:t>
      </w:r>
      <w:r>
        <w:rPr>
          <w:rFonts w:eastAsia="Times New Roman" w:cs="Courier New"/>
          <w:color w:val="000000"/>
        </w:rPr>
        <w:t>is</w:t>
      </w:r>
      <w:r w:rsidRPr="00C77316">
        <w:rPr>
          <w:rFonts w:eastAsia="Times New Roman" w:cs="Courier New"/>
          <w:color w:val="000000"/>
        </w:rPr>
        <w:t xml:space="preserve"> Wendt, Francis</w:t>
      </w:r>
      <w:r>
        <w:rPr>
          <w:rFonts w:eastAsia="Times New Roman" w:cs="Courier New"/>
          <w:color w:val="000000"/>
        </w:rPr>
        <w:t xml:space="preserve"> who has been elected until the 2020 Libertarian Party National Convention in Austin, TX. Richard Longstreth will work with staff at LPHQ to get Francis his email address and other necessary items quickly so that he may fully participate in his role on the Libertarian National Committee.</w:t>
      </w:r>
    </w:p>
    <w:p w14:paraId="3BE30138" w14:textId="77777777" w:rsidR="00420C9E" w:rsidRPr="00C77316" w:rsidRDefault="00420C9E" w:rsidP="00420C9E"/>
    <w:p w14:paraId="0EB29CC2" w14:textId="77777777" w:rsidR="00420C9E" w:rsidRPr="00C77316" w:rsidRDefault="00420C9E" w:rsidP="00420C9E"/>
    <w:p w14:paraId="75348907" w14:textId="77777777" w:rsidR="00420C9E" w:rsidRPr="00C77316" w:rsidRDefault="00420C9E" w:rsidP="00420C9E"/>
    <w:p w14:paraId="7B79C77A" w14:textId="77777777" w:rsidR="00420C9E" w:rsidRPr="00C77316" w:rsidRDefault="00420C9E" w:rsidP="00420C9E"/>
    <w:p w14:paraId="09E68FEE" w14:textId="77777777" w:rsidR="00420C9E" w:rsidRPr="00C77316" w:rsidRDefault="00420C9E" w:rsidP="00420C9E"/>
    <w:p w14:paraId="6D2C53A2" w14:textId="77777777" w:rsidR="00420C9E" w:rsidRPr="00C77316" w:rsidRDefault="00420C9E" w:rsidP="00420C9E"/>
    <w:p w14:paraId="58915434" w14:textId="77777777" w:rsidR="00420C9E" w:rsidRPr="00C77316" w:rsidRDefault="00420C9E" w:rsidP="00420C9E"/>
    <w:p w14:paraId="5A582D86" w14:textId="77777777" w:rsidR="00420C9E" w:rsidRPr="00C77316" w:rsidRDefault="00420C9E" w:rsidP="00420C9E"/>
    <w:p w14:paraId="03D75755" w14:textId="77777777" w:rsidR="00420C9E" w:rsidRPr="00C77316" w:rsidRDefault="00420C9E" w:rsidP="00420C9E"/>
    <w:p w14:paraId="773E0FB3" w14:textId="6982E584" w:rsidR="00420C9E" w:rsidRDefault="00420C9E" w:rsidP="00420C9E"/>
    <w:p w14:paraId="5DABF02A" w14:textId="77777777" w:rsidR="0043704A" w:rsidRPr="00C77316" w:rsidRDefault="0043704A" w:rsidP="00420C9E"/>
    <w:p w14:paraId="028DB824" w14:textId="77777777" w:rsidR="00420C9E" w:rsidRPr="003E6291" w:rsidRDefault="00420C9E" w:rsidP="00420C9E">
      <w:pPr>
        <w:pStyle w:val="Heading1"/>
        <w:jc w:val="both"/>
      </w:pPr>
      <w:r>
        <w:lastRenderedPageBreak/>
        <w:t>Region 1 Alternate Ballots</w:t>
      </w:r>
    </w:p>
    <w:p w14:paraId="11DDFC8C" w14:textId="77777777" w:rsidR="00420C9E" w:rsidRDefault="00420C9E" w:rsidP="00420C9E">
      <w:pPr>
        <w:sectPr w:rsidR="00420C9E" w:rsidSect="00934A2A">
          <w:type w:val="continuous"/>
          <w:pgSz w:w="12240" w:h="15840" w:code="1"/>
          <w:pgMar w:top="1890" w:right="1080" w:bottom="720" w:left="1080" w:header="576" w:footer="720" w:gutter="0"/>
          <w:cols w:space="720"/>
          <w:titlePg/>
          <w:docGrid w:linePitch="360"/>
        </w:sectPr>
      </w:pPr>
    </w:p>
    <w:p w14:paraId="0C2E3492" w14:textId="77777777" w:rsidR="00420C9E" w:rsidRDefault="00420C9E" w:rsidP="00420C9E">
      <w:r>
        <w:t>Voter: Alaska – Jon Watts</w:t>
      </w:r>
    </w:p>
    <w:p w14:paraId="63A387E0" w14:textId="77777777" w:rsidR="00420C9E" w:rsidRDefault="00420C9E" w:rsidP="00420C9E">
      <w:r>
        <w:rPr>
          <w:rFonts w:ascii="Segoe UI Symbol" w:hAnsi="Segoe UI Symbol" w:cs="Segoe UI Symbol"/>
        </w:rPr>
        <w:t>☐</w:t>
      </w:r>
      <w:r>
        <w:t xml:space="preserve"> Bowden, Craig</w:t>
      </w:r>
    </w:p>
    <w:p w14:paraId="13A0771E"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0E066C1B"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276DEFBF"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3F93451C" w14:textId="77777777" w:rsidR="00420C9E" w:rsidRDefault="00420C9E" w:rsidP="00420C9E">
      <w:r>
        <w:rPr>
          <w:rFonts w:ascii="Segoe UI Emoji" w:hAnsi="Segoe UI Emoji" w:cs="Segoe UI Emoji"/>
        </w:rPr>
        <w:t>☑</w:t>
      </w:r>
      <w:r>
        <w:t xml:space="preserve"> Pickens, C Michael</w:t>
      </w:r>
    </w:p>
    <w:p w14:paraId="0FCF0B08" w14:textId="77777777" w:rsidR="00420C9E" w:rsidRDefault="00420C9E" w:rsidP="00420C9E">
      <w:r>
        <w:rPr>
          <w:rFonts w:ascii="Segoe UI Symbol" w:hAnsi="Segoe UI Symbol" w:cs="Segoe UI Symbol"/>
        </w:rPr>
        <w:t>☐</w:t>
      </w:r>
      <w:r>
        <w:t xml:space="preserve"> Wendt, Francis</w:t>
      </w:r>
    </w:p>
    <w:p w14:paraId="14E6ECCE" w14:textId="77777777" w:rsidR="00420C9E" w:rsidRDefault="00420C9E" w:rsidP="00420C9E">
      <w:pPr>
        <w:pBdr>
          <w:bottom w:val="single" w:sz="6" w:space="11" w:color="auto"/>
        </w:pBdr>
      </w:pPr>
      <w:r>
        <w:rPr>
          <w:rFonts w:ascii="Segoe UI Symbol" w:hAnsi="Segoe UI Symbol" w:cs="Segoe UI Symbol"/>
        </w:rPr>
        <w:t>☐</w:t>
      </w:r>
      <w:r>
        <w:t xml:space="preserve"> None of the Above (NOTA)</w:t>
      </w:r>
    </w:p>
    <w:p w14:paraId="7A174578" w14:textId="77777777" w:rsidR="00420C9E" w:rsidRDefault="00420C9E" w:rsidP="00420C9E">
      <w:pPr>
        <w:pBdr>
          <w:bottom w:val="single" w:sz="6" w:space="11" w:color="auto"/>
        </w:pBdr>
      </w:pPr>
    </w:p>
    <w:p w14:paraId="69D0F3FE" w14:textId="77777777" w:rsidR="00420C9E" w:rsidRDefault="00420C9E" w:rsidP="00420C9E">
      <w:pPr>
        <w:pBdr>
          <w:bottom w:val="single" w:sz="6" w:space="11" w:color="auto"/>
        </w:pBdr>
      </w:pPr>
    </w:p>
    <w:p w14:paraId="102D4A97" w14:textId="77777777" w:rsidR="00420C9E" w:rsidRDefault="00420C9E" w:rsidP="00420C9E">
      <w:r>
        <w:t>Voter: Arizona – Howard Blitz</w:t>
      </w:r>
    </w:p>
    <w:p w14:paraId="34934B3D" w14:textId="77777777" w:rsidR="00420C9E" w:rsidRDefault="00420C9E" w:rsidP="00420C9E">
      <w:r>
        <w:rPr>
          <w:rFonts w:ascii="Segoe UI Symbol" w:hAnsi="Segoe UI Symbol" w:cs="Segoe UI Symbol"/>
        </w:rPr>
        <w:t>☐</w:t>
      </w:r>
      <w:r>
        <w:t xml:space="preserve"> Bowden, Craig</w:t>
      </w:r>
    </w:p>
    <w:p w14:paraId="11BA2879" w14:textId="77777777" w:rsidR="00420C9E" w:rsidRDefault="00420C9E" w:rsidP="00420C9E">
      <w:r>
        <w:rPr>
          <w:rFonts w:ascii="Segoe UI Emoji" w:hAnsi="Segoe UI Emoji" w:cs="Segoe UI Emoji"/>
        </w:rPr>
        <w:t>☑</w:t>
      </w:r>
      <w:r>
        <w:t xml:space="preserve"> </w:t>
      </w:r>
      <w:proofErr w:type="spellStart"/>
      <w:r>
        <w:t>Harlos</w:t>
      </w:r>
      <w:proofErr w:type="spellEnd"/>
      <w:r>
        <w:t>, Wayne</w:t>
      </w:r>
    </w:p>
    <w:p w14:paraId="2DAF5E1C"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3BBA1BD5" w14:textId="77777777" w:rsidR="00420C9E" w:rsidRDefault="00420C9E" w:rsidP="00420C9E">
      <w:r>
        <w:rPr>
          <w:rFonts w:ascii="Segoe UI Emoji" w:hAnsi="Segoe UI Emoji" w:cs="Segoe UI Emoji"/>
        </w:rPr>
        <w:t>☑</w:t>
      </w:r>
      <w:r>
        <w:t xml:space="preserve"> </w:t>
      </w:r>
      <w:proofErr w:type="spellStart"/>
      <w:r>
        <w:t>Pepiton</w:t>
      </w:r>
      <w:proofErr w:type="spellEnd"/>
      <w:r>
        <w:t>, Robert</w:t>
      </w:r>
    </w:p>
    <w:p w14:paraId="6DCA950A" w14:textId="77777777" w:rsidR="00420C9E" w:rsidRDefault="00420C9E" w:rsidP="00420C9E">
      <w:r>
        <w:rPr>
          <w:rFonts w:ascii="Segoe UI Symbol" w:hAnsi="Segoe UI Symbol" w:cs="Segoe UI Symbol"/>
        </w:rPr>
        <w:t>☐</w:t>
      </w:r>
      <w:r>
        <w:t xml:space="preserve"> Pickens, C Michael</w:t>
      </w:r>
    </w:p>
    <w:p w14:paraId="0FC49899" w14:textId="77777777" w:rsidR="00420C9E" w:rsidRDefault="00420C9E" w:rsidP="00420C9E">
      <w:r>
        <w:rPr>
          <w:rFonts w:ascii="Segoe UI Emoji" w:hAnsi="Segoe UI Emoji" w:cs="Segoe UI Emoji"/>
        </w:rPr>
        <w:t>☑</w:t>
      </w:r>
      <w:r>
        <w:t xml:space="preserve"> Wendt, Francis</w:t>
      </w:r>
    </w:p>
    <w:p w14:paraId="041ED1B8"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2D6032CC" w14:textId="77777777" w:rsidR="00420C9E" w:rsidRDefault="00420C9E" w:rsidP="00420C9E"/>
    <w:p w14:paraId="5E89835D" w14:textId="77777777" w:rsidR="00420C9E" w:rsidRDefault="00420C9E" w:rsidP="00420C9E"/>
    <w:p w14:paraId="5C817D05" w14:textId="77777777" w:rsidR="00420C9E" w:rsidRDefault="00420C9E" w:rsidP="00420C9E"/>
    <w:p w14:paraId="6EA61AC8" w14:textId="77777777" w:rsidR="00420C9E" w:rsidRDefault="00420C9E" w:rsidP="00420C9E"/>
    <w:p w14:paraId="755E4F0F" w14:textId="77777777" w:rsidR="00420C9E" w:rsidRDefault="00420C9E" w:rsidP="00420C9E"/>
    <w:p w14:paraId="3E0BDB93" w14:textId="77777777" w:rsidR="00420C9E" w:rsidRDefault="00420C9E" w:rsidP="00420C9E">
      <w:r>
        <w:t>Voter: Colorado – Victoria Reynolds</w:t>
      </w:r>
    </w:p>
    <w:p w14:paraId="67F36A3F" w14:textId="77777777" w:rsidR="00420C9E" w:rsidRDefault="00420C9E" w:rsidP="00420C9E">
      <w:r>
        <w:rPr>
          <w:rFonts w:ascii="Segoe UI Symbol" w:hAnsi="Segoe UI Symbol" w:cs="Segoe UI Symbol"/>
        </w:rPr>
        <w:t>☐</w:t>
      </w:r>
      <w:r>
        <w:t xml:space="preserve"> Bowden, Craig</w:t>
      </w:r>
    </w:p>
    <w:p w14:paraId="003FD68C"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2C165C4D"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70DFCC97"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54B8A42E" w14:textId="77777777" w:rsidR="00420C9E" w:rsidRDefault="00420C9E" w:rsidP="00420C9E">
      <w:r>
        <w:rPr>
          <w:rFonts w:ascii="Segoe UI Emoji" w:hAnsi="Segoe UI Emoji" w:cs="Segoe UI Emoji"/>
        </w:rPr>
        <w:t>☑</w:t>
      </w:r>
      <w:r>
        <w:t xml:space="preserve"> Pickens, C Michael*</w:t>
      </w:r>
    </w:p>
    <w:p w14:paraId="4A7F6522" w14:textId="77777777" w:rsidR="00420C9E" w:rsidRDefault="00420C9E" w:rsidP="00420C9E">
      <w:r>
        <w:rPr>
          <w:rFonts w:ascii="Segoe UI Emoji" w:hAnsi="Segoe UI Emoji" w:cs="Segoe UI Emoji"/>
        </w:rPr>
        <w:t>☑</w:t>
      </w:r>
      <w:r>
        <w:t xml:space="preserve"> Wendt, Francis</w:t>
      </w:r>
    </w:p>
    <w:p w14:paraId="14579CD3"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00280B78" w14:textId="77777777" w:rsidR="00420C9E" w:rsidRDefault="00420C9E" w:rsidP="00420C9E">
      <w:pPr>
        <w:pBdr>
          <w:bottom w:val="single" w:sz="6" w:space="1" w:color="auto"/>
        </w:pBdr>
      </w:pPr>
      <w:r>
        <w:t>* Victoria sent an email after her initial ballot was cast changing her ballot to only vote for Francis Wendt. Documentation attached.</w:t>
      </w:r>
    </w:p>
    <w:p w14:paraId="1B4CB2A5" w14:textId="77777777" w:rsidR="00420C9E" w:rsidRDefault="00420C9E" w:rsidP="00420C9E">
      <w:r>
        <w:t>Voter: Kansas – Ned Kelley</w:t>
      </w:r>
    </w:p>
    <w:p w14:paraId="686E1252" w14:textId="77777777" w:rsidR="00420C9E" w:rsidRDefault="00420C9E" w:rsidP="00420C9E">
      <w:r>
        <w:rPr>
          <w:rFonts w:ascii="Segoe UI Emoji" w:hAnsi="Segoe UI Emoji" w:cs="Segoe UI Emoji"/>
        </w:rPr>
        <w:t>☑</w:t>
      </w:r>
      <w:r>
        <w:t xml:space="preserve"> Bowden, Craig</w:t>
      </w:r>
    </w:p>
    <w:p w14:paraId="61C1CCB9"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62D7B57D" w14:textId="77777777" w:rsidR="00420C9E" w:rsidRDefault="00420C9E" w:rsidP="00420C9E">
      <w:r>
        <w:rPr>
          <w:rFonts w:ascii="Segoe UI Emoji" w:hAnsi="Segoe UI Emoji" w:cs="Segoe UI Emoji"/>
        </w:rPr>
        <w:t>☑</w:t>
      </w:r>
      <w:r>
        <w:t xml:space="preserve"> </w:t>
      </w:r>
      <w:proofErr w:type="spellStart"/>
      <w:r>
        <w:t>Howman</w:t>
      </w:r>
      <w:proofErr w:type="spellEnd"/>
      <w:r>
        <w:t>, David</w:t>
      </w:r>
    </w:p>
    <w:p w14:paraId="085A65EA" w14:textId="77777777" w:rsidR="00420C9E" w:rsidRDefault="00420C9E" w:rsidP="00420C9E">
      <w:r>
        <w:rPr>
          <w:rFonts w:ascii="Segoe UI Emoji" w:hAnsi="Segoe UI Emoji" w:cs="Segoe UI Emoji"/>
        </w:rPr>
        <w:t>☑</w:t>
      </w:r>
      <w:r>
        <w:t xml:space="preserve"> </w:t>
      </w:r>
      <w:proofErr w:type="spellStart"/>
      <w:r>
        <w:t>Pepiton</w:t>
      </w:r>
      <w:proofErr w:type="spellEnd"/>
      <w:r>
        <w:t>, Robert</w:t>
      </w:r>
    </w:p>
    <w:p w14:paraId="0F046BE5" w14:textId="77777777" w:rsidR="00420C9E" w:rsidRDefault="00420C9E" w:rsidP="00420C9E">
      <w:r>
        <w:rPr>
          <w:rFonts w:ascii="Segoe UI Symbol" w:hAnsi="Segoe UI Symbol" w:cs="Segoe UI Symbol"/>
        </w:rPr>
        <w:t>☐</w:t>
      </w:r>
      <w:r>
        <w:t xml:space="preserve"> Pickens, C Michael</w:t>
      </w:r>
    </w:p>
    <w:p w14:paraId="37ABF846" w14:textId="77777777" w:rsidR="00420C9E" w:rsidRDefault="00420C9E" w:rsidP="00420C9E">
      <w:r>
        <w:rPr>
          <w:rFonts w:ascii="Segoe UI Emoji" w:hAnsi="Segoe UI Emoji" w:cs="Segoe UI Emoji"/>
        </w:rPr>
        <w:t>☑</w:t>
      </w:r>
      <w:r>
        <w:t xml:space="preserve"> Wendt, Francis</w:t>
      </w:r>
    </w:p>
    <w:p w14:paraId="5B60653A"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1C184D12" w14:textId="77777777" w:rsidR="00420C9E" w:rsidRDefault="00420C9E" w:rsidP="00420C9E"/>
    <w:p w14:paraId="6B516DB3" w14:textId="77777777" w:rsidR="00420C9E" w:rsidRDefault="00420C9E" w:rsidP="00420C9E"/>
    <w:p w14:paraId="2DEA54C7" w14:textId="77777777" w:rsidR="00420C9E" w:rsidRDefault="00420C9E" w:rsidP="00420C9E"/>
    <w:p w14:paraId="11C32DBD" w14:textId="77777777" w:rsidR="00420C9E" w:rsidRDefault="00420C9E" w:rsidP="00420C9E"/>
    <w:p w14:paraId="07BE5E2A" w14:textId="77777777" w:rsidR="00420C9E" w:rsidRDefault="00420C9E" w:rsidP="00420C9E"/>
    <w:p w14:paraId="2D2F3512" w14:textId="77777777" w:rsidR="00420C9E" w:rsidRDefault="00420C9E" w:rsidP="00420C9E">
      <w:r>
        <w:lastRenderedPageBreak/>
        <w:t>Voter: Montana – Sid Daoud</w:t>
      </w:r>
    </w:p>
    <w:p w14:paraId="0713B5C8" w14:textId="77777777" w:rsidR="00420C9E" w:rsidRDefault="00420C9E" w:rsidP="00420C9E">
      <w:r>
        <w:rPr>
          <w:rFonts w:ascii="Segoe UI Symbol" w:hAnsi="Segoe UI Symbol" w:cs="Segoe UI Symbol"/>
        </w:rPr>
        <w:t>☐</w:t>
      </w:r>
      <w:r>
        <w:t xml:space="preserve"> Bowden, Craig</w:t>
      </w:r>
    </w:p>
    <w:p w14:paraId="1A315CA7"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72BC1F79"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361056A0"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2BD800BB" w14:textId="77777777" w:rsidR="00420C9E" w:rsidRDefault="00420C9E" w:rsidP="00420C9E">
      <w:r>
        <w:rPr>
          <w:rFonts w:ascii="Segoe UI Symbol" w:hAnsi="Segoe UI Symbol" w:cs="Segoe UI Symbol"/>
        </w:rPr>
        <w:t>☐</w:t>
      </w:r>
      <w:r>
        <w:t xml:space="preserve"> Pickens, C Michael</w:t>
      </w:r>
    </w:p>
    <w:p w14:paraId="18A0E026" w14:textId="77777777" w:rsidR="00420C9E" w:rsidRDefault="00420C9E" w:rsidP="00420C9E">
      <w:r>
        <w:rPr>
          <w:rFonts w:ascii="Segoe UI Emoji" w:hAnsi="Segoe UI Emoji" w:cs="Segoe UI Emoji"/>
        </w:rPr>
        <w:t>☑</w:t>
      </w:r>
      <w:r>
        <w:t xml:space="preserve"> Wendt, Francis</w:t>
      </w:r>
    </w:p>
    <w:p w14:paraId="6EC3DFF4"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6B737EC9" w14:textId="77777777" w:rsidR="00420C9E" w:rsidRDefault="00420C9E" w:rsidP="00420C9E">
      <w:r>
        <w:t>Voter: Oregon – Timothy Perkins</w:t>
      </w:r>
    </w:p>
    <w:p w14:paraId="48D3DBA1" w14:textId="77777777" w:rsidR="00420C9E" w:rsidRDefault="00420C9E" w:rsidP="00420C9E">
      <w:r>
        <w:rPr>
          <w:rFonts w:ascii="Segoe UI Symbol" w:hAnsi="Segoe UI Symbol" w:cs="Segoe UI Symbol"/>
        </w:rPr>
        <w:t>☐</w:t>
      </w:r>
      <w:r>
        <w:t xml:space="preserve"> Bowden, Craig</w:t>
      </w:r>
    </w:p>
    <w:p w14:paraId="029D9E03" w14:textId="77777777" w:rsidR="00420C9E" w:rsidRDefault="00420C9E" w:rsidP="00420C9E">
      <w:r>
        <w:rPr>
          <w:rFonts w:ascii="Segoe UI Emoji" w:hAnsi="Segoe UI Emoji" w:cs="Segoe UI Emoji"/>
        </w:rPr>
        <w:t>☑</w:t>
      </w:r>
      <w:r>
        <w:t xml:space="preserve"> </w:t>
      </w:r>
      <w:proofErr w:type="spellStart"/>
      <w:r>
        <w:t>Harlos</w:t>
      </w:r>
      <w:proofErr w:type="spellEnd"/>
      <w:r>
        <w:t>, Wayne</w:t>
      </w:r>
    </w:p>
    <w:p w14:paraId="73C3897E"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2F7E8DA7"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250D1936" w14:textId="77777777" w:rsidR="00420C9E" w:rsidRDefault="00420C9E" w:rsidP="00420C9E">
      <w:r>
        <w:rPr>
          <w:rFonts w:ascii="Segoe UI Emoji" w:hAnsi="Segoe UI Emoji" w:cs="Segoe UI Emoji"/>
        </w:rPr>
        <w:t>☑</w:t>
      </w:r>
      <w:r>
        <w:t xml:space="preserve"> Pickens, C Michael</w:t>
      </w:r>
    </w:p>
    <w:p w14:paraId="028CE26B" w14:textId="77777777" w:rsidR="00420C9E" w:rsidRDefault="00420C9E" w:rsidP="00420C9E">
      <w:r>
        <w:rPr>
          <w:rFonts w:ascii="Segoe UI Emoji" w:hAnsi="Segoe UI Emoji" w:cs="Segoe UI Emoji"/>
        </w:rPr>
        <w:t>☑</w:t>
      </w:r>
      <w:r>
        <w:t xml:space="preserve"> Wendt, Francis</w:t>
      </w:r>
    </w:p>
    <w:p w14:paraId="71D6E661"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5C510A54" w14:textId="77777777" w:rsidR="00420C9E" w:rsidRDefault="00420C9E" w:rsidP="00420C9E">
      <w:pPr>
        <w:pBdr>
          <w:bottom w:val="single" w:sz="6" w:space="1" w:color="auto"/>
        </w:pBdr>
      </w:pPr>
    </w:p>
    <w:p w14:paraId="2C06296F" w14:textId="77777777" w:rsidR="00420C9E" w:rsidRDefault="00420C9E" w:rsidP="00420C9E">
      <w:pPr>
        <w:pBdr>
          <w:bottom w:val="single" w:sz="6" w:space="1" w:color="auto"/>
        </w:pBdr>
      </w:pPr>
    </w:p>
    <w:p w14:paraId="037056E7" w14:textId="1E2A7934" w:rsidR="00420C9E" w:rsidRDefault="00420C9E" w:rsidP="00420C9E"/>
    <w:p w14:paraId="5E78868C" w14:textId="50CE8DB6" w:rsidR="00BC14B0" w:rsidRDefault="00BC14B0" w:rsidP="00420C9E"/>
    <w:p w14:paraId="1F1F6BB1" w14:textId="13732059" w:rsidR="00BC14B0" w:rsidRDefault="00BC14B0" w:rsidP="00420C9E"/>
    <w:p w14:paraId="42ACAEE7" w14:textId="75BEB313" w:rsidR="00BC14B0" w:rsidRDefault="00BC14B0" w:rsidP="00420C9E"/>
    <w:p w14:paraId="2FE8D3F8" w14:textId="12189282" w:rsidR="00BC14B0" w:rsidRDefault="00BC14B0" w:rsidP="00420C9E"/>
    <w:p w14:paraId="53B94EA8" w14:textId="77777777" w:rsidR="00BC14B0" w:rsidRDefault="00BC14B0" w:rsidP="00420C9E"/>
    <w:p w14:paraId="07C28BA7" w14:textId="77777777" w:rsidR="00420C9E" w:rsidRDefault="00420C9E" w:rsidP="00420C9E">
      <w:r>
        <w:t>Voter: Utah – Amber Beltran</w:t>
      </w:r>
    </w:p>
    <w:p w14:paraId="4D742DD4" w14:textId="77777777" w:rsidR="00420C9E" w:rsidRDefault="00420C9E" w:rsidP="00420C9E">
      <w:r>
        <w:rPr>
          <w:rFonts w:ascii="Segoe UI Emoji" w:hAnsi="Segoe UI Emoji" w:cs="Segoe UI Emoji"/>
        </w:rPr>
        <w:t>☑</w:t>
      </w:r>
      <w:r>
        <w:t xml:space="preserve"> Bowden, Craig</w:t>
      </w:r>
    </w:p>
    <w:p w14:paraId="7D0F05A3"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4458466F"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0992F2DC"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657B8FED" w14:textId="77777777" w:rsidR="00420C9E" w:rsidRDefault="00420C9E" w:rsidP="00420C9E">
      <w:r>
        <w:rPr>
          <w:rFonts w:ascii="Segoe UI Symbol" w:hAnsi="Segoe UI Symbol" w:cs="Segoe UI Symbol"/>
        </w:rPr>
        <w:t>☐</w:t>
      </w:r>
      <w:r>
        <w:t xml:space="preserve"> Pickens, C Michael</w:t>
      </w:r>
    </w:p>
    <w:p w14:paraId="504D652B" w14:textId="77777777" w:rsidR="00420C9E" w:rsidRDefault="00420C9E" w:rsidP="00420C9E">
      <w:r>
        <w:rPr>
          <w:rFonts w:ascii="Segoe UI Emoji" w:hAnsi="Segoe UI Emoji" w:cs="Segoe UI Emoji"/>
        </w:rPr>
        <w:t>☑</w:t>
      </w:r>
      <w:r>
        <w:t xml:space="preserve"> Wendt, Francis</w:t>
      </w:r>
    </w:p>
    <w:p w14:paraId="442EF5F1"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589DF7CA" w14:textId="77777777" w:rsidR="00420C9E" w:rsidRDefault="00420C9E" w:rsidP="00420C9E">
      <w:r>
        <w:t xml:space="preserve">Voter: Washington – Randy </w:t>
      </w:r>
      <w:proofErr w:type="spellStart"/>
      <w:r>
        <w:t>McGlenn</w:t>
      </w:r>
      <w:proofErr w:type="spellEnd"/>
    </w:p>
    <w:p w14:paraId="3F37E709" w14:textId="77777777" w:rsidR="00420C9E" w:rsidRDefault="00420C9E" w:rsidP="00420C9E">
      <w:r>
        <w:rPr>
          <w:rFonts w:ascii="Segoe UI Emoji" w:hAnsi="Segoe UI Emoji" w:cs="Segoe UI Emoji"/>
        </w:rPr>
        <w:t>☑</w:t>
      </w:r>
      <w:r>
        <w:t xml:space="preserve"> Bowden, Craig</w:t>
      </w:r>
    </w:p>
    <w:p w14:paraId="5EA71843" w14:textId="77777777" w:rsidR="00420C9E" w:rsidRDefault="00420C9E" w:rsidP="00420C9E">
      <w:r>
        <w:rPr>
          <w:rFonts w:ascii="Segoe UI Symbol" w:hAnsi="Segoe UI Symbol" w:cs="Segoe UI Symbol"/>
        </w:rPr>
        <w:t>☐</w:t>
      </w:r>
      <w:r>
        <w:t xml:space="preserve"> </w:t>
      </w:r>
      <w:proofErr w:type="spellStart"/>
      <w:r>
        <w:t>Harlos</w:t>
      </w:r>
      <w:proofErr w:type="spellEnd"/>
      <w:r>
        <w:t>, Wayne*</w:t>
      </w:r>
    </w:p>
    <w:p w14:paraId="4B5AB3EE" w14:textId="77777777" w:rsidR="00420C9E" w:rsidRDefault="00420C9E" w:rsidP="00420C9E">
      <w:r>
        <w:rPr>
          <w:rFonts w:ascii="Segoe UI Symbol" w:hAnsi="Segoe UI Symbol" w:cs="Segoe UI Symbol"/>
        </w:rPr>
        <w:t>☐</w:t>
      </w:r>
      <w:r>
        <w:t xml:space="preserve"> </w:t>
      </w:r>
      <w:proofErr w:type="spellStart"/>
      <w:r>
        <w:t>Howman</w:t>
      </w:r>
      <w:proofErr w:type="spellEnd"/>
      <w:r>
        <w:t>, David</w:t>
      </w:r>
    </w:p>
    <w:p w14:paraId="71B59962" w14:textId="77777777" w:rsidR="00420C9E" w:rsidRDefault="00420C9E" w:rsidP="00420C9E">
      <w:r>
        <w:rPr>
          <w:rFonts w:ascii="Segoe UI Symbol" w:hAnsi="Segoe UI Symbol" w:cs="Segoe UI Symbol"/>
        </w:rPr>
        <w:t>☐</w:t>
      </w:r>
      <w:r>
        <w:t xml:space="preserve"> </w:t>
      </w:r>
      <w:proofErr w:type="spellStart"/>
      <w:r>
        <w:t>Pepiton</w:t>
      </w:r>
      <w:proofErr w:type="spellEnd"/>
      <w:r>
        <w:t>, Robert</w:t>
      </w:r>
    </w:p>
    <w:p w14:paraId="5ECA4254" w14:textId="77777777" w:rsidR="00420C9E" w:rsidRDefault="00420C9E" w:rsidP="00420C9E">
      <w:r>
        <w:rPr>
          <w:rFonts w:ascii="Segoe UI Symbol" w:hAnsi="Segoe UI Symbol" w:cs="Segoe UI Symbol"/>
        </w:rPr>
        <w:t>☐</w:t>
      </w:r>
      <w:r>
        <w:t xml:space="preserve"> Pickens, C Michael</w:t>
      </w:r>
    </w:p>
    <w:p w14:paraId="105F88EE" w14:textId="77777777" w:rsidR="00420C9E" w:rsidRDefault="00420C9E" w:rsidP="00420C9E">
      <w:r>
        <w:rPr>
          <w:rFonts w:ascii="Segoe UI Emoji" w:hAnsi="Segoe UI Emoji" w:cs="Segoe UI Emoji"/>
        </w:rPr>
        <w:t>☑</w:t>
      </w:r>
      <w:r>
        <w:t xml:space="preserve"> Wendt, Francis</w:t>
      </w:r>
    </w:p>
    <w:p w14:paraId="3C14C1F7" w14:textId="77777777" w:rsidR="00420C9E" w:rsidRDefault="00420C9E" w:rsidP="00420C9E">
      <w:pPr>
        <w:pBdr>
          <w:bottom w:val="single" w:sz="6" w:space="1" w:color="auto"/>
        </w:pBdr>
      </w:pPr>
      <w:r>
        <w:rPr>
          <w:rFonts w:ascii="Segoe UI Symbol" w:hAnsi="Segoe UI Symbol" w:cs="Segoe UI Symbol"/>
        </w:rPr>
        <w:t>☐</w:t>
      </w:r>
      <w:r>
        <w:t xml:space="preserve"> None of the Above (NOTA)</w:t>
      </w:r>
    </w:p>
    <w:p w14:paraId="036200B8" w14:textId="77777777" w:rsidR="00420C9E" w:rsidRDefault="00420C9E" w:rsidP="00420C9E">
      <w:pPr>
        <w:pBdr>
          <w:bottom w:val="single" w:sz="6" w:space="1" w:color="auto"/>
        </w:pBdr>
      </w:pPr>
      <w:r>
        <w:t xml:space="preserve">* Randy sent an email after his initial ballot was cast changing his ballot to add a vote for Wayne </w:t>
      </w:r>
      <w:proofErr w:type="spellStart"/>
      <w:r>
        <w:t>Harlos</w:t>
      </w:r>
      <w:proofErr w:type="spellEnd"/>
      <w:r>
        <w:t>. Documentation attached.</w:t>
      </w:r>
    </w:p>
    <w:p w14:paraId="733BFE8A" w14:textId="77777777" w:rsidR="00420C9E" w:rsidRDefault="00420C9E" w:rsidP="00420C9E">
      <w:pPr>
        <w:sectPr w:rsidR="00420C9E" w:rsidSect="00934A2A">
          <w:type w:val="continuous"/>
          <w:pgSz w:w="12240" w:h="15840" w:code="1"/>
          <w:pgMar w:top="1890" w:right="1080" w:bottom="720" w:left="1080" w:header="576" w:footer="720" w:gutter="0"/>
          <w:cols w:num="2" w:sep="1" w:space="720"/>
          <w:titlePg/>
          <w:docGrid w:linePitch="360"/>
        </w:sectPr>
      </w:pPr>
    </w:p>
    <w:p w14:paraId="78A4E511" w14:textId="77777777" w:rsidR="00175A17" w:rsidRDefault="00175A17" w:rsidP="00420C9E"/>
    <w:p w14:paraId="70803463" w14:textId="1DB8A84B" w:rsidR="00420C9E" w:rsidRDefault="0043704A" w:rsidP="0043704A">
      <w:pPr>
        <w:pStyle w:val="Heading1"/>
        <w:jc w:val="both"/>
      </w:pPr>
      <w:r>
        <w:t>R</w:t>
      </w:r>
      <w:r w:rsidR="00420C9E">
        <w:t>egion 1 Alternate Ballot Adjustment</w:t>
      </w:r>
      <w:r w:rsidR="00175A17">
        <w:t>s</w:t>
      </w:r>
    </w:p>
    <w:p w14:paraId="5D2FA650" w14:textId="28D20C5B" w:rsidR="00420C9E" w:rsidRDefault="00420C9E" w:rsidP="00175A17">
      <w:pPr>
        <w:pStyle w:val="ListParagraph"/>
        <w:numPr>
          <w:ilvl w:val="0"/>
          <w:numId w:val="32"/>
        </w:numPr>
      </w:pPr>
      <w:r>
        <w:t>Colorado’s original ballot was adjusted per this email received from Victoria Reynolds during the voting time:</w:t>
      </w:r>
    </w:p>
    <w:p w14:paraId="080C3816" w14:textId="77777777" w:rsidR="00420C9E" w:rsidRDefault="00420C9E" w:rsidP="00420C9E">
      <w:pPr>
        <w:pStyle w:val="ListParagraph"/>
      </w:pPr>
      <w:r>
        <w:rPr>
          <w:noProof/>
        </w:rPr>
        <w:drawing>
          <wp:inline distT="0" distB="0" distL="0" distR="0" wp14:anchorId="5DF8AAE8" wp14:editId="27C17A7F">
            <wp:extent cx="5925674" cy="30886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935846" cy="3093942"/>
                    </a:xfrm>
                    <a:prstGeom prst="rect">
                      <a:avLst/>
                    </a:prstGeom>
                  </pic:spPr>
                </pic:pic>
              </a:graphicData>
            </a:graphic>
          </wp:inline>
        </w:drawing>
      </w:r>
    </w:p>
    <w:p w14:paraId="57D0627B" w14:textId="77777777" w:rsidR="00420C9E" w:rsidRDefault="00420C9E" w:rsidP="00420C9E">
      <w:pPr>
        <w:pStyle w:val="ListParagraph"/>
      </w:pPr>
    </w:p>
    <w:p w14:paraId="705EF541" w14:textId="77777777" w:rsidR="00420C9E" w:rsidRDefault="00420C9E" w:rsidP="00420C9E">
      <w:pPr>
        <w:pStyle w:val="ListParagraph"/>
        <w:numPr>
          <w:ilvl w:val="0"/>
          <w:numId w:val="31"/>
        </w:numPr>
      </w:pPr>
      <w:r>
        <w:t xml:space="preserve">Washington’s original ballot was adjusted per this email received from Randy </w:t>
      </w:r>
      <w:proofErr w:type="spellStart"/>
      <w:r>
        <w:t>McGlenn</w:t>
      </w:r>
      <w:proofErr w:type="spellEnd"/>
      <w:r>
        <w:t xml:space="preserve"> during the voting time:</w:t>
      </w:r>
    </w:p>
    <w:p w14:paraId="05F3A006" w14:textId="77777777" w:rsidR="00420C9E" w:rsidRDefault="00420C9E" w:rsidP="00420C9E">
      <w:pPr>
        <w:ind w:left="720"/>
      </w:pPr>
      <w:r>
        <w:rPr>
          <w:noProof/>
        </w:rPr>
        <w:drawing>
          <wp:inline distT="0" distB="0" distL="0" distR="0" wp14:anchorId="44852969" wp14:editId="439281BA">
            <wp:extent cx="5925185" cy="259168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5768" cy="2600684"/>
                    </a:xfrm>
                    <a:prstGeom prst="rect">
                      <a:avLst/>
                    </a:prstGeom>
                  </pic:spPr>
                </pic:pic>
              </a:graphicData>
            </a:graphic>
          </wp:inline>
        </w:drawing>
      </w:r>
    </w:p>
    <w:p w14:paraId="239B4D40" w14:textId="77777777" w:rsidR="00420C9E" w:rsidRDefault="00420C9E" w:rsidP="008B112E"/>
    <w:sectPr w:rsidR="00420C9E" w:rsidSect="0076654D">
      <w:headerReference w:type="even" r:id="rId78"/>
      <w:headerReference w:type="default" r:id="rId79"/>
      <w:headerReference w:type="first" r:id="rId80"/>
      <w:pgSz w:w="12240" w:h="15840" w:code="1"/>
      <w:pgMar w:top="1890" w:right="1080" w:bottom="720" w:left="108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38ECE" w14:textId="77777777" w:rsidR="00934A2A" w:rsidRDefault="00934A2A">
      <w:pPr>
        <w:spacing w:before="0" w:after="0" w:line="240" w:lineRule="auto"/>
      </w:pPr>
      <w:r>
        <w:separator/>
      </w:r>
    </w:p>
  </w:endnote>
  <w:endnote w:type="continuationSeparator" w:id="0">
    <w:p w14:paraId="0746CBFD" w14:textId="77777777" w:rsidR="00934A2A" w:rsidRDefault="00934A2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altName w:val="Corbel"/>
    <w:panose1 w:val="020B0503020204020204"/>
    <w:charset w:val="00"/>
    <w:family w:val="swiss"/>
    <w:pitch w:val="variable"/>
    <w:sig w:usb0="A00002EF" w:usb1="4000A44B"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Mistral">
    <w:panose1 w:val="03090702030407020403"/>
    <w:charset w:val="00"/>
    <w:family w:val="script"/>
    <w:pitch w:val="variable"/>
    <w:sig w:usb0="00000287" w:usb1="00000000" w:usb2="00000000" w:usb3="00000000" w:csb0="0000009F" w:csb1="00000000"/>
  </w:font>
  <w:font w:name="Trajan Pro">
    <w:altName w:val="Calibri"/>
    <w:charset w:val="00"/>
    <w:family w:val="auto"/>
    <w:pitch w:val="variable"/>
    <w:sig w:usb0="800000AF" w:usb1="5000204B" w:usb2="00000000" w:usb3="00000000" w:csb0="0000009B"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74C5E0" w14:textId="77777777" w:rsidR="00934A2A" w:rsidRDefault="00934A2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D4B1E83" w14:textId="77777777" w:rsidR="00934A2A" w:rsidRDefault="00934A2A" w:rsidP="002573B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D817DD" w14:textId="0596EC1E" w:rsidR="00934A2A" w:rsidRDefault="00934A2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w:t>
    </w:r>
    <w:r>
      <w:rPr>
        <w:rStyle w:val="PageNumber"/>
      </w:rPr>
      <w:fldChar w:fldCharType="end"/>
    </w:r>
  </w:p>
  <w:p w14:paraId="563B70D4" w14:textId="77777777" w:rsidR="00934A2A" w:rsidRDefault="00934A2A" w:rsidP="002573B1">
    <w:pPr>
      <w:pStyle w:val="Footer"/>
      <w:ind w:right="360"/>
    </w:pPr>
  </w:p>
  <w:p w14:paraId="41644A0F" w14:textId="77777777" w:rsidR="00934A2A" w:rsidRDefault="00934A2A">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80D286" w14:textId="6A29206E" w:rsidR="00934A2A" w:rsidRDefault="00934A2A" w:rsidP="00C414D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29398DD0" w14:textId="77777777" w:rsidR="00934A2A" w:rsidRDefault="00934A2A" w:rsidP="002573B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33F078" w14:textId="77777777" w:rsidR="00934A2A" w:rsidRDefault="00934A2A">
      <w:pPr>
        <w:spacing w:before="0" w:after="0" w:line="240" w:lineRule="auto"/>
      </w:pPr>
      <w:r>
        <w:separator/>
      </w:r>
    </w:p>
  </w:footnote>
  <w:footnote w:type="continuationSeparator" w:id="0">
    <w:p w14:paraId="0DAC7091" w14:textId="77777777" w:rsidR="00934A2A" w:rsidRDefault="00934A2A">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dashSmallGap" w:sz="4" w:space="0" w:color="BFBFBF" w:themeColor="background1" w:themeShade="BF"/>
      </w:tblBorders>
      <w:tblLook w:val="04A0" w:firstRow="1" w:lastRow="0" w:firstColumn="1" w:lastColumn="0" w:noHBand="0" w:noVBand="1"/>
    </w:tblPr>
    <w:tblGrid>
      <w:gridCol w:w="5048"/>
      <w:gridCol w:w="5032"/>
    </w:tblGrid>
    <w:tr w:rsidR="00934A2A" w14:paraId="4732F51B" w14:textId="77777777">
      <w:sdt>
        <w:sdtPr>
          <w:rPr>
            <w:noProof/>
          </w:rPr>
          <w:alias w:val="Click icon to replace logo"/>
          <w:tag w:val="Click icon to replace logo"/>
          <w:id w:val="-2131699329"/>
          <w:picture/>
        </w:sdtPr>
        <w:sdtEndPr/>
        <w:sdtContent>
          <w:tc>
            <w:tcPr>
              <w:tcW w:w="5148" w:type="dxa"/>
              <w:tcMar>
                <w:left w:w="115" w:type="dxa"/>
                <w:right w:w="115" w:type="dxa"/>
              </w:tcMar>
              <w:vAlign w:val="bottom"/>
            </w:tcPr>
            <w:p w14:paraId="13B28879" w14:textId="58B059DA" w:rsidR="00934A2A" w:rsidRDefault="00934A2A">
              <w:pPr>
                <w:pStyle w:val="NoSpacing"/>
                <w:spacing w:after="80"/>
              </w:pPr>
              <w:r>
                <w:rPr>
                  <w:noProof/>
                </w:rPr>
                <w:drawing>
                  <wp:inline distT="0" distB="0" distL="0" distR="0" wp14:anchorId="1D285070" wp14:editId="2EA29BE6">
                    <wp:extent cx="476250" cy="487736"/>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79033" cy="490586"/>
                            </a:xfrm>
                            <a:prstGeom prst="rect">
                              <a:avLst/>
                            </a:prstGeom>
                            <a:noFill/>
                            <a:ln>
                              <a:noFill/>
                            </a:ln>
                          </pic:spPr>
                        </pic:pic>
                      </a:graphicData>
                    </a:graphic>
                  </wp:inline>
                </w:drawing>
              </w:r>
            </w:p>
          </w:tc>
        </w:sdtContent>
      </w:sdt>
      <w:tc>
        <w:tcPr>
          <w:tcW w:w="5148" w:type="dxa"/>
          <w:tcMar>
            <w:left w:w="115" w:type="dxa"/>
            <w:right w:w="115" w:type="dxa"/>
          </w:tcMar>
          <w:vAlign w:val="bottom"/>
        </w:tcPr>
        <w:p w14:paraId="432A4201" w14:textId="373D4040" w:rsidR="00934A2A" w:rsidRDefault="00BC14B0">
          <w:pPr>
            <w:pStyle w:val="ReportName"/>
          </w:pPr>
          <w:sdt>
            <w:sdtPr>
              <w:alias w:val="Report Title"/>
              <w:tag w:val="Report Title"/>
              <w:id w:val="966859596"/>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34A2A">
                <w:t xml:space="preserve">     </w:t>
              </w:r>
            </w:sdtContent>
          </w:sdt>
          <w:r w:rsidR="00934A2A">
            <w:t xml:space="preserve"> | </w:t>
          </w:r>
          <w:r w:rsidR="00934A2A">
            <w:rPr>
              <w:rStyle w:val="PageNumber"/>
              <w:color w:val="F95F56" w:themeColor="accent1" w:themeTint="BF"/>
            </w:rPr>
            <w:fldChar w:fldCharType="begin"/>
          </w:r>
          <w:r w:rsidR="00934A2A">
            <w:rPr>
              <w:rStyle w:val="PageNumber"/>
              <w:color w:val="F95F56" w:themeColor="accent1" w:themeTint="BF"/>
            </w:rPr>
            <w:instrText xml:space="preserve"> PAGE  \* Arabic  \* MERGEFORMAT </w:instrText>
          </w:r>
          <w:r w:rsidR="00934A2A">
            <w:rPr>
              <w:rStyle w:val="PageNumber"/>
              <w:color w:val="F95F56" w:themeColor="accent1" w:themeTint="BF"/>
            </w:rPr>
            <w:fldChar w:fldCharType="separate"/>
          </w:r>
          <w:r w:rsidR="00934A2A">
            <w:rPr>
              <w:rStyle w:val="PageNumber"/>
              <w:noProof/>
              <w:color w:val="F95F56" w:themeColor="accent1" w:themeTint="BF"/>
            </w:rPr>
            <w:t>2</w:t>
          </w:r>
          <w:r w:rsidR="00934A2A">
            <w:rPr>
              <w:rStyle w:val="PageNumber"/>
              <w:color w:val="F95F56" w:themeColor="accent1" w:themeTint="BF"/>
            </w:rPr>
            <w:fldChar w:fldCharType="end"/>
          </w:r>
        </w:p>
      </w:tc>
    </w:tr>
  </w:tbl>
  <w:p w14:paraId="08F1F75C" w14:textId="41CD82D4" w:rsidR="00934A2A" w:rsidRDefault="00934A2A"/>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D34344" w14:textId="75A31592" w:rsidR="00934A2A" w:rsidRDefault="00934A2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2B4538" w14:textId="7C5FAD64" w:rsidR="00934A2A" w:rsidRDefault="00934A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B0FBD" w14:textId="7D8BC21F" w:rsidR="00934A2A" w:rsidRPr="002573B1" w:rsidRDefault="00934A2A" w:rsidP="002573B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D0662B" w14:textId="0420E0E0" w:rsidR="00934A2A" w:rsidRDefault="00934A2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A25B4" w14:textId="77777777" w:rsidR="00934A2A" w:rsidRDefault="00934A2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9DD74" w14:textId="77777777" w:rsidR="00934A2A" w:rsidRDefault="00934A2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dashSmallGap" w:sz="4" w:space="0" w:color="BFBFBF" w:themeColor="background1" w:themeShade="BF"/>
      </w:tblBorders>
      <w:tblLook w:val="04A0" w:firstRow="1" w:lastRow="0" w:firstColumn="1" w:lastColumn="0" w:noHBand="0" w:noVBand="1"/>
    </w:tblPr>
    <w:tblGrid>
      <w:gridCol w:w="5040"/>
      <w:gridCol w:w="5040"/>
    </w:tblGrid>
    <w:tr w:rsidR="00934A2A" w14:paraId="1D6B9E47" w14:textId="77777777" w:rsidTr="005B568F">
      <w:trPr>
        <w:trHeight w:val="1076"/>
      </w:trPr>
      <w:sdt>
        <w:sdtPr>
          <w:rPr>
            <w:noProof/>
          </w:rPr>
          <w:alias w:val="Click icon to replace logo"/>
          <w:tag w:val="Click icon to replace logo"/>
          <w:id w:val="-854657329"/>
          <w:picture/>
        </w:sdtPr>
        <w:sdtEndPr/>
        <w:sdtContent>
          <w:tc>
            <w:tcPr>
              <w:tcW w:w="5148" w:type="dxa"/>
              <w:tcMar>
                <w:left w:w="115" w:type="dxa"/>
                <w:right w:w="115" w:type="dxa"/>
              </w:tcMar>
              <w:vAlign w:val="bottom"/>
            </w:tcPr>
            <w:p w14:paraId="7A3141B0" w14:textId="77777777" w:rsidR="00934A2A" w:rsidRDefault="00934A2A" w:rsidP="005B568F">
              <w:pPr>
                <w:pStyle w:val="NoSpacing"/>
                <w:spacing w:after="80"/>
              </w:pPr>
            </w:p>
          </w:tc>
        </w:sdtContent>
      </w:sdt>
      <w:tc>
        <w:tcPr>
          <w:tcW w:w="5148" w:type="dxa"/>
          <w:tcMar>
            <w:left w:w="115" w:type="dxa"/>
            <w:right w:w="115" w:type="dxa"/>
          </w:tcMar>
          <w:vAlign w:val="bottom"/>
        </w:tcPr>
        <w:p w14:paraId="4EB1FE0A" w14:textId="77777777" w:rsidR="00934A2A" w:rsidRDefault="00BC14B0" w:rsidP="002573B1">
          <w:pPr>
            <w:pStyle w:val="ReportName"/>
          </w:pPr>
          <w:sdt>
            <w:sdtPr>
              <w:alias w:val="Report Title"/>
              <w:tag w:val="Report Title"/>
              <w:id w:val="-582215453"/>
              <w:showingPlcHdr/>
              <w:dataBinding w:prefixMappings="xmlns:ns0='http://purl.org/dc/elements/1.1/' xmlns:ns1='http://schemas.openxmlformats.org/package/2006/metadata/core-properties' " w:xpath="/ns1:coreProperties[1]/ns0:description[1]" w:storeItemID="{6C3C8BC8-F283-45AE-878A-BAB7291924A1}"/>
              <w:text w:multiLine="1"/>
            </w:sdtPr>
            <w:sdtEndPr/>
            <w:sdtContent>
              <w:r w:rsidR="00934A2A">
                <w:t xml:space="preserve">     </w:t>
              </w:r>
            </w:sdtContent>
          </w:sdt>
          <w:r w:rsidR="00934A2A">
            <w:t xml:space="preserve"> </w:t>
          </w:r>
        </w:p>
      </w:tc>
    </w:tr>
  </w:tbl>
  <w:p w14:paraId="44A3B8B3" w14:textId="77777777" w:rsidR="00934A2A" w:rsidRDefault="00934A2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17768" w14:textId="0C7F7B0D" w:rsidR="00934A2A" w:rsidRDefault="00934A2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7D46C8" w14:textId="11A062B0" w:rsidR="00934A2A" w:rsidRDefault="00934A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C0DE878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47D04BD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0"/>
        </w:tabs>
        <w:ind w:left="1584" w:hanging="1584"/>
      </w:pPr>
    </w:lvl>
  </w:abstractNum>
  <w:abstractNum w:abstractNumId="3" w15:restartNumberingAfterBreak="0">
    <w:nsid w:val="03BA3121"/>
    <w:multiLevelType w:val="hybridMultilevel"/>
    <w:tmpl w:val="EB9681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5602E1"/>
    <w:multiLevelType w:val="hybridMultilevel"/>
    <w:tmpl w:val="39FE2C9E"/>
    <w:lvl w:ilvl="0" w:tplc="04090001">
      <w:numFmt w:val="bullet"/>
      <w:lvlText w:val=""/>
      <w:lvlJc w:val="left"/>
      <w:pPr>
        <w:tabs>
          <w:tab w:val="num" w:pos="720"/>
        </w:tabs>
        <w:ind w:left="720" w:hanging="360"/>
      </w:pPr>
      <w:rPr>
        <w:rFonts w:ascii="Symbol" w:eastAsia="Times New Roman"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124B10"/>
    <w:multiLevelType w:val="hybridMultilevel"/>
    <w:tmpl w:val="B7E0C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154B21"/>
    <w:multiLevelType w:val="hybridMultilevel"/>
    <w:tmpl w:val="2828CD10"/>
    <w:lvl w:ilvl="0" w:tplc="9E12B4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315925"/>
    <w:multiLevelType w:val="hybridMultilevel"/>
    <w:tmpl w:val="6D92DD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62407"/>
    <w:multiLevelType w:val="hybridMultilevel"/>
    <w:tmpl w:val="A614E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307578"/>
    <w:multiLevelType w:val="hybridMultilevel"/>
    <w:tmpl w:val="25C44960"/>
    <w:lvl w:ilvl="0" w:tplc="16AC023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2F1FC6"/>
    <w:multiLevelType w:val="hybridMultilevel"/>
    <w:tmpl w:val="3A683B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9A704B"/>
    <w:multiLevelType w:val="hybridMultilevel"/>
    <w:tmpl w:val="6D220EA0"/>
    <w:lvl w:ilvl="0" w:tplc="2EF8417A">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7232C1"/>
    <w:multiLevelType w:val="hybridMultilevel"/>
    <w:tmpl w:val="B182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D320ADC"/>
    <w:multiLevelType w:val="hybridMultilevel"/>
    <w:tmpl w:val="F34C6AD6"/>
    <w:lvl w:ilvl="0" w:tplc="35729D70">
      <w:start w:val="1"/>
      <w:numFmt w:val="bullet"/>
      <w:pStyle w:val="ListBulletNegative"/>
      <w:lvlText w:val=""/>
      <w:lvlJc w:val="left"/>
      <w:pPr>
        <w:ind w:left="576" w:hanging="432"/>
      </w:pPr>
      <w:rPr>
        <w:rFonts w:ascii="Wingdings 3" w:hAnsi="Wingdings 3" w:hint="default"/>
        <w:color w:val="7F7F7F" w:themeColor="text1" w:themeTint="80"/>
        <w:position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5F369CB"/>
    <w:multiLevelType w:val="hybridMultilevel"/>
    <w:tmpl w:val="B6CE7BBE"/>
    <w:lvl w:ilvl="0" w:tplc="949E17A0">
      <w:start w:val="1"/>
      <w:numFmt w:val="bullet"/>
      <w:pStyle w:val="ListBullet"/>
      <w:lvlText w:val=""/>
      <w:lvlJc w:val="left"/>
      <w:pPr>
        <w:ind w:left="576" w:hanging="432"/>
      </w:pPr>
      <w:rPr>
        <w:rFonts w:ascii="Wingdings 3" w:hAnsi="Wingdings 3" w:hint="default"/>
        <w:color w:val="F72B1E" w:themeColor="accent1"/>
        <w:position w:val="-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6B07D3"/>
    <w:multiLevelType w:val="hybridMultilevel"/>
    <w:tmpl w:val="D4D0AC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D9409C7"/>
    <w:multiLevelType w:val="hybridMultilevel"/>
    <w:tmpl w:val="B1E4F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F2664BA"/>
    <w:multiLevelType w:val="hybridMultilevel"/>
    <w:tmpl w:val="1848C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65B4B35"/>
    <w:multiLevelType w:val="hybridMultilevel"/>
    <w:tmpl w:val="08C275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2B82F60"/>
    <w:multiLevelType w:val="hybridMultilevel"/>
    <w:tmpl w:val="430E00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720928"/>
    <w:multiLevelType w:val="hybridMultilevel"/>
    <w:tmpl w:val="C422C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BB62A7"/>
    <w:multiLevelType w:val="hybridMultilevel"/>
    <w:tmpl w:val="861C6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4BD17D4"/>
    <w:multiLevelType w:val="multilevel"/>
    <w:tmpl w:val="C1185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9136A2"/>
    <w:multiLevelType w:val="hybridMultilevel"/>
    <w:tmpl w:val="510CAC26"/>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92621E"/>
    <w:multiLevelType w:val="hybridMultilevel"/>
    <w:tmpl w:val="D7961F0E"/>
    <w:lvl w:ilvl="0" w:tplc="28D4CCA2">
      <w:numFmt w:val="bullet"/>
      <w:lvlText w:val="-"/>
      <w:lvlJc w:val="left"/>
      <w:pPr>
        <w:ind w:left="720" w:hanging="360"/>
      </w:pPr>
      <w:rPr>
        <w:rFonts w:ascii="Mistral" w:eastAsiaTheme="minorHAnsi" w:hAnsi="Mistra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392813"/>
    <w:multiLevelType w:val="hybridMultilevel"/>
    <w:tmpl w:val="63D6A6F4"/>
    <w:lvl w:ilvl="0" w:tplc="A3B4BEB2">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761FB"/>
    <w:multiLevelType w:val="hybridMultilevel"/>
    <w:tmpl w:val="4CD26C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6B74E0F"/>
    <w:multiLevelType w:val="multilevel"/>
    <w:tmpl w:val="9B627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885EB2"/>
    <w:multiLevelType w:val="hybridMultilevel"/>
    <w:tmpl w:val="3266D0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467798"/>
    <w:multiLevelType w:val="hybridMultilevel"/>
    <w:tmpl w:val="0D54C0FC"/>
    <w:lvl w:ilvl="0" w:tplc="A4BE917E">
      <w:numFmt w:val="bullet"/>
      <w:lvlText w:val=""/>
      <w:lvlJc w:val="left"/>
      <w:pPr>
        <w:ind w:left="1080" w:hanging="360"/>
      </w:pPr>
      <w:rPr>
        <w:rFonts w:ascii="Symbol" w:eastAsiaTheme="minorHAnsi"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70C1632A"/>
    <w:multiLevelType w:val="hybridMultilevel"/>
    <w:tmpl w:val="E6921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90F7412"/>
    <w:multiLevelType w:val="hybridMultilevel"/>
    <w:tmpl w:val="4FB0A1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4"/>
  </w:num>
  <w:num w:numId="3">
    <w:abstractNumId w:val="1"/>
  </w:num>
  <w:num w:numId="4">
    <w:abstractNumId w:val="0"/>
  </w:num>
  <w:num w:numId="5">
    <w:abstractNumId w:val="13"/>
  </w:num>
  <w:num w:numId="6">
    <w:abstractNumId w:val="19"/>
  </w:num>
  <w:num w:numId="7">
    <w:abstractNumId w:val="17"/>
  </w:num>
  <w:num w:numId="8">
    <w:abstractNumId w:val="23"/>
  </w:num>
  <w:num w:numId="9">
    <w:abstractNumId w:val="15"/>
  </w:num>
  <w:num w:numId="10">
    <w:abstractNumId w:val="8"/>
  </w:num>
  <w:num w:numId="11">
    <w:abstractNumId w:val="10"/>
  </w:num>
  <w:num w:numId="12">
    <w:abstractNumId w:val="28"/>
  </w:num>
  <w:num w:numId="13">
    <w:abstractNumId w:val="3"/>
  </w:num>
  <w:num w:numId="14">
    <w:abstractNumId w:val="31"/>
  </w:num>
  <w:num w:numId="15">
    <w:abstractNumId w:val="16"/>
  </w:num>
  <w:num w:numId="16">
    <w:abstractNumId w:val="12"/>
  </w:num>
  <w:num w:numId="17">
    <w:abstractNumId w:val="18"/>
  </w:num>
  <w:num w:numId="18">
    <w:abstractNumId w:val="20"/>
  </w:num>
  <w:num w:numId="19">
    <w:abstractNumId w:val="4"/>
  </w:num>
  <w:num w:numId="20">
    <w:abstractNumId w:val="2"/>
  </w:num>
  <w:num w:numId="21">
    <w:abstractNumId w:val="27"/>
  </w:num>
  <w:num w:numId="22">
    <w:abstractNumId w:val="21"/>
  </w:num>
  <w:num w:numId="23">
    <w:abstractNumId w:val="5"/>
  </w:num>
  <w:num w:numId="24">
    <w:abstractNumId w:val="26"/>
  </w:num>
  <w:num w:numId="25">
    <w:abstractNumId w:val="7"/>
  </w:num>
  <w:num w:numId="26">
    <w:abstractNumId w:val="30"/>
  </w:num>
  <w:num w:numId="27">
    <w:abstractNumId w:val="25"/>
  </w:num>
  <w:num w:numId="28">
    <w:abstractNumId w:val="11"/>
  </w:num>
  <w:num w:numId="29">
    <w:abstractNumId w:val="22"/>
  </w:num>
  <w:num w:numId="30">
    <w:abstractNumId w:val="29"/>
  </w:num>
  <w:num w:numId="31">
    <w:abstractNumId w:val="6"/>
  </w:num>
  <w:num w:numId="3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1B20"/>
    <w:rsid w:val="00004AB0"/>
    <w:rsid w:val="00005652"/>
    <w:rsid w:val="0000796C"/>
    <w:rsid w:val="00007C4C"/>
    <w:rsid w:val="00010328"/>
    <w:rsid w:val="0001247B"/>
    <w:rsid w:val="00013C9C"/>
    <w:rsid w:val="000145A2"/>
    <w:rsid w:val="00014630"/>
    <w:rsid w:val="00014B13"/>
    <w:rsid w:val="0002483C"/>
    <w:rsid w:val="000250B1"/>
    <w:rsid w:val="00025303"/>
    <w:rsid w:val="000270CC"/>
    <w:rsid w:val="00027F6E"/>
    <w:rsid w:val="000300E8"/>
    <w:rsid w:val="000320CB"/>
    <w:rsid w:val="00032F7C"/>
    <w:rsid w:val="00033E96"/>
    <w:rsid w:val="000366AE"/>
    <w:rsid w:val="00036A5D"/>
    <w:rsid w:val="000400C4"/>
    <w:rsid w:val="00040129"/>
    <w:rsid w:val="000401E5"/>
    <w:rsid w:val="000432C4"/>
    <w:rsid w:val="00043C1E"/>
    <w:rsid w:val="000471AE"/>
    <w:rsid w:val="000479F1"/>
    <w:rsid w:val="00047C02"/>
    <w:rsid w:val="00051DE2"/>
    <w:rsid w:val="0005264D"/>
    <w:rsid w:val="00054696"/>
    <w:rsid w:val="00060FC0"/>
    <w:rsid w:val="00061FD4"/>
    <w:rsid w:val="000630B9"/>
    <w:rsid w:val="00064A73"/>
    <w:rsid w:val="00064F15"/>
    <w:rsid w:val="0006774C"/>
    <w:rsid w:val="0007018B"/>
    <w:rsid w:val="000704F5"/>
    <w:rsid w:val="00071D4C"/>
    <w:rsid w:val="00072235"/>
    <w:rsid w:val="00074F01"/>
    <w:rsid w:val="00077091"/>
    <w:rsid w:val="00080ED1"/>
    <w:rsid w:val="000815B6"/>
    <w:rsid w:val="00082091"/>
    <w:rsid w:val="0008388A"/>
    <w:rsid w:val="000855E8"/>
    <w:rsid w:val="0008668A"/>
    <w:rsid w:val="00091C17"/>
    <w:rsid w:val="00091E70"/>
    <w:rsid w:val="00094657"/>
    <w:rsid w:val="00096EB2"/>
    <w:rsid w:val="000A06A2"/>
    <w:rsid w:val="000A4509"/>
    <w:rsid w:val="000A4CCA"/>
    <w:rsid w:val="000A57D1"/>
    <w:rsid w:val="000A5CA8"/>
    <w:rsid w:val="000A6AD4"/>
    <w:rsid w:val="000A6CBA"/>
    <w:rsid w:val="000A7A13"/>
    <w:rsid w:val="000B1392"/>
    <w:rsid w:val="000B2A16"/>
    <w:rsid w:val="000B2F2A"/>
    <w:rsid w:val="000B3F8E"/>
    <w:rsid w:val="000B451D"/>
    <w:rsid w:val="000B5C09"/>
    <w:rsid w:val="000B6E62"/>
    <w:rsid w:val="000B768C"/>
    <w:rsid w:val="000B771F"/>
    <w:rsid w:val="000C02AD"/>
    <w:rsid w:val="000C157F"/>
    <w:rsid w:val="000C4EF2"/>
    <w:rsid w:val="000C5BF6"/>
    <w:rsid w:val="000D1A30"/>
    <w:rsid w:val="000D6647"/>
    <w:rsid w:val="000D76C1"/>
    <w:rsid w:val="000E1D94"/>
    <w:rsid w:val="000E258C"/>
    <w:rsid w:val="000E2F95"/>
    <w:rsid w:val="000E3F70"/>
    <w:rsid w:val="000E5DC8"/>
    <w:rsid w:val="000E7E08"/>
    <w:rsid w:val="000F08BB"/>
    <w:rsid w:val="000F1361"/>
    <w:rsid w:val="000F3218"/>
    <w:rsid w:val="000F4B21"/>
    <w:rsid w:val="000F4D77"/>
    <w:rsid w:val="000F7246"/>
    <w:rsid w:val="00104CD7"/>
    <w:rsid w:val="0010669D"/>
    <w:rsid w:val="0011379E"/>
    <w:rsid w:val="00115CEB"/>
    <w:rsid w:val="00117629"/>
    <w:rsid w:val="00121239"/>
    <w:rsid w:val="0012402E"/>
    <w:rsid w:val="00125D57"/>
    <w:rsid w:val="00126240"/>
    <w:rsid w:val="0012758C"/>
    <w:rsid w:val="001279D3"/>
    <w:rsid w:val="00134FD4"/>
    <w:rsid w:val="00135138"/>
    <w:rsid w:val="001357E3"/>
    <w:rsid w:val="00135F6F"/>
    <w:rsid w:val="0013665D"/>
    <w:rsid w:val="00141AD2"/>
    <w:rsid w:val="00142557"/>
    <w:rsid w:val="00142BA7"/>
    <w:rsid w:val="0014398C"/>
    <w:rsid w:val="00147DC4"/>
    <w:rsid w:val="00151A77"/>
    <w:rsid w:val="00151FAE"/>
    <w:rsid w:val="00152830"/>
    <w:rsid w:val="00152EEA"/>
    <w:rsid w:val="001532A9"/>
    <w:rsid w:val="00155270"/>
    <w:rsid w:val="00155BFD"/>
    <w:rsid w:val="00155EF9"/>
    <w:rsid w:val="00156F90"/>
    <w:rsid w:val="001627F4"/>
    <w:rsid w:val="00162FD9"/>
    <w:rsid w:val="00165D50"/>
    <w:rsid w:val="001701E1"/>
    <w:rsid w:val="00171726"/>
    <w:rsid w:val="001719F4"/>
    <w:rsid w:val="00173DFD"/>
    <w:rsid w:val="00175A17"/>
    <w:rsid w:val="001776AA"/>
    <w:rsid w:val="001802DC"/>
    <w:rsid w:val="00181C18"/>
    <w:rsid w:val="0018271B"/>
    <w:rsid w:val="00182AEB"/>
    <w:rsid w:val="00185020"/>
    <w:rsid w:val="00186E1B"/>
    <w:rsid w:val="001879E7"/>
    <w:rsid w:val="001908C6"/>
    <w:rsid w:val="00190AC4"/>
    <w:rsid w:val="001930B4"/>
    <w:rsid w:val="0019343B"/>
    <w:rsid w:val="00194C89"/>
    <w:rsid w:val="00196267"/>
    <w:rsid w:val="00197520"/>
    <w:rsid w:val="00197F33"/>
    <w:rsid w:val="001A0CB7"/>
    <w:rsid w:val="001A0E65"/>
    <w:rsid w:val="001A3B76"/>
    <w:rsid w:val="001A4837"/>
    <w:rsid w:val="001A4846"/>
    <w:rsid w:val="001A5F42"/>
    <w:rsid w:val="001A6085"/>
    <w:rsid w:val="001A7786"/>
    <w:rsid w:val="001B25C0"/>
    <w:rsid w:val="001B4F44"/>
    <w:rsid w:val="001B63FD"/>
    <w:rsid w:val="001C1D9E"/>
    <w:rsid w:val="001C2773"/>
    <w:rsid w:val="001C2E29"/>
    <w:rsid w:val="001C3617"/>
    <w:rsid w:val="001C4D07"/>
    <w:rsid w:val="001D0867"/>
    <w:rsid w:val="001D0EA1"/>
    <w:rsid w:val="001D1228"/>
    <w:rsid w:val="001D30F8"/>
    <w:rsid w:val="001D44DD"/>
    <w:rsid w:val="001E0118"/>
    <w:rsid w:val="001E03EF"/>
    <w:rsid w:val="001E126A"/>
    <w:rsid w:val="001E1F5C"/>
    <w:rsid w:val="001E3B48"/>
    <w:rsid w:val="001E4002"/>
    <w:rsid w:val="001E47C0"/>
    <w:rsid w:val="001E4CA3"/>
    <w:rsid w:val="001E68AB"/>
    <w:rsid w:val="001F08FD"/>
    <w:rsid w:val="001F1945"/>
    <w:rsid w:val="001F750B"/>
    <w:rsid w:val="001F77C8"/>
    <w:rsid w:val="00200830"/>
    <w:rsid w:val="002015C8"/>
    <w:rsid w:val="00201ACF"/>
    <w:rsid w:val="00203069"/>
    <w:rsid w:val="0020323A"/>
    <w:rsid w:val="00203A08"/>
    <w:rsid w:val="0021074C"/>
    <w:rsid w:val="00210B99"/>
    <w:rsid w:val="002113D9"/>
    <w:rsid w:val="002125B9"/>
    <w:rsid w:val="002139A3"/>
    <w:rsid w:val="00213F98"/>
    <w:rsid w:val="002224E9"/>
    <w:rsid w:val="0022332F"/>
    <w:rsid w:val="00224E8E"/>
    <w:rsid w:val="0022500F"/>
    <w:rsid w:val="00225151"/>
    <w:rsid w:val="0022730A"/>
    <w:rsid w:val="00231331"/>
    <w:rsid w:val="002321C5"/>
    <w:rsid w:val="00232FCC"/>
    <w:rsid w:val="002332A1"/>
    <w:rsid w:val="00235F18"/>
    <w:rsid w:val="00236CF2"/>
    <w:rsid w:val="00240637"/>
    <w:rsid w:val="00240A2D"/>
    <w:rsid w:val="002430BB"/>
    <w:rsid w:val="002460D2"/>
    <w:rsid w:val="0024709A"/>
    <w:rsid w:val="002525B2"/>
    <w:rsid w:val="00253402"/>
    <w:rsid w:val="002546C4"/>
    <w:rsid w:val="0025592C"/>
    <w:rsid w:val="002573B1"/>
    <w:rsid w:val="00257AE3"/>
    <w:rsid w:val="00261EC5"/>
    <w:rsid w:val="00262CCB"/>
    <w:rsid w:val="0026356D"/>
    <w:rsid w:val="00264C58"/>
    <w:rsid w:val="00264CB4"/>
    <w:rsid w:val="00265EDF"/>
    <w:rsid w:val="002676DD"/>
    <w:rsid w:val="00270A57"/>
    <w:rsid w:val="00275962"/>
    <w:rsid w:val="00281304"/>
    <w:rsid w:val="00281412"/>
    <w:rsid w:val="00281713"/>
    <w:rsid w:val="00281C3D"/>
    <w:rsid w:val="00281CA9"/>
    <w:rsid w:val="00286C16"/>
    <w:rsid w:val="00290C0A"/>
    <w:rsid w:val="00292FF0"/>
    <w:rsid w:val="002935F5"/>
    <w:rsid w:val="00294D88"/>
    <w:rsid w:val="002A0C02"/>
    <w:rsid w:val="002A0D1F"/>
    <w:rsid w:val="002A1668"/>
    <w:rsid w:val="002A2D36"/>
    <w:rsid w:val="002A30C7"/>
    <w:rsid w:val="002A325A"/>
    <w:rsid w:val="002A4C83"/>
    <w:rsid w:val="002A6975"/>
    <w:rsid w:val="002B0B44"/>
    <w:rsid w:val="002B17C5"/>
    <w:rsid w:val="002B1D93"/>
    <w:rsid w:val="002B64D1"/>
    <w:rsid w:val="002B693E"/>
    <w:rsid w:val="002B6FC5"/>
    <w:rsid w:val="002C078D"/>
    <w:rsid w:val="002C0917"/>
    <w:rsid w:val="002C1D23"/>
    <w:rsid w:val="002C1E50"/>
    <w:rsid w:val="002C2829"/>
    <w:rsid w:val="002C2A91"/>
    <w:rsid w:val="002C3A37"/>
    <w:rsid w:val="002C4270"/>
    <w:rsid w:val="002C4FC4"/>
    <w:rsid w:val="002C70E3"/>
    <w:rsid w:val="002C7D62"/>
    <w:rsid w:val="002C7DA2"/>
    <w:rsid w:val="002D05A9"/>
    <w:rsid w:val="002D0DAA"/>
    <w:rsid w:val="002D254E"/>
    <w:rsid w:val="002D5535"/>
    <w:rsid w:val="002D6338"/>
    <w:rsid w:val="002E6D04"/>
    <w:rsid w:val="002E6EC5"/>
    <w:rsid w:val="002E7137"/>
    <w:rsid w:val="002F0328"/>
    <w:rsid w:val="002F0C44"/>
    <w:rsid w:val="002F35D7"/>
    <w:rsid w:val="002F3C0E"/>
    <w:rsid w:val="002F5072"/>
    <w:rsid w:val="00300441"/>
    <w:rsid w:val="003027FD"/>
    <w:rsid w:val="00304357"/>
    <w:rsid w:val="00305502"/>
    <w:rsid w:val="003064D6"/>
    <w:rsid w:val="00312633"/>
    <w:rsid w:val="00314712"/>
    <w:rsid w:val="00316BA8"/>
    <w:rsid w:val="003174C9"/>
    <w:rsid w:val="0031798E"/>
    <w:rsid w:val="00317ED1"/>
    <w:rsid w:val="00321079"/>
    <w:rsid w:val="00321F3D"/>
    <w:rsid w:val="00323CC0"/>
    <w:rsid w:val="0032449C"/>
    <w:rsid w:val="00324C4F"/>
    <w:rsid w:val="00326FDF"/>
    <w:rsid w:val="003310A3"/>
    <w:rsid w:val="00331A02"/>
    <w:rsid w:val="00334534"/>
    <w:rsid w:val="003378C1"/>
    <w:rsid w:val="00345594"/>
    <w:rsid w:val="00347281"/>
    <w:rsid w:val="00351257"/>
    <w:rsid w:val="00352246"/>
    <w:rsid w:val="003526F4"/>
    <w:rsid w:val="003526FC"/>
    <w:rsid w:val="00356B11"/>
    <w:rsid w:val="00360333"/>
    <w:rsid w:val="003630BE"/>
    <w:rsid w:val="00364CB7"/>
    <w:rsid w:val="003657CD"/>
    <w:rsid w:val="00367330"/>
    <w:rsid w:val="00367429"/>
    <w:rsid w:val="003700CD"/>
    <w:rsid w:val="00370BA8"/>
    <w:rsid w:val="003742B1"/>
    <w:rsid w:val="00381FDF"/>
    <w:rsid w:val="00384166"/>
    <w:rsid w:val="003846A5"/>
    <w:rsid w:val="003900E3"/>
    <w:rsid w:val="0039010D"/>
    <w:rsid w:val="00390FD8"/>
    <w:rsid w:val="003912A9"/>
    <w:rsid w:val="00392A69"/>
    <w:rsid w:val="00393E9E"/>
    <w:rsid w:val="00395D71"/>
    <w:rsid w:val="003974C2"/>
    <w:rsid w:val="003A223F"/>
    <w:rsid w:val="003A5D55"/>
    <w:rsid w:val="003B0FD6"/>
    <w:rsid w:val="003B225F"/>
    <w:rsid w:val="003B66CC"/>
    <w:rsid w:val="003B6704"/>
    <w:rsid w:val="003B6EC4"/>
    <w:rsid w:val="003B732E"/>
    <w:rsid w:val="003B7EAB"/>
    <w:rsid w:val="003C022B"/>
    <w:rsid w:val="003C179D"/>
    <w:rsid w:val="003C1A1D"/>
    <w:rsid w:val="003C1AA0"/>
    <w:rsid w:val="003C1DFB"/>
    <w:rsid w:val="003C33C2"/>
    <w:rsid w:val="003C3488"/>
    <w:rsid w:val="003C6F22"/>
    <w:rsid w:val="003D3475"/>
    <w:rsid w:val="003D567F"/>
    <w:rsid w:val="003D63B9"/>
    <w:rsid w:val="003D6765"/>
    <w:rsid w:val="003D788A"/>
    <w:rsid w:val="003E20B4"/>
    <w:rsid w:val="003E6291"/>
    <w:rsid w:val="003E7854"/>
    <w:rsid w:val="003F0E7D"/>
    <w:rsid w:val="003F4F67"/>
    <w:rsid w:val="003F6AD7"/>
    <w:rsid w:val="003F6BA3"/>
    <w:rsid w:val="003F70AD"/>
    <w:rsid w:val="0040215F"/>
    <w:rsid w:val="0040483F"/>
    <w:rsid w:val="004058EA"/>
    <w:rsid w:val="004071E0"/>
    <w:rsid w:val="00411460"/>
    <w:rsid w:val="004117EE"/>
    <w:rsid w:val="004131DD"/>
    <w:rsid w:val="004152C9"/>
    <w:rsid w:val="00415B40"/>
    <w:rsid w:val="004168D9"/>
    <w:rsid w:val="00416B56"/>
    <w:rsid w:val="00417CA8"/>
    <w:rsid w:val="00420329"/>
    <w:rsid w:val="00420C9E"/>
    <w:rsid w:val="00423DE9"/>
    <w:rsid w:val="00424063"/>
    <w:rsid w:val="00425954"/>
    <w:rsid w:val="00430E65"/>
    <w:rsid w:val="0043167E"/>
    <w:rsid w:val="004324EA"/>
    <w:rsid w:val="00433C9A"/>
    <w:rsid w:val="00434C73"/>
    <w:rsid w:val="00435325"/>
    <w:rsid w:val="0043552F"/>
    <w:rsid w:val="00436769"/>
    <w:rsid w:val="0043704A"/>
    <w:rsid w:val="0044313F"/>
    <w:rsid w:val="00444B05"/>
    <w:rsid w:val="004453E6"/>
    <w:rsid w:val="004458AF"/>
    <w:rsid w:val="00445BE8"/>
    <w:rsid w:val="00445CC7"/>
    <w:rsid w:val="00447258"/>
    <w:rsid w:val="00447595"/>
    <w:rsid w:val="004527B9"/>
    <w:rsid w:val="004540BB"/>
    <w:rsid w:val="00454AC8"/>
    <w:rsid w:val="0045719E"/>
    <w:rsid w:val="0045792E"/>
    <w:rsid w:val="00462885"/>
    <w:rsid w:val="00463034"/>
    <w:rsid w:val="00463944"/>
    <w:rsid w:val="00463B8E"/>
    <w:rsid w:val="00465F3E"/>
    <w:rsid w:val="00466714"/>
    <w:rsid w:val="00467067"/>
    <w:rsid w:val="00467CB8"/>
    <w:rsid w:val="0047129B"/>
    <w:rsid w:val="00471B4E"/>
    <w:rsid w:val="00472A88"/>
    <w:rsid w:val="00472B8A"/>
    <w:rsid w:val="00482364"/>
    <w:rsid w:val="00483ABA"/>
    <w:rsid w:val="00484246"/>
    <w:rsid w:val="00484A20"/>
    <w:rsid w:val="00485974"/>
    <w:rsid w:val="00487F89"/>
    <w:rsid w:val="004917D1"/>
    <w:rsid w:val="004919CB"/>
    <w:rsid w:val="00492870"/>
    <w:rsid w:val="004929E2"/>
    <w:rsid w:val="00493BEF"/>
    <w:rsid w:val="00495C9F"/>
    <w:rsid w:val="00496435"/>
    <w:rsid w:val="00497013"/>
    <w:rsid w:val="004A0F06"/>
    <w:rsid w:val="004A0FFC"/>
    <w:rsid w:val="004A1F66"/>
    <w:rsid w:val="004A2EDE"/>
    <w:rsid w:val="004A3E52"/>
    <w:rsid w:val="004A5B39"/>
    <w:rsid w:val="004A62D4"/>
    <w:rsid w:val="004A6A36"/>
    <w:rsid w:val="004A6E00"/>
    <w:rsid w:val="004A6F11"/>
    <w:rsid w:val="004B38AF"/>
    <w:rsid w:val="004B698E"/>
    <w:rsid w:val="004C3C56"/>
    <w:rsid w:val="004C3F59"/>
    <w:rsid w:val="004D0C73"/>
    <w:rsid w:val="004D1134"/>
    <w:rsid w:val="004D15C6"/>
    <w:rsid w:val="004D41C8"/>
    <w:rsid w:val="004D4804"/>
    <w:rsid w:val="004D59B9"/>
    <w:rsid w:val="004D648A"/>
    <w:rsid w:val="004D6628"/>
    <w:rsid w:val="004D6A89"/>
    <w:rsid w:val="004D6B50"/>
    <w:rsid w:val="004E02E2"/>
    <w:rsid w:val="004E1797"/>
    <w:rsid w:val="004E3580"/>
    <w:rsid w:val="004E597E"/>
    <w:rsid w:val="004E6E0F"/>
    <w:rsid w:val="004F071A"/>
    <w:rsid w:val="004F146D"/>
    <w:rsid w:val="004F16B0"/>
    <w:rsid w:val="004F19BD"/>
    <w:rsid w:val="004F25F9"/>
    <w:rsid w:val="004F3AB7"/>
    <w:rsid w:val="004F3FB6"/>
    <w:rsid w:val="004F423B"/>
    <w:rsid w:val="004F64B0"/>
    <w:rsid w:val="00500227"/>
    <w:rsid w:val="00500A7F"/>
    <w:rsid w:val="0050108F"/>
    <w:rsid w:val="00502686"/>
    <w:rsid w:val="005079DA"/>
    <w:rsid w:val="00510AAF"/>
    <w:rsid w:val="0051166E"/>
    <w:rsid w:val="00513191"/>
    <w:rsid w:val="0051720D"/>
    <w:rsid w:val="00523943"/>
    <w:rsid w:val="0052755E"/>
    <w:rsid w:val="005314CE"/>
    <w:rsid w:val="00532FA3"/>
    <w:rsid w:val="005331F0"/>
    <w:rsid w:val="0053340E"/>
    <w:rsid w:val="00534508"/>
    <w:rsid w:val="00534DD0"/>
    <w:rsid w:val="00535A33"/>
    <w:rsid w:val="00536189"/>
    <w:rsid w:val="005375C0"/>
    <w:rsid w:val="00537CDC"/>
    <w:rsid w:val="005426BD"/>
    <w:rsid w:val="005427D5"/>
    <w:rsid w:val="00543B87"/>
    <w:rsid w:val="00544193"/>
    <w:rsid w:val="005467D8"/>
    <w:rsid w:val="00546C7B"/>
    <w:rsid w:val="00550521"/>
    <w:rsid w:val="00550DAE"/>
    <w:rsid w:val="005516EC"/>
    <w:rsid w:val="005543AE"/>
    <w:rsid w:val="005551CC"/>
    <w:rsid w:val="0055774C"/>
    <w:rsid w:val="00557DEB"/>
    <w:rsid w:val="00563441"/>
    <w:rsid w:val="00564C37"/>
    <w:rsid w:val="00564C77"/>
    <w:rsid w:val="00565902"/>
    <w:rsid w:val="00566879"/>
    <w:rsid w:val="00572C2F"/>
    <w:rsid w:val="00574A4A"/>
    <w:rsid w:val="00574AE2"/>
    <w:rsid w:val="00576562"/>
    <w:rsid w:val="0058059B"/>
    <w:rsid w:val="00581BAC"/>
    <w:rsid w:val="00582210"/>
    <w:rsid w:val="00582F09"/>
    <w:rsid w:val="005853E6"/>
    <w:rsid w:val="00587AF1"/>
    <w:rsid w:val="00591B9D"/>
    <w:rsid w:val="00593FE1"/>
    <w:rsid w:val="00596BBB"/>
    <w:rsid w:val="005A2B7A"/>
    <w:rsid w:val="005A5291"/>
    <w:rsid w:val="005A7782"/>
    <w:rsid w:val="005B08AE"/>
    <w:rsid w:val="005B2213"/>
    <w:rsid w:val="005B3744"/>
    <w:rsid w:val="005B568F"/>
    <w:rsid w:val="005C02FC"/>
    <w:rsid w:val="005C119C"/>
    <w:rsid w:val="005C18CC"/>
    <w:rsid w:val="005C2BA2"/>
    <w:rsid w:val="005C47A1"/>
    <w:rsid w:val="005D2240"/>
    <w:rsid w:val="005D2CDD"/>
    <w:rsid w:val="005D2DF6"/>
    <w:rsid w:val="005D5401"/>
    <w:rsid w:val="005D7FE2"/>
    <w:rsid w:val="005E10E0"/>
    <w:rsid w:val="005E1F2E"/>
    <w:rsid w:val="005E2B4B"/>
    <w:rsid w:val="005E4275"/>
    <w:rsid w:val="005F0F67"/>
    <w:rsid w:val="005F2C7F"/>
    <w:rsid w:val="005F34D5"/>
    <w:rsid w:val="005F441B"/>
    <w:rsid w:val="005F69F7"/>
    <w:rsid w:val="005F76A2"/>
    <w:rsid w:val="00601EB3"/>
    <w:rsid w:val="006044B5"/>
    <w:rsid w:val="006058D2"/>
    <w:rsid w:val="00606150"/>
    <w:rsid w:val="00607FAB"/>
    <w:rsid w:val="00610948"/>
    <w:rsid w:val="006125F8"/>
    <w:rsid w:val="00616279"/>
    <w:rsid w:val="00616954"/>
    <w:rsid w:val="00617EA5"/>
    <w:rsid w:val="0062046F"/>
    <w:rsid w:val="00620691"/>
    <w:rsid w:val="006237E9"/>
    <w:rsid w:val="00623B15"/>
    <w:rsid w:val="00625AB3"/>
    <w:rsid w:val="00630222"/>
    <w:rsid w:val="00630499"/>
    <w:rsid w:val="00632A1C"/>
    <w:rsid w:val="00632DBF"/>
    <w:rsid w:val="00635569"/>
    <w:rsid w:val="0064044F"/>
    <w:rsid w:val="00641383"/>
    <w:rsid w:val="0064179E"/>
    <w:rsid w:val="00644360"/>
    <w:rsid w:val="00645666"/>
    <w:rsid w:val="00645992"/>
    <w:rsid w:val="0064664D"/>
    <w:rsid w:val="00646EB3"/>
    <w:rsid w:val="00655F31"/>
    <w:rsid w:val="00657BBF"/>
    <w:rsid w:val="006635A0"/>
    <w:rsid w:val="00664933"/>
    <w:rsid w:val="00665185"/>
    <w:rsid w:val="0066682A"/>
    <w:rsid w:val="0067026F"/>
    <w:rsid w:val="00671B43"/>
    <w:rsid w:val="00674B75"/>
    <w:rsid w:val="006753C2"/>
    <w:rsid w:val="0067564A"/>
    <w:rsid w:val="0068184B"/>
    <w:rsid w:val="00682493"/>
    <w:rsid w:val="00683130"/>
    <w:rsid w:val="00685917"/>
    <w:rsid w:val="00687250"/>
    <w:rsid w:val="00690329"/>
    <w:rsid w:val="00691EDA"/>
    <w:rsid w:val="00693DF0"/>
    <w:rsid w:val="006A2A84"/>
    <w:rsid w:val="006A4060"/>
    <w:rsid w:val="006A5846"/>
    <w:rsid w:val="006A58A5"/>
    <w:rsid w:val="006A7EF9"/>
    <w:rsid w:val="006B0D38"/>
    <w:rsid w:val="006B3ECD"/>
    <w:rsid w:val="006B52EC"/>
    <w:rsid w:val="006C0337"/>
    <w:rsid w:val="006C1A08"/>
    <w:rsid w:val="006C24D8"/>
    <w:rsid w:val="006C3EEB"/>
    <w:rsid w:val="006C5192"/>
    <w:rsid w:val="006C7CB9"/>
    <w:rsid w:val="006D0A75"/>
    <w:rsid w:val="006D5A79"/>
    <w:rsid w:val="006D6E8A"/>
    <w:rsid w:val="006D7009"/>
    <w:rsid w:val="006E12FF"/>
    <w:rsid w:val="006E15EB"/>
    <w:rsid w:val="006E1A62"/>
    <w:rsid w:val="006E40C3"/>
    <w:rsid w:val="006E45D9"/>
    <w:rsid w:val="006E46C9"/>
    <w:rsid w:val="006E59BE"/>
    <w:rsid w:val="006E5CE5"/>
    <w:rsid w:val="006E6535"/>
    <w:rsid w:val="006E7D20"/>
    <w:rsid w:val="006F2D5A"/>
    <w:rsid w:val="006F33F2"/>
    <w:rsid w:val="006F42EC"/>
    <w:rsid w:val="006F5152"/>
    <w:rsid w:val="007008D6"/>
    <w:rsid w:val="00707309"/>
    <w:rsid w:val="00710E1F"/>
    <w:rsid w:val="00712CFE"/>
    <w:rsid w:val="00715EC2"/>
    <w:rsid w:val="00721454"/>
    <w:rsid w:val="0072228A"/>
    <w:rsid w:val="00723F32"/>
    <w:rsid w:val="00725F43"/>
    <w:rsid w:val="00727601"/>
    <w:rsid w:val="007303F3"/>
    <w:rsid w:val="00733F21"/>
    <w:rsid w:val="00734518"/>
    <w:rsid w:val="00736487"/>
    <w:rsid w:val="00737746"/>
    <w:rsid w:val="00737951"/>
    <w:rsid w:val="00740697"/>
    <w:rsid w:val="007417F9"/>
    <w:rsid w:val="00741FD1"/>
    <w:rsid w:val="00743F32"/>
    <w:rsid w:val="00745B5E"/>
    <w:rsid w:val="00751999"/>
    <w:rsid w:val="0075252B"/>
    <w:rsid w:val="007537AE"/>
    <w:rsid w:val="00753837"/>
    <w:rsid w:val="00755814"/>
    <w:rsid w:val="0075595B"/>
    <w:rsid w:val="007566DD"/>
    <w:rsid w:val="00757A61"/>
    <w:rsid w:val="00760E5C"/>
    <w:rsid w:val="0076288C"/>
    <w:rsid w:val="0076291B"/>
    <w:rsid w:val="007639A2"/>
    <w:rsid w:val="0076654D"/>
    <w:rsid w:val="007704F5"/>
    <w:rsid w:val="007728ED"/>
    <w:rsid w:val="00774588"/>
    <w:rsid w:val="00774FF8"/>
    <w:rsid w:val="00775703"/>
    <w:rsid w:val="007769F7"/>
    <w:rsid w:val="00777067"/>
    <w:rsid w:val="00777DAF"/>
    <w:rsid w:val="00782436"/>
    <w:rsid w:val="00782E0F"/>
    <w:rsid w:val="00782E45"/>
    <w:rsid w:val="00784801"/>
    <w:rsid w:val="007854D4"/>
    <w:rsid w:val="00795245"/>
    <w:rsid w:val="007957F1"/>
    <w:rsid w:val="00796385"/>
    <w:rsid w:val="007A267C"/>
    <w:rsid w:val="007A3389"/>
    <w:rsid w:val="007A3C86"/>
    <w:rsid w:val="007A6E6F"/>
    <w:rsid w:val="007A748A"/>
    <w:rsid w:val="007B1F7B"/>
    <w:rsid w:val="007B3448"/>
    <w:rsid w:val="007B58EA"/>
    <w:rsid w:val="007B6A01"/>
    <w:rsid w:val="007B6BCD"/>
    <w:rsid w:val="007C1244"/>
    <w:rsid w:val="007C2833"/>
    <w:rsid w:val="007C5AF6"/>
    <w:rsid w:val="007C7112"/>
    <w:rsid w:val="007C7C5D"/>
    <w:rsid w:val="007C7EA9"/>
    <w:rsid w:val="007D0D0E"/>
    <w:rsid w:val="007D1C2D"/>
    <w:rsid w:val="007E01D4"/>
    <w:rsid w:val="007E0796"/>
    <w:rsid w:val="007E2531"/>
    <w:rsid w:val="007E6100"/>
    <w:rsid w:val="007E6F23"/>
    <w:rsid w:val="007E74D2"/>
    <w:rsid w:val="007F6BDB"/>
    <w:rsid w:val="0080018C"/>
    <w:rsid w:val="00801827"/>
    <w:rsid w:val="0080200D"/>
    <w:rsid w:val="0080362B"/>
    <w:rsid w:val="008043F8"/>
    <w:rsid w:val="008048C0"/>
    <w:rsid w:val="00804978"/>
    <w:rsid w:val="00805A21"/>
    <w:rsid w:val="00806FC0"/>
    <w:rsid w:val="00811568"/>
    <w:rsid w:val="00815CA3"/>
    <w:rsid w:val="00816A26"/>
    <w:rsid w:val="00816AC4"/>
    <w:rsid w:val="008213A0"/>
    <w:rsid w:val="00826A5D"/>
    <w:rsid w:val="00831E0C"/>
    <w:rsid w:val="00834B68"/>
    <w:rsid w:val="008354D0"/>
    <w:rsid w:val="00835899"/>
    <w:rsid w:val="008405B7"/>
    <w:rsid w:val="00842842"/>
    <w:rsid w:val="008449BF"/>
    <w:rsid w:val="00845A18"/>
    <w:rsid w:val="008462F4"/>
    <w:rsid w:val="00846773"/>
    <w:rsid w:val="00851C76"/>
    <w:rsid w:val="00857020"/>
    <w:rsid w:val="00857E01"/>
    <w:rsid w:val="00870D21"/>
    <w:rsid w:val="008744FE"/>
    <w:rsid w:val="00874581"/>
    <w:rsid w:val="008750B8"/>
    <w:rsid w:val="008818AB"/>
    <w:rsid w:val="0088283F"/>
    <w:rsid w:val="00882A12"/>
    <w:rsid w:val="00884CD6"/>
    <w:rsid w:val="008878CD"/>
    <w:rsid w:val="00891232"/>
    <w:rsid w:val="00891F35"/>
    <w:rsid w:val="00892382"/>
    <w:rsid w:val="008941E3"/>
    <w:rsid w:val="008A3197"/>
    <w:rsid w:val="008A4050"/>
    <w:rsid w:val="008A415E"/>
    <w:rsid w:val="008A7AAD"/>
    <w:rsid w:val="008B037D"/>
    <w:rsid w:val="008B112E"/>
    <w:rsid w:val="008B173C"/>
    <w:rsid w:val="008B6286"/>
    <w:rsid w:val="008B6C5E"/>
    <w:rsid w:val="008B7A79"/>
    <w:rsid w:val="008C119E"/>
    <w:rsid w:val="008C1C1B"/>
    <w:rsid w:val="008C4674"/>
    <w:rsid w:val="008C6256"/>
    <w:rsid w:val="008C701B"/>
    <w:rsid w:val="008D0357"/>
    <w:rsid w:val="008D094C"/>
    <w:rsid w:val="008D12D2"/>
    <w:rsid w:val="008D2799"/>
    <w:rsid w:val="008D3068"/>
    <w:rsid w:val="008D6189"/>
    <w:rsid w:val="008D76F0"/>
    <w:rsid w:val="008E007A"/>
    <w:rsid w:val="008E2619"/>
    <w:rsid w:val="008E36AC"/>
    <w:rsid w:val="008E41ED"/>
    <w:rsid w:val="008E46EC"/>
    <w:rsid w:val="008E5807"/>
    <w:rsid w:val="008E7C4F"/>
    <w:rsid w:val="008E7C70"/>
    <w:rsid w:val="008F553A"/>
    <w:rsid w:val="008F7652"/>
    <w:rsid w:val="00900958"/>
    <w:rsid w:val="009021DB"/>
    <w:rsid w:val="00903EE4"/>
    <w:rsid w:val="00904B9F"/>
    <w:rsid w:val="00905CCF"/>
    <w:rsid w:val="00907878"/>
    <w:rsid w:val="009102DE"/>
    <w:rsid w:val="009138E8"/>
    <w:rsid w:val="00913BA7"/>
    <w:rsid w:val="00915670"/>
    <w:rsid w:val="00921602"/>
    <w:rsid w:val="00922470"/>
    <w:rsid w:val="00922845"/>
    <w:rsid w:val="009236B8"/>
    <w:rsid w:val="0092393D"/>
    <w:rsid w:val="00934A2A"/>
    <w:rsid w:val="00936742"/>
    <w:rsid w:val="00942DE4"/>
    <w:rsid w:val="0094529A"/>
    <w:rsid w:val="009461DF"/>
    <w:rsid w:val="009477D1"/>
    <w:rsid w:val="00950435"/>
    <w:rsid w:val="00950A09"/>
    <w:rsid w:val="00952210"/>
    <w:rsid w:val="00953ED3"/>
    <w:rsid w:val="00954C88"/>
    <w:rsid w:val="009559FA"/>
    <w:rsid w:val="009561A6"/>
    <w:rsid w:val="009564C7"/>
    <w:rsid w:val="00960076"/>
    <w:rsid w:val="00960DB7"/>
    <w:rsid w:val="009621C3"/>
    <w:rsid w:val="009667FB"/>
    <w:rsid w:val="00966A1E"/>
    <w:rsid w:val="00974A99"/>
    <w:rsid w:val="00976DB7"/>
    <w:rsid w:val="00977BD4"/>
    <w:rsid w:val="00981929"/>
    <w:rsid w:val="00982845"/>
    <w:rsid w:val="00983EEE"/>
    <w:rsid w:val="009847FC"/>
    <w:rsid w:val="009850C6"/>
    <w:rsid w:val="0098624C"/>
    <w:rsid w:val="00990369"/>
    <w:rsid w:val="00990711"/>
    <w:rsid w:val="009907EF"/>
    <w:rsid w:val="009948A7"/>
    <w:rsid w:val="009955F0"/>
    <w:rsid w:val="00996E19"/>
    <w:rsid w:val="0099767F"/>
    <w:rsid w:val="00997D97"/>
    <w:rsid w:val="009A318A"/>
    <w:rsid w:val="009A64C7"/>
    <w:rsid w:val="009A72C6"/>
    <w:rsid w:val="009A74E5"/>
    <w:rsid w:val="009A7878"/>
    <w:rsid w:val="009B0485"/>
    <w:rsid w:val="009B09F5"/>
    <w:rsid w:val="009B2017"/>
    <w:rsid w:val="009B20DB"/>
    <w:rsid w:val="009B2102"/>
    <w:rsid w:val="009B29EC"/>
    <w:rsid w:val="009B626C"/>
    <w:rsid w:val="009B6432"/>
    <w:rsid w:val="009B6DA2"/>
    <w:rsid w:val="009C0E01"/>
    <w:rsid w:val="009C4511"/>
    <w:rsid w:val="009C5960"/>
    <w:rsid w:val="009C63FE"/>
    <w:rsid w:val="009D1085"/>
    <w:rsid w:val="009D1847"/>
    <w:rsid w:val="009D1935"/>
    <w:rsid w:val="009D2483"/>
    <w:rsid w:val="009D29AA"/>
    <w:rsid w:val="009D36DE"/>
    <w:rsid w:val="009D45E6"/>
    <w:rsid w:val="009D5111"/>
    <w:rsid w:val="009D76B1"/>
    <w:rsid w:val="009E1162"/>
    <w:rsid w:val="009E23AB"/>
    <w:rsid w:val="009E2569"/>
    <w:rsid w:val="009E5A1D"/>
    <w:rsid w:val="009E774C"/>
    <w:rsid w:val="009F0130"/>
    <w:rsid w:val="009F33BE"/>
    <w:rsid w:val="009F3595"/>
    <w:rsid w:val="009F7494"/>
    <w:rsid w:val="00A01C76"/>
    <w:rsid w:val="00A0390D"/>
    <w:rsid w:val="00A05C11"/>
    <w:rsid w:val="00A11050"/>
    <w:rsid w:val="00A13D45"/>
    <w:rsid w:val="00A1523A"/>
    <w:rsid w:val="00A20422"/>
    <w:rsid w:val="00A23482"/>
    <w:rsid w:val="00A24F43"/>
    <w:rsid w:val="00A26DA0"/>
    <w:rsid w:val="00A27FE6"/>
    <w:rsid w:val="00A32A2D"/>
    <w:rsid w:val="00A34001"/>
    <w:rsid w:val="00A36C2D"/>
    <w:rsid w:val="00A422CD"/>
    <w:rsid w:val="00A435AF"/>
    <w:rsid w:val="00A46AB2"/>
    <w:rsid w:val="00A50BDB"/>
    <w:rsid w:val="00A53234"/>
    <w:rsid w:val="00A5586E"/>
    <w:rsid w:val="00A560B2"/>
    <w:rsid w:val="00A61190"/>
    <w:rsid w:val="00A62841"/>
    <w:rsid w:val="00A631E7"/>
    <w:rsid w:val="00A65376"/>
    <w:rsid w:val="00A66351"/>
    <w:rsid w:val="00A72A15"/>
    <w:rsid w:val="00A72A36"/>
    <w:rsid w:val="00A7419F"/>
    <w:rsid w:val="00A75170"/>
    <w:rsid w:val="00A76E93"/>
    <w:rsid w:val="00A7726E"/>
    <w:rsid w:val="00A779FA"/>
    <w:rsid w:val="00A826B2"/>
    <w:rsid w:val="00A844AE"/>
    <w:rsid w:val="00A84D89"/>
    <w:rsid w:val="00A86F63"/>
    <w:rsid w:val="00A87F90"/>
    <w:rsid w:val="00A92547"/>
    <w:rsid w:val="00A93E13"/>
    <w:rsid w:val="00A94CF9"/>
    <w:rsid w:val="00A94EF4"/>
    <w:rsid w:val="00A95686"/>
    <w:rsid w:val="00A958CE"/>
    <w:rsid w:val="00A959C2"/>
    <w:rsid w:val="00A96152"/>
    <w:rsid w:val="00AA1EF2"/>
    <w:rsid w:val="00AA5BD8"/>
    <w:rsid w:val="00AA640C"/>
    <w:rsid w:val="00AA772E"/>
    <w:rsid w:val="00AB093B"/>
    <w:rsid w:val="00AB5883"/>
    <w:rsid w:val="00AB614C"/>
    <w:rsid w:val="00AB6CEB"/>
    <w:rsid w:val="00AC0A5D"/>
    <w:rsid w:val="00AC1953"/>
    <w:rsid w:val="00AC4C22"/>
    <w:rsid w:val="00AD2D4E"/>
    <w:rsid w:val="00AD416D"/>
    <w:rsid w:val="00AD507D"/>
    <w:rsid w:val="00AD606C"/>
    <w:rsid w:val="00AD7459"/>
    <w:rsid w:val="00AD7564"/>
    <w:rsid w:val="00AE1B20"/>
    <w:rsid w:val="00AE2F45"/>
    <w:rsid w:val="00AE310A"/>
    <w:rsid w:val="00AE532A"/>
    <w:rsid w:val="00AE644C"/>
    <w:rsid w:val="00AF0666"/>
    <w:rsid w:val="00AF0CC0"/>
    <w:rsid w:val="00AF0EDD"/>
    <w:rsid w:val="00AF0F95"/>
    <w:rsid w:val="00AF28FD"/>
    <w:rsid w:val="00AF4AEE"/>
    <w:rsid w:val="00AF7526"/>
    <w:rsid w:val="00B01295"/>
    <w:rsid w:val="00B01729"/>
    <w:rsid w:val="00B0228A"/>
    <w:rsid w:val="00B026B5"/>
    <w:rsid w:val="00B07565"/>
    <w:rsid w:val="00B07CA0"/>
    <w:rsid w:val="00B10094"/>
    <w:rsid w:val="00B113E8"/>
    <w:rsid w:val="00B12713"/>
    <w:rsid w:val="00B14A5A"/>
    <w:rsid w:val="00B20D1E"/>
    <w:rsid w:val="00B22388"/>
    <w:rsid w:val="00B224EB"/>
    <w:rsid w:val="00B232E0"/>
    <w:rsid w:val="00B235F4"/>
    <w:rsid w:val="00B23742"/>
    <w:rsid w:val="00B255A1"/>
    <w:rsid w:val="00B25654"/>
    <w:rsid w:val="00B25DFC"/>
    <w:rsid w:val="00B26EFF"/>
    <w:rsid w:val="00B322F8"/>
    <w:rsid w:val="00B32D1D"/>
    <w:rsid w:val="00B339B9"/>
    <w:rsid w:val="00B37D4D"/>
    <w:rsid w:val="00B44B94"/>
    <w:rsid w:val="00B46DB0"/>
    <w:rsid w:val="00B5026B"/>
    <w:rsid w:val="00B528DD"/>
    <w:rsid w:val="00B55CB2"/>
    <w:rsid w:val="00B564C9"/>
    <w:rsid w:val="00B57A45"/>
    <w:rsid w:val="00B57D9A"/>
    <w:rsid w:val="00B626F3"/>
    <w:rsid w:val="00B6334F"/>
    <w:rsid w:val="00B64E7B"/>
    <w:rsid w:val="00B67946"/>
    <w:rsid w:val="00B70AD6"/>
    <w:rsid w:val="00B71902"/>
    <w:rsid w:val="00B72C8B"/>
    <w:rsid w:val="00B72E5B"/>
    <w:rsid w:val="00B72EC6"/>
    <w:rsid w:val="00B73D42"/>
    <w:rsid w:val="00B74719"/>
    <w:rsid w:val="00B7753E"/>
    <w:rsid w:val="00B80BB8"/>
    <w:rsid w:val="00B812FB"/>
    <w:rsid w:val="00B81420"/>
    <w:rsid w:val="00B81557"/>
    <w:rsid w:val="00B823A8"/>
    <w:rsid w:val="00B8333F"/>
    <w:rsid w:val="00B86674"/>
    <w:rsid w:val="00B90450"/>
    <w:rsid w:val="00B92C06"/>
    <w:rsid w:val="00B95E8D"/>
    <w:rsid w:val="00BA286D"/>
    <w:rsid w:val="00BA329D"/>
    <w:rsid w:val="00BA4F6A"/>
    <w:rsid w:val="00BB0CA6"/>
    <w:rsid w:val="00BB1464"/>
    <w:rsid w:val="00BB343F"/>
    <w:rsid w:val="00BB4CC2"/>
    <w:rsid w:val="00BB5C4B"/>
    <w:rsid w:val="00BB5DBE"/>
    <w:rsid w:val="00BB5FA9"/>
    <w:rsid w:val="00BB7274"/>
    <w:rsid w:val="00BC0349"/>
    <w:rsid w:val="00BC14B0"/>
    <w:rsid w:val="00BC1DB9"/>
    <w:rsid w:val="00BC24D1"/>
    <w:rsid w:val="00BC2538"/>
    <w:rsid w:val="00BC3109"/>
    <w:rsid w:val="00BD37CD"/>
    <w:rsid w:val="00BD5B23"/>
    <w:rsid w:val="00BD6CE5"/>
    <w:rsid w:val="00BE0F02"/>
    <w:rsid w:val="00BE12FC"/>
    <w:rsid w:val="00BE2386"/>
    <w:rsid w:val="00BE456F"/>
    <w:rsid w:val="00BE4CA5"/>
    <w:rsid w:val="00BE5630"/>
    <w:rsid w:val="00BE5851"/>
    <w:rsid w:val="00BF1676"/>
    <w:rsid w:val="00BF408C"/>
    <w:rsid w:val="00BF5C0B"/>
    <w:rsid w:val="00BF7C6D"/>
    <w:rsid w:val="00C038BC"/>
    <w:rsid w:val="00C05C2A"/>
    <w:rsid w:val="00C071C7"/>
    <w:rsid w:val="00C07A11"/>
    <w:rsid w:val="00C101FE"/>
    <w:rsid w:val="00C10CCC"/>
    <w:rsid w:val="00C10F09"/>
    <w:rsid w:val="00C12ED7"/>
    <w:rsid w:val="00C1375F"/>
    <w:rsid w:val="00C142B0"/>
    <w:rsid w:val="00C15317"/>
    <w:rsid w:val="00C22FD2"/>
    <w:rsid w:val="00C24B83"/>
    <w:rsid w:val="00C27177"/>
    <w:rsid w:val="00C302E6"/>
    <w:rsid w:val="00C30B54"/>
    <w:rsid w:val="00C315E7"/>
    <w:rsid w:val="00C34CD2"/>
    <w:rsid w:val="00C3706B"/>
    <w:rsid w:val="00C40F22"/>
    <w:rsid w:val="00C4124A"/>
    <w:rsid w:val="00C414DA"/>
    <w:rsid w:val="00C41985"/>
    <w:rsid w:val="00C44D27"/>
    <w:rsid w:val="00C46EF5"/>
    <w:rsid w:val="00C47A29"/>
    <w:rsid w:val="00C571B8"/>
    <w:rsid w:val="00C61C53"/>
    <w:rsid w:val="00C62BD3"/>
    <w:rsid w:val="00C6327B"/>
    <w:rsid w:val="00C66625"/>
    <w:rsid w:val="00C6774B"/>
    <w:rsid w:val="00C67D3B"/>
    <w:rsid w:val="00C73B98"/>
    <w:rsid w:val="00C752B0"/>
    <w:rsid w:val="00C75DF2"/>
    <w:rsid w:val="00C805F6"/>
    <w:rsid w:val="00C81FED"/>
    <w:rsid w:val="00C8282E"/>
    <w:rsid w:val="00C834E0"/>
    <w:rsid w:val="00C835C6"/>
    <w:rsid w:val="00C83A7D"/>
    <w:rsid w:val="00C8520F"/>
    <w:rsid w:val="00C854BE"/>
    <w:rsid w:val="00C859F4"/>
    <w:rsid w:val="00C873C2"/>
    <w:rsid w:val="00C87445"/>
    <w:rsid w:val="00C92572"/>
    <w:rsid w:val="00C935F7"/>
    <w:rsid w:val="00C96203"/>
    <w:rsid w:val="00C96A0B"/>
    <w:rsid w:val="00C9789E"/>
    <w:rsid w:val="00CA24D1"/>
    <w:rsid w:val="00CA271A"/>
    <w:rsid w:val="00CA539D"/>
    <w:rsid w:val="00CA7790"/>
    <w:rsid w:val="00CB2035"/>
    <w:rsid w:val="00CB3CF7"/>
    <w:rsid w:val="00CC0417"/>
    <w:rsid w:val="00CC05A6"/>
    <w:rsid w:val="00CC06A8"/>
    <w:rsid w:val="00CC5C94"/>
    <w:rsid w:val="00CC6044"/>
    <w:rsid w:val="00CC6ADB"/>
    <w:rsid w:val="00CC6F7B"/>
    <w:rsid w:val="00CC7495"/>
    <w:rsid w:val="00CD0D7C"/>
    <w:rsid w:val="00CD1160"/>
    <w:rsid w:val="00CD204D"/>
    <w:rsid w:val="00CD24BE"/>
    <w:rsid w:val="00CE134E"/>
    <w:rsid w:val="00CF2A6E"/>
    <w:rsid w:val="00CF68BD"/>
    <w:rsid w:val="00D02864"/>
    <w:rsid w:val="00D05BEB"/>
    <w:rsid w:val="00D062ED"/>
    <w:rsid w:val="00D128D3"/>
    <w:rsid w:val="00D14582"/>
    <w:rsid w:val="00D152A3"/>
    <w:rsid w:val="00D16A8C"/>
    <w:rsid w:val="00D20855"/>
    <w:rsid w:val="00D221F1"/>
    <w:rsid w:val="00D271DD"/>
    <w:rsid w:val="00D3154C"/>
    <w:rsid w:val="00D32968"/>
    <w:rsid w:val="00D33254"/>
    <w:rsid w:val="00D44992"/>
    <w:rsid w:val="00D45237"/>
    <w:rsid w:val="00D463E5"/>
    <w:rsid w:val="00D472CC"/>
    <w:rsid w:val="00D5182F"/>
    <w:rsid w:val="00D528D9"/>
    <w:rsid w:val="00D52AC0"/>
    <w:rsid w:val="00D53393"/>
    <w:rsid w:val="00D544A9"/>
    <w:rsid w:val="00D54C09"/>
    <w:rsid w:val="00D54F33"/>
    <w:rsid w:val="00D56635"/>
    <w:rsid w:val="00D621B2"/>
    <w:rsid w:val="00D6224B"/>
    <w:rsid w:val="00D62CA4"/>
    <w:rsid w:val="00D66B60"/>
    <w:rsid w:val="00D6715C"/>
    <w:rsid w:val="00D671BA"/>
    <w:rsid w:val="00D67223"/>
    <w:rsid w:val="00D67B8F"/>
    <w:rsid w:val="00D73C8D"/>
    <w:rsid w:val="00D81460"/>
    <w:rsid w:val="00D83672"/>
    <w:rsid w:val="00D84DD5"/>
    <w:rsid w:val="00D87631"/>
    <w:rsid w:val="00D90137"/>
    <w:rsid w:val="00D91A4B"/>
    <w:rsid w:val="00D92B8E"/>
    <w:rsid w:val="00D941ED"/>
    <w:rsid w:val="00D94940"/>
    <w:rsid w:val="00D95492"/>
    <w:rsid w:val="00D9603A"/>
    <w:rsid w:val="00D96856"/>
    <w:rsid w:val="00DA236B"/>
    <w:rsid w:val="00DA2FE4"/>
    <w:rsid w:val="00DA5790"/>
    <w:rsid w:val="00DB0C7F"/>
    <w:rsid w:val="00DB0E42"/>
    <w:rsid w:val="00DB0F37"/>
    <w:rsid w:val="00DB3E3A"/>
    <w:rsid w:val="00DB4797"/>
    <w:rsid w:val="00DB4A6C"/>
    <w:rsid w:val="00DB4C03"/>
    <w:rsid w:val="00DB5506"/>
    <w:rsid w:val="00DB5684"/>
    <w:rsid w:val="00DB692D"/>
    <w:rsid w:val="00DB7FD7"/>
    <w:rsid w:val="00DC1489"/>
    <w:rsid w:val="00DC3824"/>
    <w:rsid w:val="00DC6C76"/>
    <w:rsid w:val="00DC7C1D"/>
    <w:rsid w:val="00DD4BEF"/>
    <w:rsid w:val="00DD5D54"/>
    <w:rsid w:val="00DD6EA1"/>
    <w:rsid w:val="00DD713B"/>
    <w:rsid w:val="00DE0827"/>
    <w:rsid w:val="00DE14F4"/>
    <w:rsid w:val="00DE4DFC"/>
    <w:rsid w:val="00DE66B7"/>
    <w:rsid w:val="00DE7271"/>
    <w:rsid w:val="00DF188F"/>
    <w:rsid w:val="00DF1B6B"/>
    <w:rsid w:val="00DF4FC3"/>
    <w:rsid w:val="00DF531B"/>
    <w:rsid w:val="00DF5DEC"/>
    <w:rsid w:val="00DF6524"/>
    <w:rsid w:val="00DF7BD9"/>
    <w:rsid w:val="00E00216"/>
    <w:rsid w:val="00E0086C"/>
    <w:rsid w:val="00E00DF0"/>
    <w:rsid w:val="00E02BF5"/>
    <w:rsid w:val="00E034F6"/>
    <w:rsid w:val="00E0633F"/>
    <w:rsid w:val="00E07327"/>
    <w:rsid w:val="00E07B1E"/>
    <w:rsid w:val="00E07D12"/>
    <w:rsid w:val="00E07D24"/>
    <w:rsid w:val="00E10D0F"/>
    <w:rsid w:val="00E129A5"/>
    <w:rsid w:val="00E14FD2"/>
    <w:rsid w:val="00E16E01"/>
    <w:rsid w:val="00E22DD5"/>
    <w:rsid w:val="00E24610"/>
    <w:rsid w:val="00E32CFF"/>
    <w:rsid w:val="00E35DE4"/>
    <w:rsid w:val="00E37783"/>
    <w:rsid w:val="00E40AF5"/>
    <w:rsid w:val="00E4365A"/>
    <w:rsid w:val="00E4617C"/>
    <w:rsid w:val="00E465B4"/>
    <w:rsid w:val="00E5225F"/>
    <w:rsid w:val="00E528CC"/>
    <w:rsid w:val="00E55360"/>
    <w:rsid w:val="00E557B5"/>
    <w:rsid w:val="00E5606E"/>
    <w:rsid w:val="00E566F0"/>
    <w:rsid w:val="00E575CE"/>
    <w:rsid w:val="00E61868"/>
    <w:rsid w:val="00E672BF"/>
    <w:rsid w:val="00E727B3"/>
    <w:rsid w:val="00E72AFA"/>
    <w:rsid w:val="00E72D2C"/>
    <w:rsid w:val="00E756CF"/>
    <w:rsid w:val="00E75969"/>
    <w:rsid w:val="00E83CB5"/>
    <w:rsid w:val="00E84B62"/>
    <w:rsid w:val="00E85A4F"/>
    <w:rsid w:val="00E86A7D"/>
    <w:rsid w:val="00E876F4"/>
    <w:rsid w:val="00E87970"/>
    <w:rsid w:val="00E9464F"/>
    <w:rsid w:val="00EA075A"/>
    <w:rsid w:val="00EA0E80"/>
    <w:rsid w:val="00EA127A"/>
    <w:rsid w:val="00EA5029"/>
    <w:rsid w:val="00EA65E4"/>
    <w:rsid w:val="00EA70A7"/>
    <w:rsid w:val="00EB0413"/>
    <w:rsid w:val="00EB1F1C"/>
    <w:rsid w:val="00EB25E6"/>
    <w:rsid w:val="00EB2875"/>
    <w:rsid w:val="00EB3C37"/>
    <w:rsid w:val="00EB500F"/>
    <w:rsid w:val="00EC0871"/>
    <w:rsid w:val="00EC479A"/>
    <w:rsid w:val="00EC5606"/>
    <w:rsid w:val="00EC5840"/>
    <w:rsid w:val="00ED3220"/>
    <w:rsid w:val="00ED43EB"/>
    <w:rsid w:val="00ED4804"/>
    <w:rsid w:val="00ED4D95"/>
    <w:rsid w:val="00ED5643"/>
    <w:rsid w:val="00EE0014"/>
    <w:rsid w:val="00EE0096"/>
    <w:rsid w:val="00EE037D"/>
    <w:rsid w:val="00EE207E"/>
    <w:rsid w:val="00EE2383"/>
    <w:rsid w:val="00EE6ABE"/>
    <w:rsid w:val="00EE76B2"/>
    <w:rsid w:val="00EF129A"/>
    <w:rsid w:val="00EF1C8D"/>
    <w:rsid w:val="00EF4F8C"/>
    <w:rsid w:val="00EF5442"/>
    <w:rsid w:val="00F00009"/>
    <w:rsid w:val="00F02E40"/>
    <w:rsid w:val="00F0369F"/>
    <w:rsid w:val="00F06673"/>
    <w:rsid w:val="00F10CB1"/>
    <w:rsid w:val="00F115A2"/>
    <w:rsid w:val="00F12A3F"/>
    <w:rsid w:val="00F16E79"/>
    <w:rsid w:val="00F1749F"/>
    <w:rsid w:val="00F206B9"/>
    <w:rsid w:val="00F213E2"/>
    <w:rsid w:val="00F21DB4"/>
    <w:rsid w:val="00F249F8"/>
    <w:rsid w:val="00F26E67"/>
    <w:rsid w:val="00F30A87"/>
    <w:rsid w:val="00F32EDA"/>
    <w:rsid w:val="00F34652"/>
    <w:rsid w:val="00F368BF"/>
    <w:rsid w:val="00F36C2F"/>
    <w:rsid w:val="00F4378B"/>
    <w:rsid w:val="00F45129"/>
    <w:rsid w:val="00F50253"/>
    <w:rsid w:val="00F52830"/>
    <w:rsid w:val="00F52FB8"/>
    <w:rsid w:val="00F56930"/>
    <w:rsid w:val="00F61286"/>
    <w:rsid w:val="00F62E91"/>
    <w:rsid w:val="00F634C9"/>
    <w:rsid w:val="00F656D0"/>
    <w:rsid w:val="00F70F7C"/>
    <w:rsid w:val="00F7244E"/>
    <w:rsid w:val="00F72F59"/>
    <w:rsid w:val="00F74F47"/>
    <w:rsid w:val="00F75CC0"/>
    <w:rsid w:val="00F804DB"/>
    <w:rsid w:val="00F81959"/>
    <w:rsid w:val="00F84CF4"/>
    <w:rsid w:val="00F87B5B"/>
    <w:rsid w:val="00F915CE"/>
    <w:rsid w:val="00F91BD5"/>
    <w:rsid w:val="00F921BE"/>
    <w:rsid w:val="00F94117"/>
    <w:rsid w:val="00F94A7E"/>
    <w:rsid w:val="00F96628"/>
    <w:rsid w:val="00F97926"/>
    <w:rsid w:val="00FA030D"/>
    <w:rsid w:val="00FA11F6"/>
    <w:rsid w:val="00FA2705"/>
    <w:rsid w:val="00FA2D20"/>
    <w:rsid w:val="00FA6B52"/>
    <w:rsid w:val="00FB09B5"/>
    <w:rsid w:val="00FB1C1C"/>
    <w:rsid w:val="00FB2158"/>
    <w:rsid w:val="00FB27C0"/>
    <w:rsid w:val="00FB637C"/>
    <w:rsid w:val="00FB641F"/>
    <w:rsid w:val="00FB650E"/>
    <w:rsid w:val="00FB67B1"/>
    <w:rsid w:val="00FC0064"/>
    <w:rsid w:val="00FC196F"/>
    <w:rsid w:val="00FC5468"/>
    <w:rsid w:val="00FC54CC"/>
    <w:rsid w:val="00FD0222"/>
    <w:rsid w:val="00FD0583"/>
    <w:rsid w:val="00FD3DEA"/>
    <w:rsid w:val="00FE17C9"/>
    <w:rsid w:val="00FF05D2"/>
    <w:rsid w:val="00FF14F8"/>
    <w:rsid w:val="00FF1ABA"/>
    <w:rsid w:val="00FF2AA3"/>
    <w:rsid w:val="00FF4992"/>
    <w:rsid w:val="00FF5AF9"/>
    <w:rsid w:val="00FF6A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FB43DF2"/>
  <w15:docId w15:val="{67E31A5A-EDA7-4ACA-8408-6BF2E900D3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445CC7"/>
    <w:pPr>
      <w:spacing w:before="160" w:after="160"/>
    </w:pPr>
  </w:style>
  <w:style w:type="paragraph" w:styleId="Heading1">
    <w:name w:val="heading 1"/>
    <w:basedOn w:val="Normal"/>
    <w:next w:val="Normal"/>
    <w:link w:val="Heading1Char"/>
    <w:uiPriority w:val="9"/>
    <w:qFormat/>
    <w:rsid w:val="00420329"/>
    <w:pPr>
      <w:spacing w:after="0" w:line="240" w:lineRule="auto"/>
      <w:outlineLvl w:val="0"/>
    </w:pPr>
    <w:rPr>
      <w:rFonts w:ascii="Trajan Pro" w:hAnsi="Trajan Pro"/>
      <w:color w:val="002060"/>
      <w:sz w:val="48"/>
      <w:szCs w:val="48"/>
    </w:rPr>
  </w:style>
  <w:style w:type="paragraph" w:styleId="Heading2">
    <w:name w:val="heading 2"/>
    <w:basedOn w:val="Normal"/>
    <w:next w:val="Normal"/>
    <w:link w:val="Heading2Char"/>
    <w:uiPriority w:val="9"/>
    <w:unhideWhenUsed/>
    <w:qFormat/>
    <w:rsid w:val="00DF6524"/>
    <w:pPr>
      <w:pBdr>
        <w:top w:val="dashSmallGap" w:sz="4" w:space="4" w:color="BFBFBF" w:themeColor="background1" w:themeShade="BF"/>
        <w:bottom w:val="dashSmallGap" w:sz="4" w:space="4" w:color="BFBFBF" w:themeColor="background1" w:themeShade="BF"/>
      </w:pBdr>
      <w:spacing w:before="0" w:after="0" w:line="240" w:lineRule="auto"/>
      <w:outlineLvl w:val="1"/>
    </w:pPr>
    <w:rPr>
      <w:rFonts w:asciiTheme="majorHAnsi" w:hAnsiTheme="majorHAnsi"/>
      <w:color w:val="002060"/>
      <w:sz w:val="28"/>
      <w:szCs w:val="28"/>
    </w:rPr>
  </w:style>
  <w:style w:type="paragraph" w:styleId="Heading3">
    <w:name w:val="heading 3"/>
    <w:basedOn w:val="Normal"/>
    <w:next w:val="Normal"/>
    <w:link w:val="Heading3Char"/>
    <w:uiPriority w:val="9"/>
    <w:unhideWhenUsed/>
    <w:qFormat/>
    <w:rsid w:val="00733F21"/>
    <w:pPr>
      <w:spacing w:after="0" w:line="240" w:lineRule="auto"/>
      <w:outlineLvl w:val="2"/>
    </w:pPr>
    <w:rPr>
      <w:rFonts w:asciiTheme="majorHAnsi" w:hAnsiTheme="majorHAnsi"/>
      <w:b/>
      <w:sz w:val="26"/>
    </w:rPr>
  </w:style>
  <w:style w:type="paragraph" w:styleId="Heading4">
    <w:name w:val="heading 4"/>
    <w:basedOn w:val="Heading3"/>
    <w:next w:val="Normal"/>
    <w:link w:val="Heading4Char"/>
    <w:uiPriority w:val="9"/>
    <w:unhideWhenUsed/>
    <w:qFormat/>
    <w:rsid w:val="00733F21"/>
    <w:pPr>
      <w:spacing w:before="120" w:after="120"/>
      <w:outlineLvl w:val="3"/>
    </w:pPr>
    <w:rPr>
      <w:i/>
      <w:caps/>
      <w:color w:val="7F7F7F" w:themeColor="text1" w:themeTint="80"/>
      <w:sz w:val="22"/>
    </w:rPr>
  </w:style>
  <w:style w:type="paragraph" w:styleId="Heading5">
    <w:name w:val="heading 5"/>
    <w:basedOn w:val="Normal"/>
    <w:next w:val="Normal"/>
    <w:link w:val="Heading5Char"/>
    <w:uiPriority w:val="9"/>
    <w:unhideWhenUsed/>
    <w:qFormat/>
    <w:pPr>
      <w:spacing w:before="60" w:after="60" w:line="240" w:lineRule="auto"/>
      <w:outlineLvl w:val="4"/>
    </w:pPr>
    <w:rPr>
      <w:rFonts w:asciiTheme="majorHAnsi" w:hAnsiTheme="majorHAnsi"/>
      <w:caps/>
      <w:color w:val="F72B1E" w:themeColor="accent1"/>
    </w:rPr>
  </w:style>
  <w:style w:type="paragraph" w:styleId="Heading6">
    <w:name w:val="heading 6"/>
    <w:basedOn w:val="Normal"/>
    <w:next w:val="Normal"/>
    <w:link w:val="Heading6Char"/>
    <w:uiPriority w:val="9"/>
    <w:unhideWhenUsed/>
    <w:qFormat/>
    <w:pPr>
      <w:spacing w:after="0" w:line="240" w:lineRule="auto"/>
      <w:ind w:left="360"/>
      <w:outlineLvl w:val="5"/>
    </w:pPr>
    <w:rPr>
      <w:caps/>
      <w:color w:val="F72B1E" w:themeColor="accent1"/>
    </w:rPr>
  </w:style>
  <w:style w:type="paragraph" w:styleId="Heading9">
    <w:name w:val="heading 9"/>
    <w:basedOn w:val="Normal"/>
    <w:next w:val="Normal"/>
    <w:link w:val="Heading9Char"/>
    <w:uiPriority w:val="9"/>
    <w:semiHidden/>
    <w:unhideWhenUsed/>
    <w:qFormat/>
    <w:rsid w:val="00445CC7"/>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0329"/>
    <w:rPr>
      <w:rFonts w:ascii="Trajan Pro" w:hAnsi="Trajan Pro"/>
      <w:color w:val="002060"/>
      <w:sz w:val="48"/>
      <w:szCs w:val="48"/>
    </w:rPr>
  </w:style>
  <w:style w:type="character" w:customStyle="1" w:styleId="Heading2Char">
    <w:name w:val="Heading 2 Char"/>
    <w:basedOn w:val="DefaultParagraphFont"/>
    <w:link w:val="Heading2"/>
    <w:uiPriority w:val="9"/>
    <w:rsid w:val="00DF6524"/>
    <w:rPr>
      <w:rFonts w:asciiTheme="majorHAnsi" w:hAnsiTheme="majorHAnsi"/>
      <w:color w:val="002060"/>
      <w:sz w:val="28"/>
      <w:szCs w:val="28"/>
    </w:rPr>
  </w:style>
  <w:style w:type="character" w:customStyle="1" w:styleId="Heading3Char">
    <w:name w:val="Heading 3 Char"/>
    <w:basedOn w:val="DefaultParagraphFont"/>
    <w:link w:val="Heading3"/>
    <w:uiPriority w:val="9"/>
    <w:rsid w:val="00733F21"/>
    <w:rPr>
      <w:rFonts w:asciiTheme="majorHAnsi" w:hAnsiTheme="majorHAnsi"/>
      <w:b/>
      <w:sz w:val="26"/>
      <w:szCs w:val="24"/>
    </w:rPr>
  </w:style>
  <w:style w:type="character" w:customStyle="1" w:styleId="Heading4Char">
    <w:name w:val="Heading 4 Char"/>
    <w:basedOn w:val="DefaultParagraphFont"/>
    <w:link w:val="Heading4"/>
    <w:uiPriority w:val="9"/>
    <w:rsid w:val="00733F21"/>
    <w:rPr>
      <w:rFonts w:asciiTheme="majorHAnsi" w:hAnsiTheme="majorHAnsi"/>
      <w:i/>
      <w:caps/>
      <w:color w:val="7F7F7F" w:themeColor="text1" w:themeTint="80"/>
      <w:sz w:val="22"/>
      <w:szCs w:val="24"/>
    </w:rPr>
  </w:style>
  <w:style w:type="character" w:customStyle="1" w:styleId="Heading5Char">
    <w:name w:val="Heading 5 Char"/>
    <w:basedOn w:val="DefaultParagraphFont"/>
    <w:link w:val="Heading5"/>
    <w:uiPriority w:val="9"/>
    <w:rPr>
      <w:rFonts w:asciiTheme="majorHAnsi" w:hAnsiTheme="majorHAnsi"/>
      <w:caps/>
      <w:color w:val="F72B1E" w:themeColor="accent1"/>
    </w:rPr>
  </w:style>
  <w:style w:type="character" w:customStyle="1" w:styleId="Heading6Char">
    <w:name w:val="Heading 6 Char"/>
    <w:basedOn w:val="DefaultParagraphFont"/>
    <w:link w:val="Heading6"/>
    <w:uiPriority w:val="9"/>
    <w:rPr>
      <w:caps/>
      <w:color w:val="F72B1E" w:themeColor="accent1"/>
    </w:rPr>
  </w:style>
  <w:style w:type="character" w:customStyle="1" w:styleId="Heading9Char">
    <w:name w:val="Heading 9 Char"/>
    <w:basedOn w:val="DefaultParagraphFont"/>
    <w:link w:val="Heading9"/>
    <w:uiPriority w:val="9"/>
    <w:semiHidden/>
    <w:rsid w:val="00445CC7"/>
    <w:rPr>
      <w:rFonts w:asciiTheme="majorHAnsi" w:eastAsiaTheme="majorEastAsia" w:hAnsiTheme="majorHAnsi" w:cstheme="majorBidi"/>
      <w:i/>
      <w:iCs/>
      <w:color w:val="404040" w:themeColor="text1" w:themeTint="BF"/>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000000" w:themeColor="text1"/>
      <w:sz w:val="16"/>
      <w:szCs w:val="16"/>
    </w:rPr>
  </w:style>
  <w:style w:type="paragraph" w:customStyle="1" w:styleId="Normal-SpaceAfter">
    <w:name w:val="Normal - Space After"/>
    <w:basedOn w:val="Normal"/>
    <w:qFormat/>
    <w:pPr>
      <w:spacing w:after="1200"/>
    </w:pPr>
    <w:rPr>
      <w:noProof/>
    </w:rPr>
  </w:style>
  <w:style w:type="paragraph" w:customStyle="1" w:styleId="CoverLogo">
    <w:name w:val="Cover Logo"/>
    <w:basedOn w:val="Normal"/>
    <w:qFormat/>
    <w:pPr>
      <w:pBdr>
        <w:bottom w:val="dashSmallGap" w:sz="4" w:space="15" w:color="BFBFBF" w:themeColor="background1" w:themeShade="BF"/>
      </w:pBdr>
      <w:spacing w:before="2000" w:after="1000" w:line="240" w:lineRule="auto"/>
      <w:ind w:left="864" w:right="864"/>
      <w:jc w:val="center"/>
    </w:pPr>
  </w:style>
  <w:style w:type="paragraph" w:styleId="Title">
    <w:name w:val="Title"/>
    <w:basedOn w:val="Normal"/>
    <w:next w:val="Normal"/>
    <w:link w:val="TitleChar"/>
    <w:qFormat/>
    <w:pPr>
      <w:spacing w:before="1000" w:after="0" w:line="240" w:lineRule="auto"/>
      <w:jc w:val="center"/>
    </w:pPr>
    <w:rPr>
      <w:rFonts w:asciiTheme="majorHAnsi" w:hAnsiTheme="majorHAnsi"/>
      <w:color w:val="F72B1E" w:themeColor="accent1"/>
      <w:sz w:val="48"/>
      <w:szCs w:val="48"/>
    </w:rPr>
  </w:style>
  <w:style w:type="character" w:customStyle="1" w:styleId="TitleChar">
    <w:name w:val="Title Char"/>
    <w:basedOn w:val="DefaultParagraphFont"/>
    <w:link w:val="Title"/>
    <w:rPr>
      <w:rFonts w:asciiTheme="majorHAnsi" w:hAnsiTheme="majorHAnsi"/>
      <w:color w:val="F72B1E" w:themeColor="accent1"/>
      <w:sz w:val="48"/>
      <w:szCs w:val="48"/>
    </w:rPr>
  </w:style>
  <w:style w:type="paragraph" w:styleId="Subtitle">
    <w:name w:val="Subtitle"/>
    <w:basedOn w:val="Normal"/>
    <w:next w:val="Normal"/>
    <w:link w:val="SubtitleChar"/>
    <w:qFormat/>
    <w:pPr>
      <w:pBdr>
        <w:bottom w:val="dashSmallGap" w:sz="4" w:space="31" w:color="BFBFBF" w:themeColor="background1" w:themeShade="BF"/>
      </w:pBdr>
      <w:spacing w:after="360" w:line="240" w:lineRule="auto"/>
      <w:ind w:left="864" w:right="864"/>
      <w:jc w:val="center"/>
    </w:pPr>
  </w:style>
  <w:style w:type="character" w:customStyle="1" w:styleId="SubtitleChar">
    <w:name w:val="Subtitle Char"/>
    <w:basedOn w:val="DefaultParagraphFont"/>
    <w:link w:val="Subtitle"/>
    <w:rPr>
      <w:sz w:val="24"/>
      <w:szCs w:val="24"/>
    </w:rPr>
  </w:style>
  <w:style w:type="paragraph" w:customStyle="1" w:styleId="CompanyInfo">
    <w:name w:val="Company Info"/>
    <w:basedOn w:val="Normal"/>
    <w:qFormat/>
    <w:pPr>
      <w:spacing w:before="300" w:after="0" w:line="360" w:lineRule="auto"/>
      <w:contextualSpacing/>
      <w:jc w:val="center"/>
    </w:pPr>
    <w:rPr>
      <w:color w:val="7F7F7F" w:themeColor="text1" w:themeTint="80"/>
      <w:szCs w:val="18"/>
      <w14:numForm w14:val="lining"/>
    </w:rPr>
  </w:style>
  <w:style w:type="character" w:styleId="Strong">
    <w:name w:val="Strong"/>
    <w:basedOn w:val="DefaultParagraphFont"/>
    <w:uiPriority w:val="1"/>
    <w:qFormat/>
    <w:rPr>
      <w:b/>
      <w:bCs/>
      <w:color w:val="595959" w:themeColor="text1" w:themeTint="A6"/>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rPr>
      <w:color w:val="595959" w:themeColor="text1" w:themeTint="A6"/>
      <w:sz w:val="18"/>
    </w:rPr>
  </w:style>
  <w:style w:type="paragraph" w:styleId="Footer">
    <w:name w:val="footer"/>
    <w:basedOn w:val="Normal"/>
    <w:link w:val="FooterChar"/>
    <w:uiPriority w:val="99"/>
    <w:unhideWhenUsed/>
    <w:pPr>
      <w:spacing w:before="0" w:after="60" w:line="240" w:lineRule="auto"/>
    </w:pPr>
    <w:rPr>
      <w:i/>
      <w:color w:val="A6A6A6" w:themeColor="background1" w:themeShade="A6"/>
      <w:sz w:val="16"/>
      <w:szCs w:val="16"/>
    </w:rPr>
  </w:style>
  <w:style w:type="character" w:customStyle="1" w:styleId="FooterChar">
    <w:name w:val="Footer Char"/>
    <w:basedOn w:val="DefaultParagraphFont"/>
    <w:link w:val="Footer"/>
    <w:uiPriority w:val="99"/>
    <w:rPr>
      <w:i/>
      <w:color w:val="A6A6A6" w:themeColor="background1" w:themeShade="A6"/>
      <w:sz w:val="16"/>
      <w:szCs w:val="16"/>
    </w:rPr>
  </w:style>
  <w:style w:type="character" w:styleId="PageNumber">
    <w:name w:val="page number"/>
    <w:basedOn w:val="DefaultParagraphFont"/>
    <w:uiPriority w:val="1"/>
    <w:qFormat/>
    <w:rsid w:val="00D54C09"/>
    <w:rPr>
      <w:rFonts w:asciiTheme="majorHAnsi" w:hAnsiTheme="majorHAnsi"/>
      <w:color w:val="002060"/>
      <w:sz w:val="20"/>
    </w:rPr>
  </w:style>
  <w:style w:type="paragraph" w:styleId="NoSpacing">
    <w:name w:val="No Spacing"/>
    <w:uiPriority w:val="1"/>
    <w:qFormat/>
    <w:pPr>
      <w:spacing w:after="0" w:line="240" w:lineRule="auto"/>
    </w:pPr>
    <w:rPr>
      <w:color w:val="595959" w:themeColor="text1" w:themeTint="A6"/>
      <w:sz w:val="18"/>
    </w:rPr>
  </w:style>
  <w:style w:type="paragraph" w:customStyle="1" w:styleId="SidebarText">
    <w:name w:val="Sidebar Text"/>
    <w:basedOn w:val="Normal"/>
    <w:qFormat/>
    <w:pPr>
      <w:spacing w:before="40" w:after="120" w:line="240" w:lineRule="auto"/>
      <w:ind w:left="360"/>
    </w:pPr>
    <w:rPr>
      <w:color w:val="404040" w:themeColor="text1" w:themeTint="BF"/>
      <w:sz w:val="16"/>
      <w:szCs w:val="16"/>
    </w:rPr>
  </w:style>
  <w:style w:type="paragraph" w:styleId="ListBullet">
    <w:name w:val="List Bullet"/>
    <w:basedOn w:val="Normal"/>
    <w:qFormat/>
    <w:pPr>
      <w:numPr>
        <w:numId w:val="2"/>
      </w:numPr>
      <w:spacing w:before="100" w:after="0" w:line="240" w:lineRule="auto"/>
      <w:ind w:left="360" w:hanging="288"/>
    </w:pPr>
    <w:rPr>
      <w:caps/>
    </w:rPr>
  </w:style>
  <w:style w:type="paragraph" w:customStyle="1" w:styleId="ListBulletNegative">
    <w:name w:val="List Bullet Negative"/>
    <w:basedOn w:val="Normal"/>
    <w:qFormat/>
    <w:pPr>
      <w:numPr>
        <w:numId w:val="5"/>
      </w:numPr>
      <w:spacing w:before="100" w:after="0" w:line="240" w:lineRule="auto"/>
      <w:ind w:left="360" w:hanging="288"/>
    </w:pPr>
    <w:rPr>
      <w:caps/>
    </w:rPr>
  </w:style>
  <w:style w:type="paragraph" w:styleId="ListBullet2">
    <w:name w:val="List Bullet 2"/>
    <w:basedOn w:val="Normal"/>
    <w:uiPriority w:val="99"/>
    <w:semiHidden/>
    <w:pPr>
      <w:numPr>
        <w:numId w:val="4"/>
      </w:numPr>
      <w:spacing w:after="0" w:line="240" w:lineRule="auto"/>
      <w:contextualSpacing/>
    </w:pPr>
  </w:style>
  <w:style w:type="paragraph" w:customStyle="1" w:styleId="TableText">
    <w:name w:val="Table Text"/>
    <w:basedOn w:val="Normal"/>
    <w:qFormat/>
    <w:pPr>
      <w:spacing w:before="40" w:after="40" w:line="240" w:lineRule="auto"/>
    </w:pPr>
    <w:rPr>
      <w:color w:val="7F7F7F" w:themeColor="text1" w:themeTint="80"/>
      <w:sz w:val="16"/>
      <w:szCs w:val="16"/>
    </w:rPr>
  </w:style>
  <w:style w:type="paragraph" w:customStyle="1" w:styleId="TableRowHeading">
    <w:name w:val="Table Row Heading"/>
    <w:basedOn w:val="Normal"/>
    <w:qFormat/>
    <w:pPr>
      <w:spacing w:before="40" w:after="40" w:line="240" w:lineRule="auto"/>
    </w:pPr>
    <w:rPr>
      <w:rFonts w:asciiTheme="majorHAnsi" w:hAnsiTheme="majorHAnsi"/>
      <w:caps/>
      <w:color w:val="7F7F7F" w:themeColor="text1" w:themeTint="80"/>
      <w:sz w:val="16"/>
      <w:szCs w:val="16"/>
    </w:rPr>
  </w:style>
  <w:style w:type="character" w:styleId="Hyperlink">
    <w:name w:val="Hyperlink"/>
    <w:basedOn w:val="DefaultParagraphFont"/>
    <w:uiPriority w:val="99"/>
    <w:unhideWhenUsed/>
    <w:rsid w:val="00C8520F"/>
    <w:rPr>
      <w:color w:val="002060"/>
      <w:u w:val="single"/>
    </w:rPr>
  </w:style>
  <w:style w:type="paragraph" w:styleId="TOC1">
    <w:name w:val="toc 1"/>
    <w:basedOn w:val="Normal"/>
    <w:next w:val="Normal"/>
    <w:autoRedefine/>
    <w:uiPriority w:val="39"/>
    <w:unhideWhenUsed/>
    <w:qFormat/>
    <w:rsid w:val="00E528CC"/>
    <w:pPr>
      <w:pBdr>
        <w:bottom w:val="single" w:sz="4" w:space="1" w:color="BFBFBF" w:themeColor="background1" w:themeShade="BF"/>
      </w:pBdr>
      <w:tabs>
        <w:tab w:val="right" w:pos="9778"/>
      </w:tabs>
      <w:spacing w:before="400" w:after="0" w:line="240" w:lineRule="auto"/>
      <w:ind w:right="288"/>
    </w:pPr>
    <w:rPr>
      <w:rFonts w:asciiTheme="majorHAnsi" w:hAnsiTheme="majorHAnsi"/>
      <w:color w:val="002060"/>
    </w:rPr>
  </w:style>
  <w:style w:type="paragraph" w:styleId="TOC2">
    <w:name w:val="toc 2"/>
    <w:basedOn w:val="Normal"/>
    <w:next w:val="Normal"/>
    <w:autoRedefine/>
    <w:uiPriority w:val="39"/>
    <w:unhideWhenUsed/>
    <w:qFormat/>
    <w:pPr>
      <w:tabs>
        <w:tab w:val="right" w:pos="9778"/>
      </w:tabs>
      <w:spacing w:before="200" w:after="0" w:line="240" w:lineRule="auto"/>
      <w:ind w:left="187" w:right="288"/>
    </w:pPr>
    <w:rPr>
      <w:noProof/>
    </w:rPr>
  </w:style>
  <w:style w:type="paragraph" w:styleId="TOC3">
    <w:name w:val="toc 3"/>
    <w:basedOn w:val="Normal"/>
    <w:next w:val="Normal"/>
    <w:autoRedefine/>
    <w:uiPriority w:val="39"/>
    <w:unhideWhenUsed/>
    <w:qFormat/>
    <w:pPr>
      <w:tabs>
        <w:tab w:val="right" w:pos="9778"/>
      </w:tabs>
      <w:spacing w:before="120" w:after="0" w:line="240" w:lineRule="auto"/>
      <w:ind w:left="360" w:right="288"/>
    </w:pPr>
  </w:style>
  <w:style w:type="paragraph" w:customStyle="1" w:styleId="ReportName">
    <w:name w:val="Report Name"/>
    <w:basedOn w:val="Normal"/>
    <w:qFormat/>
    <w:pPr>
      <w:spacing w:before="0" w:after="40" w:line="240" w:lineRule="auto"/>
      <w:jc w:val="right"/>
    </w:pPr>
    <w:rPr>
      <w:rFonts w:asciiTheme="majorHAnsi" w:hAnsiTheme="majorHAnsi"/>
      <w:color w:val="404040" w:themeColor="text1" w:themeTint="BF"/>
    </w:rPr>
  </w:style>
  <w:style w:type="character" w:styleId="PlaceholderText">
    <w:name w:val="Placeholder Text"/>
    <w:basedOn w:val="DefaultParagraphFont"/>
    <w:uiPriority w:val="99"/>
    <w:semiHidden/>
    <w:rPr>
      <w:color w:val="808080"/>
    </w:rPr>
  </w:style>
  <w:style w:type="paragraph" w:styleId="TOCHeading">
    <w:name w:val="TOC Heading"/>
    <w:basedOn w:val="Normal"/>
    <w:next w:val="Normal"/>
    <w:uiPriority w:val="39"/>
    <w:qFormat/>
    <w:rsid w:val="00420329"/>
    <w:pPr>
      <w:pBdr>
        <w:top w:val="dashSmallGap" w:sz="4" w:space="4" w:color="BFBFBF" w:themeColor="background1" w:themeShade="BF"/>
        <w:bottom w:val="dashSmallGap" w:sz="4" w:space="4" w:color="BFBFBF" w:themeColor="background1" w:themeShade="BF"/>
      </w:pBdr>
      <w:spacing w:before="80" w:after="80" w:line="240" w:lineRule="auto"/>
    </w:pPr>
    <w:rPr>
      <w:rFonts w:asciiTheme="majorHAnsi" w:hAnsiTheme="majorHAnsi"/>
      <w:caps/>
      <w:color w:val="002060"/>
      <w:sz w:val="28"/>
      <w:szCs w:val="28"/>
    </w:rPr>
  </w:style>
  <w:style w:type="paragraph" w:customStyle="1" w:styleId="TableText-Center">
    <w:name w:val="Table Text - Center"/>
    <w:basedOn w:val="TableText"/>
    <w:qFormat/>
    <w:pPr>
      <w:jc w:val="center"/>
    </w:pPr>
  </w:style>
  <w:style w:type="table" w:customStyle="1" w:styleId="WB2">
    <w:name w:val="WB2"/>
    <w:basedOn w:val="TableNormal"/>
    <w:uiPriority w:val="99"/>
    <w:pPr>
      <w:spacing w:after="0" w:line="240" w:lineRule="auto"/>
    </w:pPr>
    <w:tblPr>
      <w:tblStyleRowBandSize w:val="1"/>
      <w:tblBorders>
        <w:top w:val="single" w:sz="4" w:space="0" w:color="BFBFBF" w:themeColor="background1" w:themeShade="BF"/>
        <w:insideH w:val="single" w:sz="4" w:space="0" w:color="BFBFBF" w:themeColor="background1" w:themeShade="BF"/>
      </w:tblBorders>
    </w:tblPr>
    <w:tblStylePr w:type="lastRow">
      <w:tblPr/>
      <w:tcPr>
        <w:tcBorders>
          <w:bottom w:val="nil"/>
        </w:tcBorders>
      </w:tcPr>
    </w:tblStylePr>
    <w:tblStylePr w:type="band2Horz">
      <w:tblPr/>
      <w:tcPr>
        <w:shd w:val="clear" w:color="auto" w:fill="F2F2F2" w:themeFill="background1" w:themeFillShade="F2"/>
      </w:tcPr>
    </w:tblStylePr>
  </w:style>
  <w:style w:type="table" w:customStyle="1" w:styleId="WB1">
    <w:name w:val="WB1"/>
    <w:basedOn w:val="TableNormal"/>
    <w:uiPriority w:val="99"/>
    <w:pPr>
      <w:spacing w:after="0" w:line="240" w:lineRule="auto"/>
    </w:pPr>
    <w:tblPr>
      <w:tblBorders>
        <w:top w:val="single" w:sz="4" w:space="0" w:color="BFBFBF" w:themeColor="background1" w:themeShade="BF"/>
        <w:insideH w:val="single" w:sz="4" w:space="0" w:color="BFBFBF" w:themeColor="background1" w:themeShade="BF"/>
      </w:tblBorders>
      <w:tblCellMar>
        <w:left w:w="0" w:type="dxa"/>
        <w:right w:w="0" w:type="dxa"/>
      </w:tblCellMar>
    </w:tblPr>
    <w:tcPr>
      <w:vAlign w:val="center"/>
    </w:tcPr>
  </w:style>
  <w:style w:type="paragraph" w:customStyle="1" w:styleId="Notice">
    <w:name w:val="Notice"/>
    <w:basedOn w:val="Normal"/>
    <w:qFormat/>
    <w:pPr>
      <w:spacing w:before="360"/>
    </w:pPr>
    <w:rPr>
      <w:i/>
      <w:color w:val="808080" w:themeColor="background1" w:themeShade="80"/>
      <w:sz w:val="16"/>
      <w:szCs w:val="16"/>
    </w:rPr>
  </w:style>
  <w:style w:type="paragraph" w:styleId="ListParagraph">
    <w:name w:val="List Paragraph"/>
    <w:basedOn w:val="Normal"/>
    <w:uiPriority w:val="34"/>
    <w:qFormat/>
    <w:rsid w:val="00FF2AA3"/>
    <w:pPr>
      <w:ind w:left="720"/>
      <w:contextualSpacing/>
    </w:pPr>
  </w:style>
  <w:style w:type="character" w:styleId="Emphasis">
    <w:name w:val="Emphasis"/>
    <w:basedOn w:val="DefaultParagraphFont"/>
    <w:uiPriority w:val="20"/>
    <w:semiHidden/>
    <w:qFormat/>
    <w:rsid w:val="00445CC7"/>
    <w:rPr>
      <w:i/>
      <w:iCs/>
    </w:rPr>
  </w:style>
  <w:style w:type="character" w:styleId="IntenseEmphasis">
    <w:name w:val="Intense Emphasis"/>
    <w:basedOn w:val="TitleChar"/>
    <w:uiPriority w:val="21"/>
    <w:semiHidden/>
    <w:qFormat/>
    <w:rsid w:val="00DF6524"/>
    <w:rPr>
      <w:rFonts w:asciiTheme="majorHAnsi" w:hAnsiTheme="majorHAnsi"/>
      <w:b/>
      <w:bCs/>
      <w:i/>
      <w:iCs/>
      <w:color w:val="C00000"/>
      <w:sz w:val="24"/>
      <w:szCs w:val="48"/>
    </w:rPr>
  </w:style>
  <w:style w:type="paragraph" w:styleId="NormalWeb">
    <w:name w:val="Normal (Web)"/>
    <w:basedOn w:val="Normal"/>
    <w:uiPriority w:val="99"/>
    <w:unhideWhenUsed/>
    <w:rsid w:val="004D4804"/>
    <w:pPr>
      <w:spacing w:before="100" w:beforeAutospacing="1" w:after="100" w:afterAutospacing="1" w:line="240" w:lineRule="auto"/>
    </w:pPr>
    <w:rPr>
      <w:rFonts w:ascii="Times New Roman" w:eastAsia="Times New Roman" w:hAnsi="Times New Roman" w:cs="Times New Roman"/>
    </w:rPr>
  </w:style>
  <w:style w:type="character" w:styleId="FollowedHyperlink">
    <w:name w:val="FollowedHyperlink"/>
    <w:basedOn w:val="DefaultParagraphFont"/>
    <w:uiPriority w:val="99"/>
    <w:semiHidden/>
    <w:unhideWhenUsed/>
    <w:rsid w:val="00B81557"/>
    <w:rPr>
      <w:color w:val="FDAF3D" w:themeColor="followedHyperlink"/>
      <w:u w:val="single"/>
    </w:rPr>
  </w:style>
  <w:style w:type="paragraph" w:styleId="FootnoteText">
    <w:name w:val="footnote text"/>
    <w:basedOn w:val="Normal"/>
    <w:link w:val="FootnoteTextChar"/>
    <w:uiPriority w:val="99"/>
    <w:unhideWhenUsed/>
    <w:rsid w:val="000E1D94"/>
    <w:pPr>
      <w:spacing w:before="0" w:after="0" w:line="240" w:lineRule="auto"/>
    </w:pPr>
  </w:style>
  <w:style w:type="character" w:customStyle="1" w:styleId="FootnoteTextChar">
    <w:name w:val="Footnote Text Char"/>
    <w:basedOn w:val="DefaultParagraphFont"/>
    <w:link w:val="FootnoteText"/>
    <w:uiPriority w:val="99"/>
    <w:rsid w:val="000E1D94"/>
    <w:rPr>
      <w:sz w:val="24"/>
      <w:szCs w:val="24"/>
    </w:rPr>
  </w:style>
  <w:style w:type="character" w:styleId="FootnoteReference">
    <w:name w:val="footnote reference"/>
    <w:basedOn w:val="DefaultParagraphFont"/>
    <w:uiPriority w:val="99"/>
    <w:unhideWhenUsed/>
    <w:rsid w:val="000E1D94"/>
    <w:rPr>
      <w:vertAlign w:val="superscript"/>
    </w:rPr>
  </w:style>
  <w:style w:type="character" w:customStyle="1" w:styleId="apple-converted-space">
    <w:name w:val="apple-converted-space"/>
    <w:basedOn w:val="DefaultParagraphFont"/>
    <w:rsid w:val="00616279"/>
  </w:style>
  <w:style w:type="character" w:styleId="SubtleReference">
    <w:name w:val="Subtle Reference"/>
    <w:basedOn w:val="DefaultParagraphFont"/>
    <w:uiPriority w:val="31"/>
    <w:qFormat/>
    <w:rsid w:val="001C2E29"/>
    <w:rPr>
      <w:smallCaps/>
      <w:color w:val="FF7B0F" w:themeColor="accent2"/>
      <w:u w:val="single"/>
    </w:rPr>
  </w:style>
  <w:style w:type="character" w:styleId="IntenseReference">
    <w:name w:val="Intense Reference"/>
    <w:basedOn w:val="DefaultParagraphFont"/>
    <w:uiPriority w:val="32"/>
    <w:qFormat/>
    <w:rsid w:val="001C2E29"/>
    <w:rPr>
      <w:b/>
      <w:bCs/>
      <w:smallCaps/>
      <w:color w:val="FF7B0F" w:themeColor="accent2"/>
      <w:spacing w:val="5"/>
      <w:u w:val="single"/>
    </w:rPr>
  </w:style>
  <w:style w:type="character" w:styleId="SubtleEmphasis">
    <w:name w:val="Subtle Emphasis"/>
    <w:basedOn w:val="DefaultParagraphFont"/>
    <w:uiPriority w:val="19"/>
    <w:qFormat/>
    <w:rsid w:val="00BE5851"/>
    <w:rPr>
      <w:i/>
      <w:iCs/>
      <w:color w:val="808080" w:themeColor="text1" w:themeTint="7F"/>
    </w:rPr>
  </w:style>
  <w:style w:type="table" w:styleId="LightShading-Accent4">
    <w:name w:val="Light Shading Accent 4"/>
    <w:basedOn w:val="TableNormal"/>
    <w:uiPriority w:val="60"/>
    <w:rsid w:val="00C22FD2"/>
    <w:pPr>
      <w:spacing w:after="0" w:line="240" w:lineRule="auto"/>
    </w:pPr>
    <w:rPr>
      <w:color w:val="424242" w:themeColor="accent4" w:themeShade="BF"/>
    </w:rPr>
    <w:tblPr>
      <w:tblStyleRowBandSize w:val="1"/>
      <w:tblStyleColBandSize w:val="1"/>
      <w:tblBorders>
        <w:top w:val="single" w:sz="8" w:space="0" w:color="595959" w:themeColor="accent4"/>
        <w:bottom w:val="single" w:sz="8" w:space="0" w:color="595959" w:themeColor="accent4"/>
      </w:tblBorders>
    </w:tblPr>
    <w:tblStylePr w:type="fir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lastRow">
      <w:pPr>
        <w:spacing w:before="0" w:after="0" w:line="240" w:lineRule="auto"/>
      </w:pPr>
      <w:rPr>
        <w:b/>
        <w:bCs/>
      </w:rPr>
      <w:tblPr/>
      <w:tcPr>
        <w:tcBorders>
          <w:top w:val="single" w:sz="8" w:space="0" w:color="595959" w:themeColor="accent4"/>
          <w:left w:val="nil"/>
          <w:bottom w:val="single" w:sz="8" w:space="0" w:color="595959"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5D5" w:themeFill="accent4" w:themeFillTint="3F"/>
      </w:tcPr>
    </w:tblStylePr>
    <w:tblStylePr w:type="band1Horz">
      <w:tblPr/>
      <w:tcPr>
        <w:tcBorders>
          <w:left w:val="nil"/>
          <w:right w:val="nil"/>
          <w:insideH w:val="nil"/>
          <w:insideV w:val="nil"/>
        </w:tcBorders>
        <w:shd w:val="clear" w:color="auto" w:fill="D5D5D5" w:themeFill="accent4" w:themeFillTint="3F"/>
      </w:tcPr>
    </w:tblStylePr>
  </w:style>
  <w:style w:type="paragraph" w:styleId="Caption">
    <w:name w:val="caption"/>
    <w:basedOn w:val="Normal"/>
    <w:next w:val="Normal"/>
    <w:uiPriority w:val="35"/>
    <w:unhideWhenUsed/>
    <w:qFormat/>
    <w:rsid w:val="00C41985"/>
    <w:pPr>
      <w:spacing w:before="0" w:after="200" w:line="240" w:lineRule="auto"/>
    </w:pPr>
    <w:rPr>
      <w:b/>
      <w:bCs/>
      <w:color w:val="F72B1E" w:themeColor="accent1"/>
      <w:sz w:val="18"/>
      <w:szCs w:val="18"/>
    </w:rPr>
  </w:style>
  <w:style w:type="character" w:styleId="Mention">
    <w:name w:val="Mention"/>
    <w:basedOn w:val="DefaultParagraphFont"/>
    <w:uiPriority w:val="99"/>
    <w:semiHidden/>
    <w:unhideWhenUsed/>
    <w:rsid w:val="008B112E"/>
    <w:rPr>
      <w:color w:val="2B579A"/>
      <w:shd w:val="clear" w:color="auto" w:fill="E6E6E6"/>
    </w:rPr>
  </w:style>
  <w:style w:type="paragraph" w:customStyle="1" w:styleId="Default">
    <w:name w:val="Default"/>
    <w:rsid w:val="008744FE"/>
    <w:pPr>
      <w:autoSpaceDE w:val="0"/>
      <w:autoSpaceDN w:val="0"/>
      <w:adjustRightInd w:val="0"/>
      <w:spacing w:after="0" w:line="240" w:lineRule="auto"/>
    </w:pPr>
    <w:rPr>
      <w:rFonts w:ascii="Corbel" w:hAnsi="Corbel" w:cs="Corbel"/>
      <w:color w:val="000000"/>
    </w:rPr>
  </w:style>
  <w:style w:type="character" w:styleId="UnresolvedMention">
    <w:name w:val="Unresolved Mention"/>
    <w:basedOn w:val="DefaultParagraphFont"/>
    <w:uiPriority w:val="99"/>
    <w:semiHidden/>
    <w:unhideWhenUsed/>
    <w:rsid w:val="00D67B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871080">
      <w:bodyDiv w:val="1"/>
      <w:marLeft w:val="0"/>
      <w:marRight w:val="0"/>
      <w:marTop w:val="0"/>
      <w:marBottom w:val="0"/>
      <w:divBdr>
        <w:top w:val="none" w:sz="0" w:space="0" w:color="auto"/>
        <w:left w:val="none" w:sz="0" w:space="0" w:color="auto"/>
        <w:bottom w:val="none" w:sz="0" w:space="0" w:color="auto"/>
        <w:right w:val="none" w:sz="0" w:space="0" w:color="auto"/>
      </w:divBdr>
    </w:div>
    <w:div w:id="309406410">
      <w:bodyDiv w:val="1"/>
      <w:marLeft w:val="0"/>
      <w:marRight w:val="0"/>
      <w:marTop w:val="0"/>
      <w:marBottom w:val="0"/>
      <w:divBdr>
        <w:top w:val="none" w:sz="0" w:space="0" w:color="auto"/>
        <w:left w:val="none" w:sz="0" w:space="0" w:color="auto"/>
        <w:bottom w:val="none" w:sz="0" w:space="0" w:color="auto"/>
        <w:right w:val="none" w:sz="0" w:space="0" w:color="auto"/>
      </w:divBdr>
    </w:div>
    <w:div w:id="343560633">
      <w:bodyDiv w:val="1"/>
      <w:marLeft w:val="0"/>
      <w:marRight w:val="0"/>
      <w:marTop w:val="0"/>
      <w:marBottom w:val="0"/>
      <w:divBdr>
        <w:top w:val="none" w:sz="0" w:space="0" w:color="auto"/>
        <w:left w:val="none" w:sz="0" w:space="0" w:color="auto"/>
        <w:bottom w:val="none" w:sz="0" w:space="0" w:color="auto"/>
        <w:right w:val="none" w:sz="0" w:space="0" w:color="auto"/>
      </w:divBdr>
    </w:div>
    <w:div w:id="362095289">
      <w:bodyDiv w:val="1"/>
      <w:marLeft w:val="0"/>
      <w:marRight w:val="0"/>
      <w:marTop w:val="0"/>
      <w:marBottom w:val="0"/>
      <w:divBdr>
        <w:top w:val="none" w:sz="0" w:space="0" w:color="auto"/>
        <w:left w:val="none" w:sz="0" w:space="0" w:color="auto"/>
        <w:bottom w:val="none" w:sz="0" w:space="0" w:color="auto"/>
        <w:right w:val="none" w:sz="0" w:space="0" w:color="auto"/>
      </w:divBdr>
    </w:div>
    <w:div w:id="367950972">
      <w:bodyDiv w:val="1"/>
      <w:marLeft w:val="0"/>
      <w:marRight w:val="0"/>
      <w:marTop w:val="0"/>
      <w:marBottom w:val="0"/>
      <w:divBdr>
        <w:top w:val="none" w:sz="0" w:space="0" w:color="auto"/>
        <w:left w:val="none" w:sz="0" w:space="0" w:color="auto"/>
        <w:bottom w:val="none" w:sz="0" w:space="0" w:color="auto"/>
        <w:right w:val="none" w:sz="0" w:space="0" w:color="auto"/>
      </w:divBdr>
    </w:div>
    <w:div w:id="436028775">
      <w:bodyDiv w:val="1"/>
      <w:marLeft w:val="0"/>
      <w:marRight w:val="0"/>
      <w:marTop w:val="0"/>
      <w:marBottom w:val="0"/>
      <w:divBdr>
        <w:top w:val="none" w:sz="0" w:space="0" w:color="auto"/>
        <w:left w:val="none" w:sz="0" w:space="0" w:color="auto"/>
        <w:bottom w:val="none" w:sz="0" w:space="0" w:color="auto"/>
        <w:right w:val="none" w:sz="0" w:space="0" w:color="auto"/>
      </w:divBdr>
    </w:div>
    <w:div w:id="488595304">
      <w:bodyDiv w:val="1"/>
      <w:marLeft w:val="0"/>
      <w:marRight w:val="0"/>
      <w:marTop w:val="0"/>
      <w:marBottom w:val="0"/>
      <w:divBdr>
        <w:top w:val="none" w:sz="0" w:space="0" w:color="auto"/>
        <w:left w:val="none" w:sz="0" w:space="0" w:color="auto"/>
        <w:bottom w:val="none" w:sz="0" w:space="0" w:color="auto"/>
        <w:right w:val="none" w:sz="0" w:space="0" w:color="auto"/>
      </w:divBdr>
    </w:div>
    <w:div w:id="493958440">
      <w:bodyDiv w:val="1"/>
      <w:marLeft w:val="0"/>
      <w:marRight w:val="0"/>
      <w:marTop w:val="0"/>
      <w:marBottom w:val="0"/>
      <w:divBdr>
        <w:top w:val="none" w:sz="0" w:space="0" w:color="auto"/>
        <w:left w:val="none" w:sz="0" w:space="0" w:color="auto"/>
        <w:bottom w:val="none" w:sz="0" w:space="0" w:color="auto"/>
        <w:right w:val="none" w:sz="0" w:space="0" w:color="auto"/>
      </w:divBdr>
    </w:div>
    <w:div w:id="543519517">
      <w:bodyDiv w:val="1"/>
      <w:marLeft w:val="0"/>
      <w:marRight w:val="0"/>
      <w:marTop w:val="0"/>
      <w:marBottom w:val="0"/>
      <w:divBdr>
        <w:top w:val="none" w:sz="0" w:space="0" w:color="auto"/>
        <w:left w:val="none" w:sz="0" w:space="0" w:color="auto"/>
        <w:bottom w:val="none" w:sz="0" w:space="0" w:color="auto"/>
        <w:right w:val="none" w:sz="0" w:space="0" w:color="auto"/>
      </w:divBdr>
      <w:divsChild>
        <w:div w:id="1019356087">
          <w:marLeft w:val="0"/>
          <w:marRight w:val="0"/>
          <w:marTop w:val="0"/>
          <w:marBottom w:val="0"/>
          <w:divBdr>
            <w:top w:val="none" w:sz="0" w:space="0" w:color="auto"/>
            <w:left w:val="none" w:sz="0" w:space="0" w:color="auto"/>
            <w:bottom w:val="none" w:sz="0" w:space="0" w:color="auto"/>
            <w:right w:val="none" w:sz="0" w:space="0" w:color="auto"/>
          </w:divBdr>
        </w:div>
        <w:div w:id="1115907090">
          <w:marLeft w:val="0"/>
          <w:marRight w:val="0"/>
          <w:marTop w:val="0"/>
          <w:marBottom w:val="0"/>
          <w:divBdr>
            <w:top w:val="none" w:sz="0" w:space="0" w:color="auto"/>
            <w:left w:val="none" w:sz="0" w:space="0" w:color="auto"/>
            <w:bottom w:val="none" w:sz="0" w:space="0" w:color="auto"/>
            <w:right w:val="none" w:sz="0" w:space="0" w:color="auto"/>
          </w:divBdr>
        </w:div>
        <w:div w:id="502206412">
          <w:marLeft w:val="0"/>
          <w:marRight w:val="0"/>
          <w:marTop w:val="0"/>
          <w:marBottom w:val="0"/>
          <w:divBdr>
            <w:top w:val="none" w:sz="0" w:space="0" w:color="auto"/>
            <w:left w:val="none" w:sz="0" w:space="0" w:color="auto"/>
            <w:bottom w:val="none" w:sz="0" w:space="0" w:color="auto"/>
            <w:right w:val="none" w:sz="0" w:space="0" w:color="auto"/>
          </w:divBdr>
        </w:div>
        <w:div w:id="416170143">
          <w:marLeft w:val="0"/>
          <w:marRight w:val="0"/>
          <w:marTop w:val="0"/>
          <w:marBottom w:val="0"/>
          <w:divBdr>
            <w:top w:val="none" w:sz="0" w:space="0" w:color="auto"/>
            <w:left w:val="none" w:sz="0" w:space="0" w:color="auto"/>
            <w:bottom w:val="none" w:sz="0" w:space="0" w:color="auto"/>
            <w:right w:val="none" w:sz="0" w:space="0" w:color="auto"/>
          </w:divBdr>
        </w:div>
      </w:divsChild>
    </w:div>
    <w:div w:id="624117896">
      <w:bodyDiv w:val="1"/>
      <w:marLeft w:val="0"/>
      <w:marRight w:val="0"/>
      <w:marTop w:val="0"/>
      <w:marBottom w:val="0"/>
      <w:divBdr>
        <w:top w:val="none" w:sz="0" w:space="0" w:color="auto"/>
        <w:left w:val="none" w:sz="0" w:space="0" w:color="auto"/>
        <w:bottom w:val="none" w:sz="0" w:space="0" w:color="auto"/>
        <w:right w:val="none" w:sz="0" w:space="0" w:color="auto"/>
      </w:divBdr>
      <w:divsChild>
        <w:div w:id="23143810">
          <w:marLeft w:val="0"/>
          <w:marRight w:val="0"/>
          <w:marTop w:val="0"/>
          <w:marBottom w:val="0"/>
          <w:divBdr>
            <w:top w:val="none" w:sz="0" w:space="0" w:color="auto"/>
            <w:left w:val="none" w:sz="0" w:space="0" w:color="auto"/>
            <w:bottom w:val="none" w:sz="0" w:space="0" w:color="auto"/>
            <w:right w:val="none" w:sz="0" w:space="0" w:color="auto"/>
          </w:divBdr>
        </w:div>
        <w:div w:id="37096467">
          <w:marLeft w:val="0"/>
          <w:marRight w:val="0"/>
          <w:marTop w:val="0"/>
          <w:marBottom w:val="0"/>
          <w:divBdr>
            <w:top w:val="none" w:sz="0" w:space="0" w:color="auto"/>
            <w:left w:val="none" w:sz="0" w:space="0" w:color="auto"/>
            <w:bottom w:val="none" w:sz="0" w:space="0" w:color="auto"/>
            <w:right w:val="none" w:sz="0" w:space="0" w:color="auto"/>
          </w:divBdr>
        </w:div>
        <w:div w:id="61685894">
          <w:marLeft w:val="0"/>
          <w:marRight w:val="0"/>
          <w:marTop w:val="0"/>
          <w:marBottom w:val="0"/>
          <w:divBdr>
            <w:top w:val="none" w:sz="0" w:space="0" w:color="auto"/>
            <w:left w:val="none" w:sz="0" w:space="0" w:color="auto"/>
            <w:bottom w:val="none" w:sz="0" w:space="0" w:color="auto"/>
            <w:right w:val="none" w:sz="0" w:space="0" w:color="auto"/>
          </w:divBdr>
        </w:div>
        <w:div w:id="78599324">
          <w:marLeft w:val="0"/>
          <w:marRight w:val="0"/>
          <w:marTop w:val="0"/>
          <w:marBottom w:val="0"/>
          <w:divBdr>
            <w:top w:val="none" w:sz="0" w:space="0" w:color="auto"/>
            <w:left w:val="none" w:sz="0" w:space="0" w:color="auto"/>
            <w:bottom w:val="none" w:sz="0" w:space="0" w:color="auto"/>
            <w:right w:val="none" w:sz="0" w:space="0" w:color="auto"/>
          </w:divBdr>
        </w:div>
        <w:div w:id="98646445">
          <w:marLeft w:val="0"/>
          <w:marRight w:val="0"/>
          <w:marTop w:val="0"/>
          <w:marBottom w:val="0"/>
          <w:divBdr>
            <w:top w:val="none" w:sz="0" w:space="0" w:color="auto"/>
            <w:left w:val="none" w:sz="0" w:space="0" w:color="auto"/>
            <w:bottom w:val="none" w:sz="0" w:space="0" w:color="auto"/>
            <w:right w:val="none" w:sz="0" w:space="0" w:color="auto"/>
          </w:divBdr>
        </w:div>
        <w:div w:id="105856018">
          <w:marLeft w:val="0"/>
          <w:marRight w:val="0"/>
          <w:marTop w:val="0"/>
          <w:marBottom w:val="0"/>
          <w:divBdr>
            <w:top w:val="none" w:sz="0" w:space="0" w:color="auto"/>
            <w:left w:val="none" w:sz="0" w:space="0" w:color="auto"/>
            <w:bottom w:val="none" w:sz="0" w:space="0" w:color="auto"/>
            <w:right w:val="none" w:sz="0" w:space="0" w:color="auto"/>
          </w:divBdr>
        </w:div>
        <w:div w:id="252664651">
          <w:marLeft w:val="0"/>
          <w:marRight w:val="0"/>
          <w:marTop w:val="0"/>
          <w:marBottom w:val="0"/>
          <w:divBdr>
            <w:top w:val="none" w:sz="0" w:space="0" w:color="auto"/>
            <w:left w:val="none" w:sz="0" w:space="0" w:color="auto"/>
            <w:bottom w:val="none" w:sz="0" w:space="0" w:color="auto"/>
            <w:right w:val="none" w:sz="0" w:space="0" w:color="auto"/>
          </w:divBdr>
        </w:div>
        <w:div w:id="278755364">
          <w:marLeft w:val="0"/>
          <w:marRight w:val="0"/>
          <w:marTop w:val="0"/>
          <w:marBottom w:val="0"/>
          <w:divBdr>
            <w:top w:val="none" w:sz="0" w:space="0" w:color="auto"/>
            <w:left w:val="none" w:sz="0" w:space="0" w:color="auto"/>
            <w:bottom w:val="none" w:sz="0" w:space="0" w:color="auto"/>
            <w:right w:val="none" w:sz="0" w:space="0" w:color="auto"/>
          </w:divBdr>
        </w:div>
        <w:div w:id="291636087">
          <w:marLeft w:val="0"/>
          <w:marRight w:val="0"/>
          <w:marTop w:val="0"/>
          <w:marBottom w:val="0"/>
          <w:divBdr>
            <w:top w:val="none" w:sz="0" w:space="0" w:color="auto"/>
            <w:left w:val="none" w:sz="0" w:space="0" w:color="auto"/>
            <w:bottom w:val="none" w:sz="0" w:space="0" w:color="auto"/>
            <w:right w:val="none" w:sz="0" w:space="0" w:color="auto"/>
          </w:divBdr>
        </w:div>
        <w:div w:id="314527407">
          <w:marLeft w:val="0"/>
          <w:marRight w:val="0"/>
          <w:marTop w:val="0"/>
          <w:marBottom w:val="0"/>
          <w:divBdr>
            <w:top w:val="none" w:sz="0" w:space="0" w:color="auto"/>
            <w:left w:val="none" w:sz="0" w:space="0" w:color="auto"/>
            <w:bottom w:val="none" w:sz="0" w:space="0" w:color="auto"/>
            <w:right w:val="none" w:sz="0" w:space="0" w:color="auto"/>
          </w:divBdr>
        </w:div>
        <w:div w:id="333921788">
          <w:marLeft w:val="0"/>
          <w:marRight w:val="0"/>
          <w:marTop w:val="0"/>
          <w:marBottom w:val="0"/>
          <w:divBdr>
            <w:top w:val="none" w:sz="0" w:space="0" w:color="auto"/>
            <w:left w:val="none" w:sz="0" w:space="0" w:color="auto"/>
            <w:bottom w:val="none" w:sz="0" w:space="0" w:color="auto"/>
            <w:right w:val="none" w:sz="0" w:space="0" w:color="auto"/>
          </w:divBdr>
        </w:div>
        <w:div w:id="365327249">
          <w:marLeft w:val="0"/>
          <w:marRight w:val="0"/>
          <w:marTop w:val="0"/>
          <w:marBottom w:val="0"/>
          <w:divBdr>
            <w:top w:val="none" w:sz="0" w:space="0" w:color="auto"/>
            <w:left w:val="none" w:sz="0" w:space="0" w:color="auto"/>
            <w:bottom w:val="none" w:sz="0" w:space="0" w:color="auto"/>
            <w:right w:val="none" w:sz="0" w:space="0" w:color="auto"/>
          </w:divBdr>
        </w:div>
        <w:div w:id="402485139">
          <w:marLeft w:val="0"/>
          <w:marRight w:val="0"/>
          <w:marTop w:val="0"/>
          <w:marBottom w:val="0"/>
          <w:divBdr>
            <w:top w:val="none" w:sz="0" w:space="0" w:color="auto"/>
            <w:left w:val="none" w:sz="0" w:space="0" w:color="auto"/>
            <w:bottom w:val="none" w:sz="0" w:space="0" w:color="auto"/>
            <w:right w:val="none" w:sz="0" w:space="0" w:color="auto"/>
          </w:divBdr>
        </w:div>
        <w:div w:id="405735912">
          <w:marLeft w:val="0"/>
          <w:marRight w:val="0"/>
          <w:marTop w:val="0"/>
          <w:marBottom w:val="0"/>
          <w:divBdr>
            <w:top w:val="none" w:sz="0" w:space="0" w:color="auto"/>
            <w:left w:val="none" w:sz="0" w:space="0" w:color="auto"/>
            <w:bottom w:val="none" w:sz="0" w:space="0" w:color="auto"/>
            <w:right w:val="none" w:sz="0" w:space="0" w:color="auto"/>
          </w:divBdr>
        </w:div>
        <w:div w:id="414787136">
          <w:marLeft w:val="0"/>
          <w:marRight w:val="0"/>
          <w:marTop w:val="0"/>
          <w:marBottom w:val="0"/>
          <w:divBdr>
            <w:top w:val="none" w:sz="0" w:space="0" w:color="auto"/>
            <w:left w:val="none" w:sz="0" w:space="0" w:color="auto"/>
            <w:bottom w:val="none" w:sz="0" w:space="0" w:color="auto"/>
            <w:right w:val="none" w:sz="0" w:space="0" w:color="auto"/>
          </w:divBdr>
        </w:div>
        <w:div w:id="439959245">
          <w:marLeft w:val="0"/>
          <w:marRight w:val="0"/>
          <w:marTop w:val="0"/>
          <w:marBottom w:val="0"/>
          <w:divBdr>
            <w:top w:val="none" w:sz="0" w:space="0" w:color="auto"/>
            <w:left w:val="none" w:sz="0" w:space="0" w:color="auto"/>
            <w:bottom w:val="none" w:sz="0" w:space="0" w:color="auto"/>
            <w:right w:val="none" w:sz="0" w:space="0" w:color="auto"/>
          </w:divBdr>
        </w:div>
        <w:div w:id="506211856">
          <w:marLeft w:val="0"/>
          <w:marRight w:val="0"/>
          <w:marTop w:val="0"/>
          <w:marBottom w:val="0"/>
          <w:divBdr>
            <w:top w:val="none" w:sz="0" w:space="0" w:color="auto"/>
            <w:left w:val="none" w:sz="0" w:space="0" w:color="auto"/>
            <w:bottom w:val="none" w:sz="0" w:space="0" w:color="auto"/>
            <w:right w:val="none" w:sz="0" w:space="0" w:color="auto"/>
          </w:divBdr>
        </w:div>
        <w:div w:id="508062029">
          <w:marLeft w:val="0"/>
          <w:marRight w:val="0"/>
          <w:marTop w:val="0"/>
          <w:marBottom w:val="0"/>
          <w:divBdr>
            <w:top w:val="none" w:sz="0" w:space="0" w:color="auto"/>
            <w:left w:val="none" w:sz="0" w:space="0" w:color="auto"/>
            <w:bottom w:val="none" w:sz="0" w:space="0" w:color="auto"/>
            <w:right w:val="none" w:sz="0" w:space="0" w:color="auto"/>
          </w:divBdr>
        </w:div>
        <w:div w:id="552422646">
          <w:marLeft w:val="0"/>
          <w:marRight w:val="0"/>
          <w:marTop w:val="0"/>
          <w:marBottom w:val="0"/>
          <w:divBdr>
            <w:top w:val="none" w:sz="0" w:space="0" w:color="auto"/>
            <w:left w:val="none" w:sz="0" w:space="0" w:color="auto"/>
            <w:bottom w:val="none" w:sz="0" w:space="0" w:color="auto"/>
            <w:right w:val="none" w:sz="0" w:space="0" w:color="auto"/>
          </w:divBdr>
        </w:div>
        <w:div w:id="563224206">
          <w:marLeft w:val="0"/>
          <w:marRight w:val="0"/>
          <w:marTop w:val="0"/>
          <w:marBottom w:val="0"/>
          <w:divBdr>
            <w:top w:val="none" w:sz="0" w:space="0" w:color="auto"/>
            <w:left w:val="none" w:sz="0" w:space="0" w:color="auto"/>
            <w:bottom w:val="none" w:sz="0" w:space="0" w:color="auto"/>
            <w:right w:val="none" w:sz="0" w:space="0" w:color="auto"/>
          </w:divBdr>
        </w:div>
        <w:div w:id="616446351">
          <w:marLeft w:val="0"/>
          <w:marRight w:val="0"/>
          <w:marTop w:val="0"/>
          <w:marBottom w:val="0"/>
          <w:divBdr>
            <w:top w:val="none" w:sz="0" w:space="0" w:color="auto"/>
            <w:left w:val="none" w:sz="0" w:space="0" w:color="auto"/>
            <w:bottom w:val="none" w:sz="0" w:space="0" w:color="auto"/>
            <w:right w:val="none" w:sz="0" w:space="0" w:color="auto"/>
          </w:divBdr>
        </w:div>
        <w:div w:id="619188319">
          <w:marLeft w:val="0"/>
          <w:marRight w:val="0"/>
          <w:marTop w:val="0"/>
          <w:marBottom w:val="0"/>
          <w:divBdr>
            <w:top w:val="none" w:sz="0" w:space="0" w:color="auto"/>
            <w:left w:val="none" w:sz="0" w:space="0" w:color="auto"/>
            <w:bottom w:val="none" w:sz="0" w:space="0" w:color="auto"/>
            <w:right w:val="none" w:sz="0" w:space="0" w:color="auto"/>
          </w:divBdr>
        </w:div>
        <w:div w:id="642318890">
          <w:marLeft w:val="0"/>
          <w:marRight w:val="0"/>
          <w:marTop w:val="0"/>
          <w:marBottom w:val="0"/>
          <w:divBdr>
            <w:top w:val="none" w:sz="0" w:space="0" w:color="auto"/>
            <w:left w:val="none" w:sz="0" w:space="0" w:color="auto"/>
            <w:bottom w:val="none" w:sz="0" w:space="0" w:color="auto"/>
            <w:right w:val="none" w:sz="0" w:space="0" w:color="auto"/>
          </w:divBdr>
        </w:div>
        <w:div w:id="677390028">
          <w:marLeft w:val="0"/>
          <w:marRight w:val="0"/>
          <w:marTop w:val="0"/>
          <w:marBottom w:val="0"/>
          <w:divBdr>
            <w:top w:val="none" w:sz="0" w:space="0" w:color="auto"/>
            <w:left w:val="none" w:sz="0" w:space="0" w:color="auto"/>
            <w:bottom w:val="none" w:sz="0" w:space="0" w:color="auto"/>
            <w:right w:val="none" w:sz="0" w:space="0" w:color="auto"/>
          </w:divBdr>
        </w:div>
        <w:div w:id="687098367">
          <w:marLeft w:val="0"/>
          <w:marRight w:val="0"/>
          <w:marTop w:val="0"/>
          <w:marBottom w:val="0"/>
          <w:divBdr>
            <w:top w:val="none" w:sz="0" w:space="0" w:color="auto"/>
            <w:left w:val="none" w:sz="0" w:space="0" w:color="auto"/>
            <w:bottom w:val="none" w:sz="0" w:space="0" w:color="auto"/>
            <w:right w:val="none" w:sz="0" w:space="0" w:color="auto"/>
          </w:divBdr>
        </w:div>
        <w:div w:id="697514366">
          <w:marLeft w:val="0"/>
          <w:marRight w:val="0"/>
          <w:marTop w:val="0"/>
          <w:marBottom w:val="0"/>
          <w:divBdr>
            <w:top w:val="none" w:sz="0" w:space="0" w:color="auto"/>
            <w:left w:val="none" w:sz="0" w:space="0" w:color="auto"/>
            <w:bottom w:val="none" w:sz="0" w:space="0" w:color="auto"/>
            <w:right w:val="none" w:sz="0" w:space="0" w:color="auto"/>
          </w:divBdr>
        </w:div>
        <w:div w:id="701632154">
          <w:marLeft w:val="0"/>
          <w:marRight w:val="0"/>
          <w:marTop w:val="0"/>
          <w:marBottom w:val="0"/>
          <w:divBdr>
            <w:top w:val="none" w:sz="0" w:space="0" w:color="auto"/>
            <w:left w:val="none" w:sz="0" w:space="0" w:color="auto"/>
            <w:bottom w:val="none" w:sz="0" w:space="0" w:color="auto"/>
            <w:right w:val="none" w:sz="0" w:space="0" w:color="auto"/>
          </w:divBdr>
        </w:div>
        <w:div w:id="737943343">
          <w:marLeft w:val="0"/>
          <w:marRight w:val="0"/>
          <w:marTop w:val="0"/>
          <w:marBottom w:val="0"/>
          <w:divBdr>
            <w:top w:val="none" w:sz="0" w:space="0" w:color="auto"/>
            <w:left w:val="none" w:sz="0" w:space="0" w:color="auto"/>
            <w:bottom w:val="none" w:sz="0" w:space="0" w:color="auto"/>
            <w:right w:val="none" w:sz="0" w:space="0" w:color="auto"/>
          </w:divBdr>
        </w:div>
        <w:div w:id="758907741">
          <w:marLeft w:val="0"/>
          <w:marRight w:val="0"/>
          <w:marTop w:val="0"/>
          <w:marBottom w:val="0"/>
          <w:divBdr>
            <w:top w:val="none" w:sz="0" w:space="0" w:color="auto"/>
            <w:left w:val="none" w:sz="0" w:space="0" w:color="auto"/>
            <w:bottom w:val="none" w:sz="0" w:space="0" w:color="auto"/>
            <w:right w:val="none" w:sz="0" w:space="0" w:color="auto"/>
          </w:divBdr>
        </w:div>
        <w:div w:id="774447644">
          <w:marLeft w:val="0"/>
          <w:marRight w:val="0"/>
          <w:marTop w:val="0"/>
          <w:marBottom w:val="0"/>
          <w:divBdr>
            <w:top w:val="none" w:sz="0" w:space="0" w:color="auto"/>
            <w:left w:val="none" w:sz="0" w:space="0" w:color="auto"/>
            <w:bottom w:val="none" w:sz="0" w:space="0" w:color="auto"/>
            <w:right w:val="none" w:sz="0" w:space="0" w:color="auto"/>
          </w:divBdr>
        </w:div>
        <w:div w:id="824711409">
          <w:marLeft w:val="0"/>
          <w:marRight w:val="0"/>
          <w:marTop w:val="0"/>
          <w:marBottom w:val="0"/>
          <w:divBdr>
            <w:top w:val="none" w:sz="0" w:space="0" w:color="auto"/>
            <w:left w:val="none" w:sz="0" w:space="0" w:color="auto"/>
            <w:bottom w:val="none" w:sz="0" w:space="0" w:color="auto"/>
            <w:right w:val="none" w:sz="0" w:space="0" w:color="auto"/>
          </w:divBdr>
        </w:div>
        <w:div w:id="834104649">
          <w:marLeft w:val="0"/>
          <w:marRight w:val="0"/>
          <w:marTop w:val="0"/>
          <w:marBottom w:val="0"/>
          <w:divBdr>
            <w:top w:val="none" w:sz="0" w:space="0" w:color="auto"/>
            <w:left w:val="none" w:sz="0" w:space="0" w:color="auto"/>
            <w:bottom w:val="none" w:sz="0" w:space="0" w:color="auto"/>
            <w:right w:val="none" w:sz="0" w:space="0" w:color="auto"/>
          </w:divBdr>
        </w:div>
        <w:div w:id="891231627">
          <w:marLeft w:val="0"/>
          <w:marRight w:val="0"/>
          <w:marTop w:val="0"/>
          <w:marBottom w:val="0"/>
          <w:divBdr>
            <w:top w:val="none" w:sz="0" w:space="0" w:color="auto"/>
            <w:left w:val="none" w:sz="0" w:space="0" w:color="auto"/>
            <w:bottom w:val="none" w:sz="0" w:space="0" w:color="auto"/>
            <w:right w:val="none" w:sz="0" w:space="0" w:color="auto"/>
          </w:divBdr>
        </w:div>
        <w:div w:id="927226434">
          <w:marLeft w:val="0"/>
          <w:marRight w:val="0"/>
          <w:marTop w:val="0"/>
          <w:marBottom w:val="0"/>
          <w:divBdr>
            <w:top w:val="none" w:sz="0" w:space="0" w:color="auto"/>
            <w:left w:val="none" w:sz="0" w:space="0" w:color="auto"/>
            <w:bottom w:val="none" w:sz="0" w:space="0" w:color="auto"/>
            <w:right w:val="none" w:sz="0" w:space="0" w:color="auto"/>
          </w:divBdr>
        </w:div>
        <w:div w:id="960041179">
          <w:marLeft w:val="0"/>
          <w:marRight w:val="0"/>
          <w:marTop w:val="0"/>
          <w:marBottom w:val="0"/>
          <w:divBdr>
            <w:top w:val="none" w:sz="0" w:space="0" w:color="auto"/>
            <w:left w:val="none" w:sz="0" w:space="0" w:color="auto"/>
            <w:bottom w:val="none" w:sz="0" w:space="0" w:color="auto"/>
            <w:right w:val="none" w:sz="0" w:space="0" w:color="auto"/>
          </w:divBdr>
        </w:div>
        <w:div w:id="976104690">
          <w:marLeft w:val="0"/>
          <w:marRight w:val="0"/>
          <w:marTop w:val="0"/>
          <w:marBottom w:val="0"/>
          <w:divBdr>
            <w:top w:val="none" w:sz="0" w:space="0" w:color="auto"/>
            <w:left w:val="none" w:sz="0" w:space="0" w:color="auto"/>
            <w:bottom w:val="none" w:sz="0" w:space="0" w:color="auto"/>
            <w:right w:val="none" w:sz="0" w:space="0" w:color="auto"/>
          </w:divBdr>
        </w:div>
        <w:div w:id="985280870">
          <w:marLeft w:val="0"/>
          <w:marRight w:val="0"/>
          <w:marTop w:val="0"/>
          <w:marBottom w:val="0"/>
          <w:divBdr>
            <w:top w:val="none" w:sz="0" w:space="0" w:color="auto"/>
            <w:left w:val="none" w:sz="0" w:space="0" w:color="auto"/>
            <w:bottom w:val="none" w:sz="0" w:space="0" w:color="auto"/>
            <w:right w:val="none" w:sz="0" w:space="0" w:color="auto"/>
          </w:divBdr>
        </w:div>
        <w:div w:id="1029799323">
          <w:marLeft w:val="0"/>
          <w:marRight w:val="0"/>
          <w:marTop w:val="0"/>
          <w:marBottom w:val="0"/>
          <w:divBdr>
            <w:top w:val="none" w:sz="0" w:space="0" w:color="auto"/>
            <w:left w:val="none" w:sz="0" w:space="0" w:color="auto"/>
            <w:bottom w:val="none" w:sz="0" w:space="0" w:color="auto"/>
            <w:right w:val="none" w:sz="0" w:space="0" w:color="auto"/>
          </w:divBdr>
        </w:div>
        <w:div w:id="1073235048">
          <w:marLeft w:val="0"/>
          <w:marRight w:val="0"/>
          <w:marTop w:val="0"/>
          <w:marBottom w:val="0"/>
          <w:divBdr>
            <w:top w:val="none" w:sz="0" w:space="0" w:color="auto"/>
            <w:left w:val="none" w:sz="0" w:space="0" w:color="auto"/>
            <w:bottom w:val="none" w:sz="0" w:space="0" w:color="auto"/>
            <w:right w:val="none" w:sz="0" w:space="0" w:color="auto"/>
          </w:divBdr>
        </w:div>
        <w:div w:id="1098907669">
          <w:marLeft w:val="0"/>
          <w:marRight w:val="0"/>
          <w:marTop w:val="0"/>
          <w:marBottom w:val="0"/>
          <w:divBdr>
            <w:top w:val="none" w:sz="0" w:space="0" w:color="auto"/>
            <w:left w:val="none" w:sz="0" w:space="0" w:color="auto"/>
            <w:bottom w:val="none" w:sz="0" w:space="0" w:color="auto"/>
            <w:right w:val="none" w:sz="0" w:space="0" w:color="auto"/>
          </w:divBdr>
        </w:div>
        <w:div w:id="1130629806">
          <w:marLeft w:val="0"/>
          <w:marRight w:val="0"/>
          <w:marTop w:val="0"/>
          <w:marBottom w:val="0"/>
          <w:divBdr>
            <w:top w:val="none" w:sz="0" w:space="0" w:color="auto"/>
            <w:left w:val="none" w:sz="0" w:space="0" w:color="auto"/>
            <w:bottom w:val="none" w:sz="0" w:space="0" w:color="auto"/>
            <w:right w:val="none" w:sz="0" w:space="0" w:color="auto"/>
          </w:divBdr>
        </w:div>
        <w:div w:id="1144614677">
          <w:marLeft w:val="0"/>
          <w:marRight w:val="0"/>
          <w:marTop w:val="0"/>
          <w:marBottom w:val="0"/>
          <w:divBdr>
            <w:top w:val="none" w:sz="0" w:space="0" w:color="auto"/>
            <w:left w:val="none" w:sz="0" w:space="0" w:color="auto"/>
            <w:bottom w:val="none" w:sz="0" w:space="0" w:color="auto"/>
            <w:right w:val="none" w:sz="0" w:space="0" w:color="auto"/>
          </w:divBdr>
        </w:div>
        <w:div w:id="1194533459">
          <w:marLeft w:val="0"/>
          <w:marRight w:val="0"/>
          <w:marTop w:val="0"/>
          <w:marBottom w:val="0"/>
          <w:divBdr>
            <w:top w:val="none" w:sz="0" w:space="0" w:color="auto"/>
            <w:left w:val="none" w:sz="0" w:space="0" w:color="auto"/>
            <w:bottom w:val="none" w:sz="0" w:space="0" w:color="auto"/>
            <w:right w:val="none" w:sz="0" w:space="0" w:color="auto"/>
          </w:divBdr>
        </w:div>
        <w:div w:id="1213539599">
          <w:marLeft w:val="0"/>
          <w:marRight w:val="0"/>
          <w:marTop w:val="0"/>
          <w:marBottom w:val="0"/>
          <w:divBdr>
            <w:top w:val="none" w:sz="0" w:space="0" w:color="auto"/>
            <w:left w:val="none" w:sz="0" w:space="0" w:color="auto"/>
            <w:bottom w:val="none" w:sz="0" w:space="0" w:color="auto"/>
            <w:right w:val="none" w:sz="0" w:space="0" w:color="auto"/>
          </w:divBdr>
        </w:div>
        <w:div w:id="1216744478">
          <w:marLeft w:val="0"/>
          <w:marRight w:val="0"/>
          <w:marTop w:val="0"/>
          <w:marBottom w:val="0"/>
          <w:divBdr>
            <w:top w:val="none" w:sz="0" w:space="0" w:color="auto"/>
            <w:left w:val="none" w:sz="0" w:space="0" w:color="auto"/>
            <w:bottom w:val="none" w:sz="0" w:space="0" w:color="auto"/>
            <w:right w:val="none" w:sz="0" w:space="0" w:color="auto"/>
          </w:divBdr>
        </w:div>
        <w:div w:id="1217743330">
          <w:marLeft w:val="0"/>
          <w:marRight w:val="0"/>
          <w:marTop w:val="0"/>
          <w:marBottom w:val="0"/>
          <w:divBdr>
            <w:top w:val="none" w:sz="0" w:space="0" w:color="auto"/>
            <w:left w:val="none" w:sz="0" w:space="0" w:color="auto"/>
            <w:bottom w:val="none" w:sz="0" w:space="0" w:color="auto"/>
            <w:right w:val="none" w:sz="0" w:space="0" w:color="auto"/>
          </w:divBdr>
        </w:div>
        <w:div w:id="1222718926">
          <w:marLeft w:val="0"/>
          <w:marRight w:val="0"/>
          <w:marTop w:val="0"/>
          <w:marBottom w:val="0"/>
          <w:divBdr>
            <w:top w:val="none" w:sz="0" w:space="0" w:color="auto"/>
            <w:left w:val="none" w:sz="0" w:space="0" w:color="auto"/>
            <w:bottom w:val="none" w:sz="0" w:space="0" w:color="auto"/>
            <w:right w:val="none" w:sz="0" w:space="0" w:color="auto"/>
          </w:divBdr>
        </w:div>
        <w:div w:id="1249120410">
          <w:marLeft w:val="0"/>
          <w:marRight w:val="0"/>
          <w:marTop w:val="0"/>
          <w:marBottom w:val="0"/>
          <w:divBdr>
            <w:top w:val="none" w:sz="0" w:space="0" w:color="auto"/>
            <w:left w:val="none" w:sz="0" w:space="0" w:color="auto"/>
            <w:bottom w:val="none" w:sz="0" w:space="0" w:color="auto"/>
            <w:right w:val="none" w:sz="0" w:space="0" w:color="auto"/>
          </w:divBdr>
        </w:div>
        <w:div w:id="1263495208">
          <w:marLeft w:val="0"/>
          <w:marRight w:val="0"/>
          <w:marTop w:val="0"/>
          <w:marBottom w:val="0"/>
          <w:divBdr>
            <w:top w:val="none" w:sz="0" w:space="0" w:color="auto"/>
            <w:left w:val="none" w:sz="0" w:space="0" w:color="auto"/>
            <w:bottom w:val="none" w:sz="0" w:space="0" w:color="auto"/>
            <w:right w:val="none" w:sz="0" w:space="0" w:color="auto"/>
          </w:divBdr>
        </w:div>
        <w:div w:id="1300765426">
          <w:marLeft w:val="0"/>
          <w:marRight w:val="0"/>
          <w:marTop w:val="0"/>
          <w:marBottom w:val="0"/>
          <w:divBdr>
            <w:top w:val="none" w:sz="0" w:space="0" w:color="auto"/>
            <w:left w:val="none" w:sz="0" w:space="0" w:color="auto"/>
            <w:bottom w:val="none" w:sz="0" w:space="0" w:color="auto"/>
            <w:right w:val="none" w:sz="0" w:space="0" w:color="auto"/>
          </w:divBdr>
        </w:div>
        <w:div w:id="1312176172">
          <w:marLeft w:val="0"/>
          <w:marRight w:val="0"/>
          <w:marTop w:val="0"/>
          <w:marBottom w:val="0"/>
          <w:divBdr>
            <w:top w:val="none" w:sz="0" w:space="0" w:color="auto"/>
            <w:left w:val="none" w:sz="0" w:space="0" w:color="auto"/>
            <w:bottom w:val="none" w:sz="0" w:space="0" w:color="auto"/>
            <w:right w:val="none" w:sz="0" w:space="0" w:color="auto"/>
          </w:divBdr>
        </w:div>
        <w:div w:id="1314993710">
          <w:marLeft w:val="0"/>
          <w:marRight w:val="0"/>
          <w:marTop w:val="0"/>
          <w:marBottom w:val="0"/>
          <w:divBdr>
            <w:top w:val="none" w:sz="0" w:space="0" w:color="auto"/>
            <w:left w:val="none" w:sz="0" w:space="0" w:color="auto"/>
            <w:bottom w:val="none" w:sz="0" w:space="0" w:color="auto"/>
            <w:right w:val="none" w:sz="0" w:space="0" w:color="auto"/>
          </w:divBdr>
        </w:div>
        <w:div w:id="1363242087">
          <w:marLeft w:val="0"/>
          <w:marRight w:val="0"/>
          <w:marTop w:val="0"/>
          <w:marBottom w:val="0"/>
          <w:divBdr>
            <w:top w:val="none" w:sz="0" w:space="0" w:color="auto"/>
            <w:left w:val="none" w:sz="0" w:space="0" w:color="auto"/>
            <w:bottom w:val="none" w:sz="0" w:space="0" w:color="auto"/>
            <w:right w:val="none" w:sz="0" w:space="0" w:color="auto"/>
          </w:divBdr>
        </w:div>
        <w:div w:id="1365136250">
          <w:marLeft w:val="0"/>
          <w:marRight w:val="0"/>
          <w:marTop w:val="0"/>
          <w:marBottom w:val="0"/>
          <w:divBdr>
            <w:top w:val="none" w:sz="0" w:space="0" w:color="auto"/>
            <w:left w:val="none" w:sz="0" w:space="0" w:color="auto"/>
            <w:bottom w:val="none" w:sz="0" w:space="0" w:color="auto"/>
            <w:right w:val="none" w:sz="0" w:space="0" w:color="auto"/>
          </w:divBdr>
        </w:div>
        <w:div w:id="1368869855">
          <w:marLeft w:val="0"/>
          <w:marRight w:val="0"/>
          <w:marTop w:val="0"/>
          <w:marBottom w:val="0"/>
          <w:divBdr>
            <w:top w:val="none" w:sz="0" w:space="0" w:color="auto"/>
            <w:left w:val="none" w:sz="0" w:space="0" w:color="auto"/>
            <w:bottom w:val="none" w:sz="0" w:space="0" w:color="auto"/>
            <w:right w:val="none" w:sz="0" w:space="0" w:color="auto"/>
          </w:divBdr>
        </w:div>
        <w:div w:id="1385594756">
          <w:marLeft w:val="0"/>
          <w:marRight w:val="0"/>
          <w:marTop w:val="0"/>
          <w:marBottom w:val="0"/>
          <w:divBdr>
            <w:top w:val="none" w:sz="0" w:space="0" w:color="auto"/>
            <w:left w:val="none" w:sz="0" w:space="0" w:color="auto"/>
            <w:bottom w:val="none" w:sz="0" w:space="0" w:color="auto"/>
            <w:right w:val="none" w:sz="0" w:space="0" w:color="auto"/>
          </w:divBdr>
        </w:div>
        <w:div w:id="1464232821">
          <w:marLeft w:val="0"/>
          <w:marRight w:val="0"/>
          <w:marTop w:val="0"/>
          <w:marBottom w:val="0"/>
          <w:divBdr>
            <w:top w:val="none" w:sz="0" w:space="0" w:color="auto"/>
            <w:left w:val="none" w:sz="0" w:space="0" w:color="auto"/>
            <w:bottom w:val="none" w:sz="0" w:space="0" w:color="auto"/>
            <w:right w:val="none" w:sz="0" w:space="0" w:color="auto"/>
          </w:divBdr>
        </w:div>
        <w:div w:id="1492063209">
          <w:marLeft w:val="0"/>
          <w:marRight w:val="0"/>
          <w:marTop w:val="0"/>
          <w:marBottom w:val="0"/>
          <w:divBdr>
            <w:top w:val="none" w:sz="0" w:space="0" w:color="auto"/>
            <w:left w:val="none" w:sz="0" w:space="0" w:color="auto"/>
            <w:bottom w:val="none" w:sz="0" w:space="0" w:color="auto"/>
            <w:right w:val="none" w:sz="0" w:space="0" w:color="auto"/>
          </w:divBdr>
        </w:div>
        <w:div w:id="1514953785">
          <w:marLeft w:val="0"/>
          <w:marRight w:val="0"/>
          <w:marTop w:val="0"/>
          <w:marBottom w:val="0"/>
          <w:divBdr>
            <w:top w:val="none" w:sz="0" w:space="0" w:color="auto"/>
            <w:left w:val="none" w:sz="0" w:space="0" w:color="auto"/>
            <w:bottom w:val="none" w:sz="0" w:space="0" w:color="auto"/>
            <w:right w:val="none" w:sz="0" w:space="0" w:color="auto"/>
          </w:divBdr>
        </w:div>
        <w:div w:id="1538549002">
          <w:marLeft w:val="0"/>
          <w:marRight w:val="0"/>
          <w:marTop w:val="0"/>
          <w:marBottom w:val="0"/>
          <w:divBdr>
            <w:top w:val="none" w:sz="0" w:space="0" w:color="auto"/>
            <w:left w:val="none" w:sz="0" w:space="0" w:color="auto"/>
            <w:bottom w:val="none" w:sz="0" w:space="0" w:color="auto"/>
            <w:right w:val="none" w:sz="0" w:space="0" w:color="auto"/>
          </w:divBdr>
        </w:div>
        <w:div w:id="1591155007">
          <w:marLeft w:val="0"/>
          <w:marRight w:val="0"/>
          <w:marTop w:val="0"/>
          <w:marBottom w:val="0"/>
          <w:divBdr>
            <w:top w:val="none" w:sz="0" w:space="0" w:color="auto"/>
            <w:left w:val="none" w:sz="0" w:space="0" w:color="auto"/>
            <w:bottom w:val="none" w:sz="0" w:space="0" w:color="auto"/>
            <w:right w:val="none" w:sz="0" w:space="0" w:color="auto"/>
          </w:divBdr>
        </w:div>
        <w:div w:id="1609384445">
          <w:marLeft w:val="0"/>
          <w:marRight w:val="0"/>
          <w:marTop w:val="0"/>
          <w:marBottom w:val="0"/>
          <w:divBdr>
            <w:top w:val="none" w:sz="0" w:space="0" w:color="auto"/>
            <w:left w:val="none" w:sz="0" w:space="0" w:color="auto"/>
            <w:bottom w:val="none" w:sz="0" w:space="0" w:color="auto"/>
            <w:right w:val="none" w:sz="0" w:space="0" w:color="auto"/>
          </w:divBdr>
        </w:div>
        <w:div w:id="1632053921">
          <w:marLeft w:val="0"/>
          <w:marRight w:val="0"/>
          <w:marTop w:val="0"/>
          <w:marBottom w:val="0"/>
          <w:divBdr>
            <w:top w:val="none" w:sz="0" w:space="0" w:color="auto"/>
            <w:left w:val="none" w:sz="0" w:space="0" w:color="auto"/>
            <w:bottom w:val="none" w:sz="0" w:space="0" w:color="auto"/>
            <w:right w:val="none" w:sz="0" w:space="0" w:color="auto"/>
          </w:divBdr>
        </w:div>
        <w:div w:id="1653169370">
          <w:marLeft w:val="0"/>
          <w:marRight w:val="0"/>
          <w:marTop w:val="0"/>
          <w:marBottom w:val="0"/>
          <w:divBdr>
            <w:top w:val="none" w:sz="0" w:space="0" w:color="auto"/>
            <w:left w:val="none" w:sz="0" w:space="0" w:color="auto"/>
            <w:bottom w:val="none" w:sz="0" w:space="0" w:color="auto"/>
            <w:right w:val="none" w:sz="0" w:space="0" w:color="auto"/>
          </w:divBdr>
        </w:div>
        <w:div w:id="1686050641">
          <w:marLeft w:val="0"/>
          <w:marRight w:val="0"/>
          <w:marTop w:val="0"/>
          <w:marBottom w:val="0"/>
          <w:divBdr>
            <w:top w:val="none" w:sz="0" w:space="0" w:color="auto"/>
            <w:left w:val="none" w:sz="0" w:space="0" w:color="auto"/>
            <w:bottom w:val="none" w:sz="0" w:space="0" w:color="auto"/>
            <w:right w:val="none" w:sz="0" w:space="0" w:color="auto"/>
          </w:divBdr>
        </w:div>
        <w:div w:id="1690325854">
          <w:marLeft w:val="0"/>
          <w:marRight w:val="0"/>
          <w:marTop w:val="0"/>
          <w:marBottom w:val="0"/>
          <w:divBdr>
            <w:top w:val="none" w:sz="0" w:space="0" w:color="auto"/>
            <w:left w:val="none" w:sz="0" w:space="0" w:color="auto"/>
            <w:bottom w:val="none" w:sz="0" w:space="0" w:color="auto"/>
            <w:right w:val="none" w:sz="0" w:space="0" w:color="auto"/>
          </w:divBdr>
        </w:div>
        <w:div w:id="1693454081">
          <w:marLeft w:val="0"/>
          <w:marRight w:val="0"/>
          <w:marTop w:val="0"/>
          <w:marBottom w:val="0"/>
          <w:divBdr>
            <w:top w:val="none" w:sz="0" w:space="0" w:color="auto"/>
            <w:left w:val="none" w:sz="0" w:space="0" w:color="auto"/>
            <w:bottom w:val="none" w:sz="0" w:space="0" w:color="auto"/>
            <w:right w:val="none" w:sz="0" w:space="0" w:color="auto"/>
          </w:divBdr>
        </w:div>
        <w:div w:id="1704790536">
          <w:marLeft w:val="0"/>
          <w:marRight w:val="0"/>
          <w:marTop w:val="0"/>
          <w:marBottom w:val="0"/>
          <w:divBdr>
            <w:top w:val="none" w:sz="0" w:space="0" w:color="auto"/>
            <w:left w:val="none" w:sz="0" w:space="0" w:color="auto"/>
            <w:bottom w:val="none" w:sz="0" w:space="0" w:color="auto"/>
            <w:right w:val="none" w:sz="0" w:space="0" w:color="auto"/>
          </w:divBdr>
        </w:div>
        <w:div w:id="1707869636">
          <w:marLeft w:val="0"/>
          <w:marRight w:val="0"/>
          <w:marTop w:val="0"/>
          <w:marBottom w:val="0"/>
          <w:divBdr>
            <w:top w:val="none" w:sz="0" w:space="0" w:color="auto"/>
            <w:left w:val="none" w:sz="0" w:space="0" w:color="auto"/>
            <w:bottom w:val="none" w:sz="0" w:space="0" w:color="auto"/>
            <w:right w:val="none" w:sz="0" w:space="0" w:color="auto"/>
          </w:divBdr>
        </w:div>
        <w:div w:id="1743136693">
          <w:marLeft w:val="0"/>
          <w:marRight w:val="0"/>
          <w:marTop w:val="0"/>
          <w:marBottom w:val="0"/>
          <w:divBdr>
            <w:top w:val="none" w:sz="0" w:space="0" w:color="auto"/>
            <w:left w:val="none" w:sz="0" w:space="0" w:color="auto"/>
            <w:bottom w:val="none" w:sz="0" w:space="0" w:color="auto"/>
            <w:right w:val="none" w:sz="0" w:space="0" w:color="auto"/>
          </w:divBdr>
        </w:div>
        <w:div w:id="1745449923">
          <w:marLeft w:val="0"/>
          <w:marRight w:val="0"/>
          <w:marTop w:val="0"/>
          <w:marBottom w:val="0"/>
          <w:divBdr>
            <w:top w:val="none" w:sz="0" w:space="0" w:color="auto"/>
            <w:left w:val="none" w:sz="0" w:space="0" w:color="auto"/>
            <w:bottom w:val="none" w:sz="0" w:space="0" w:color="auto"/>
            <w:right w:val="none" w:sz="0" w:space="0" w:color="auto"/>
          </w:divBdr>
        </w:div>
        <w:div w:id="1757047797">
          <w:marLeft w:val="0"/>
          <w:marRight w:val="0"/>
          <w:marTop w:val="0"/>
          <w:marBottom w:val="0"/>
          <w:divBdr>
            <w:top w:val="none" w:sz="0" w:space="0" w:color="auto"/>
            <w:left w:val="none" w:sz="0" w:space="0" w:color="auto"/>
            <w:bottom w:val="none" w:sz="0" w:space="0" w:color="auto"/>
            <w:right w:val="none" w:sz="0" w:space="0" w:color="auto"/>
          </w:divBdr>
        </w:div>
        <w:div w:id="1772894404">
          <w:marLeft w:val="0"/>
          <w:marRight w:val="0"/>
          <w:marTop w:val="0"/>
          <w:marBottom w:val="0"/>
          <w:divBdr>
            <w:top w:val="none" w:sz="0" w:space="0" w:color="auto"/>
            <w:left w:val="none" w:sz="0" w:space="0" w:color="auto"/>
            <w:bottom w:val="none" w:sz="0" w:space="0" w:color="auto"/>
            <w:right w:val="none" w:sz="0" w:space="0" w:color="auto"/>
          </w:divBdr>
        </w:div>
        <w:div w:id="1809203845">
          <w:marLeft w:val="0"/>
          <w:marRight w:val="0"/>
          <w:marTop w:val="0"/>
          <w:marBottom w:val="0"/>
          <w:divBdr>
            <w:top w:val="none" w:sz="0" w:space="0" w:color="auto"/>
            <w:left w:val="none" w:sz="0" w:space="0" w:color="auto"/>
            <w:bottom w:val="none" w:sz="0" w:space="0" w:color="auto"/>
            <w:right w:val="none" w:sz="0" w:space="0" w:color="auto"/>
          </w:divBdr>
        </w:div>
        <w:div w:id="1820422251">
          <w:marLeft w:val="0"/>
          <w:marRight w:val="0"/>
          <w:marTop w:val="0"/>
          <w:marBottom w:val="0"/>
          <w:divBdr>
            <w:top w:val="none" w:sz="0" w:space="0" w:color="auto"/>
            <w:left w:val="none" w:sz="0" w:space="0" w:color="auto"/>
            <w:bottom w:val="none" w:sz="0" w:space="0" w:color="auto"/>
            <w:right w:val="none" w:sz="0" w:space="0" w:color="auto"/>
          </w:divBdr>
        </w:div>
        <w:div w:id="1821457391">
          <w:marLeft w:val="0"/>
          <w:marRight w:val="0"/>
          <w:marTop w:val="0"/>
          <w:marBottom w:val="0"/>
          <w:divBdr>
            <w:top w:val="none" w:sz="0" w:space="0" w:color="auto"/>
            <w:left w:val="none" w:sz="0" w:space="0" w:color="auto"/>
            <w:bottom w:val="none" w:sz="0" w:space="0" w:color="auto"/>
            <w:right w:val="none" w:sz="0" w:space="0" w:color="auto"/>
          </w:divBdr>
        </w:div>
        <w:div w:id="1899433587">
          <w:marLeft w:val="0"/>
          <w:marRight w:val="0"/>
          <w:marTop w:val="0"/>
          <w:marBottom w:val="0"/>
          <w:divBdr>
            <w:top w:val="none" w:sz="0" w:space="0" w:color="auto"/>
            <w:left w:val="none" w:sz="0" w:space="0" w:color="auto"/>
            <w:bottom w:val="none" w:sz="0" w:space="0" w:color="auto"/>
            <w:right w:val="none" w:sz="0" w:space="0" w:color="auto"/>
          </w:divBdr>
        </w:div>
        <w:div w:id="2014649875">
          <w:marLeft w:val="0"/>
          <w:marRight w:val="0"/>
          <w:marTop w:val="0"/>
          <w:marBottom w:val="0"/>
          <w:divBdr>
            <w:top w:val="none" w:sz="0" w:space="0" w:color="auto"/>
            <w:left w:val="none" w:sz="0" w:space="0" w:color="auto"/>
            <w:bottom w:val="none" w:sz="0" w:space="0" w:color="auto"/>
            <w:right w:val="none" w:sz="0" w:space="0" w:color="auto"/>
          </w:divBdr>
        </w:div>
        <w:div w:id="2030401176">
          <w:marLeft w:val="0"/>
          <w:marRight w:val="0"/>
          <w:marTop w:val="0"/>
          <w:marBottom w:val="0"/>
          <w:divBdr>
            <w:top w:val="none" w:sz="0" w:space="0" w:color="auto"/>
            <w:left w:val="none" w:sz="0" w:space="0" w:color="auto"/>
            <w:bottom w:val="none" w:sz="0" w:space="0" w:color="auto"/>
            <w:right w:val="none" w:sz="0" w:space="0" w:color="auto"/>
          </w:divBdr>
        </w:div>
        <w:div w:id="2079665879">
          <w:marLeft w:val="0"/>
          <w:marRight w:val="0"/>
          <w:marTop w:val="0"/>
          <w:marBottom w:val="0"/>
          <w:divBdr>
            <w:top w:val="none" w:sz="0" w:space="0" w:color="auto"/>
            <w:left w:val="none" w:sz="0" w:space="0" w:color="auto"/>
            <w:bottom w:val="none" w:sz="0" w:space="0" w:color="auto"/>
            <w:right w:val="none" w:sz="0" w:space="0" w:color="auto"/>
          </w:divBdr>
        </w:div>
        <w:div w:id="2080516241">
          <w:marLeft w:val="0"/>
          <w:marRight w:val="0"/>
          <w:marTop w:val="0"/>
          <w:marBottom w:val="0"/>
          <w:divBdr>
            <w:top w:val="none" w:sz="0" w:space="0" w:color="auto"/>
            <w:left w:val="none" w:sz="0" w:space="0" w:color="auto"/>
            <w:bottom w:val="none" w:sz="0" w:space="0" w:color="auto"/>
            <w:right w:val="none" w:sz="0" w:space="0" w:color="auto"/>
          </w:divBdr>
        </w:div>
        <w:div w:id="2102600320">
          <w:marLeft w:val="0"/>
          <w:marRight w:val="0"/>
          <w:marTop w:val="0"/>
          <w:marBottom w:val="0"/>
          <w:divBdr>
            <w:top w:val="none" w:sz="0" w:space="0" w:color="auto"/>
            <w:left w:val="none" w:sz="0" w:space="0" w:color="auto"/>
            <w:bottom w:val="none" w:sz="0" w:space="0" w:color="auto"/>
            <w:right w:val="none" w:sz="0" w:space="0" w:color="auto"/>
          </w:divBdr>
        </w:div>
        <w:div w:id="2145191491">
          <w:marLeft w:val="0"/>
          <w:marRight w:val="0"/>
          <w:marTop w:val="0"/>
          <w:marBottom w:val="0"/>
          <w:divBdr>
            <w:top w:val="none" w:sz="0" w:space="0" w:color="auto"/>
            <w:left w:val="none" w:sz="0" w:space="0" w:color="auto"/>
            <w:bottom w:val="none" w:sz="0" w:space="0" w:color="auto"/>
            <w:right w:val="none" w:sz="0" w:space="0" w:color="auto"/>
          </w:divBdr>
        </w:div>
      </w:divsChild>
    </w:div>
    <w:div w:id="633290176">
      <w:bodyDiv w:val="1"/>
      <w:marLeft w:val="0"/>
      <w:marRight w:val="0"/>
      <w:marTop w:val="0"/>
      <w:marBottom w:val="0"/>
      <w:divBdr>
        <w:top w:val="none" w:sz="0" w:space="0" w:color="auto"/>
        <w:left w:val="none" w:sz="0" w:space="0" w:color="auto"/>
        <w:bottom w:val="none" w:sz="0" w:space="0" w:color="auto"/>
        <w:right w:val="none" w:sz="0" w:space="0" w:color="auto"/>
      </w:divBdr>
      <w:divsChild>
        <w:div w:id="13772334">
          <w:marLeft w:val="0"/>
          <w:marRight w:val="0"/>
          <w:marTop w:val="0"/>
          <w:marBottom w:val="0"/>
          <w:divBdr>
            <w:top w:val="none" w:sz="0" w:space="0" w:color="auto"/>
            <w:left w:val="none" w:sz="0" w:space="0" w:color="auto"/>
            <w:bottom w:val="none" w:sz="0" w:space="0" w:color="auto"/>
            <w:right w:val="none" w:sz="0" w:space="0" w:color="auto"/>
          </w:divBdr>
        </w:div>
        <w:div w:id="158235744">
          <w:marLeft w:val="0"/>
          <w:marRight w:val="0"/>
          <w:marTop w:val="0"/>
          <w:marBottom w:val="0"/>
          <w:divBdr>
            <w:top w:val="none" w:sz="0" w:space="0" w:color="auto"/>
            <w:left w:val="none" w:sz="0" w:space="0" w:color="auto"/>
            <w:bottom w:val="none" w:sz="0" w:space="0" w:color="auto"/>
            <w:right w:val="none" w:sz="0" w:space="0" w:color="auto"/>
          </w:divBdr>
        </w:div>
        <w:div w:id="192574258">
          <w:marLeft w:val="0"/>
          <w:marRight w:val="0"/>
          <w:marTop w:val="0"/>
          <w:marBottom w:val="0"/>
          <w:divBdr>
            <w:top w:val="none" w:sz="0" w:space="0" w:color="auto"/>
            <w:left w:val="none" w:sz="0" w:space="0" w:color="auto"/>
            <w:bottom w:val="none" w:sz="0" w:space="0" w:color="auto"/>
            <w:right w:val="none" w:sz="0" w:space="0" w:color="auto"/>
          </w:divBdr>
        </w:div>
        <w:div w:id="376927511">
          <w:marLeft w:val="0"/>
          <w:marRight w:val="0"/>
          <w:marTop w:val="0"/>
          <w:marBottom w:val="0"/>
          <w:divBdr>
            <w:top w:val="none" w:sz="0" w:space="0" w:color="auto"/>
            <w:left w:val="none" w:sz="0" w:space="0" w:color="auto"/>
            <w:bottom w:val="none" w:sz="0" w:space="0" w:color="auto"/>
            <w:right w:val="none" w:sz="0" w:space="0" w:color="auto"/>
          </w:divBdr>
        </w:div>
        <w:div w:id="418140186">
          <w:marLeft w:val="0"/>
          <w:marRight w:val="0"/>
          <w:marTop w:val="0"/>
          <w:marBottom w:val="0"/>
          <w:divBdr>
            <w:top w:val="none" w:sz="0" w:space="0" w:color="auto"/>
            <w:left w:val="none" w:sz="0" w:space="0" w:color="auto"/>
            <w:bottom w:val="none" w:sz="0" w:space="0" w:color="auto"/>
            <w:right w:val="none" w:sz="0" w:space="0" w:color="auto"/>
          </w:divBdr>
        </w:div>
        <w:div w:id="449056252">
          <w:marLeft w:val="0"/>
          <w:marRight w:val="0"/>
          <w:marTop w:val="0"/>
          <w:marBottom w:val="0"/>
          <w:divBdr>
            <w:top w:val="none" w:sz="0" w:space="0" w:color="auto"/>
            <w:left w:val="none" w:sz="0" w:space="0" w:color="auto"/>
            <w:bottom w:val="none" w:sz="0" w:space="0" w:color="auto"/>
            <w:right w:val="none" w:sz="0" w:space="0" w:color="auto"/>
          </w:divBdr>
        </w:div>
        <w:div w:id="464810542">
          <w:marLeft w:val="0"/>
          <w:marRight w:val="0"/>
          <w:marTop w:val="0"/>
          <w:marBottom w:val="0"/>
          <w:divBdr>
            <w:top w:val="none" w:sz="0" w:space="0" w:color="auto"/>
            <w:left w:val="none" w:sz="0" w:space="0" w:color="auto"/>
            <w:bottom w:val="none" w:sz="0" w:space="0" w:color="auto"/>
            <w:right w:val="none" w:sz="0" w:space="0" w:color="auto"/>
          </w:divBdr>
        </w:div>
        <w:div w:id="555166589">
          <w:marLeft w:val="0"/>
          <w:marRight w:val="0"/>
          <w:marTop w:val="0"/>
          <w:marBottom w:val="0"/>
          <w:divBdr>
            <w:top w:val="none" w:sz="0" w:space="0" w:color="auto"/>
            <w:left w:val="none" w:sz="0" w:space="0" w:color="auto"/>
            <w:bottom w:val="none" w:sz="0" w:space="0" w:color="auto"/>
            <w:right w:val="none" w:sz="0" w:space="0" w:color="auto"/>
          </w:divBdr>
        </w:div>
        <w:div w:id="618415853">
          <w:marLeft w:val="0"/>
          <w:marRight w:val="0"/>
          <w:marTop w:val="0"/>
          <w:marBottom w:val="0"/>
          <w:divBdr>
            <w:top w:val="none" w:sz="0" w:space="0" w:color="auto"/>
            <w:left w:val="none" w:sz="0" w:space="0" w:color="auto"/>
            <w:bottom w:val="none" w:sz="0" w:space="0" w:color="auto"/>
            <w:right w:val="none" w:sz="0" w:space="0" w:color="auto"/>
          </w:divBdr>
        </w:div>
        <w:div w:id="700013235">
          <w:marLeft w:val="0"/>
          <w:marRight w:val="0"/>
          <w:marTop w:val="0"/>
          <w:marBottom w:val="0"/>
          <w:divBdr>
            <w:top w:val="none" w:sz="0" w:space="0" w:color="auto"/>
            <w:left w:val="none" w:sz="0" w:space="0" w:color="auto"/>
            <w:bottom w:val="none" w:sz="0" w:space="0" w:color="auto"/>
            <w:right w:val="none" w:sz="0" w:space="0" w:color="auto"/>
          </w:divBdr>
        </w:div>
        <w:div w:id="781454555">
          <w:marLeft w:val="0"/>
          <w:marRight w:val="0"/>
          <w:marTop w:val="0"/>
          <w:marBottom w:val="0"/>
          <w:divBdr>
            <w:top w:val="none" w:sz="0" w:space="0" w:color="auto"/>
            <w:left w:val="none" w:sz="0" w:space="0" w:color="auto"/>
            <w:bottom w:val="none" w:sz="0" w:space="0" w:color="auto"/>
            <w:right w:val="none" w:sz="0" w:space="0" w:color="auto"/>
          </w:divBdr>
        </w:div>
        <w:div w:id="1067611741">
          <w:marLeft w:val="0"/>
          <w:marRight w:val="0"/>
          <w:marTop w:val="0"/>
          <w:marBottom w:val="0"/>
          <w:divBdr>
            <w:top w:val="none" w:sz="0" w:space="0" w:color="auto"/>
            <w:left w:val="none" w:sz="0" w:space="0" w:color="auto"/>
            <w:bottom w:val="none" w:sz="0" w:space="0" w:color="auto"/>
            <w:right w:val="none" w:sz="0" w:space="0" w:color="auto"/>
          </w:divBdr>
        </w:div>
        <w:div w:id="1265962530">
          <w:marLeft w:val="0"/>
          <w:marRight w:val="0"/>
          <w:marTop w:val="0"/>
          <w:marBottom w:val="0"/>
          <w:divBdr>
            <w:top w:val="none" w:sz="0" w:space="0" w:color="auto"/>
            <w:left w:val="none" w:sz="0" w:space="0" w:color="auto"/>
            <w:bottom w:val="none" w:sz="0" w:space="0" w:color="auto"/>
            <w:right w:val="none" w:sz="0" w:space="0" w:color="auto"/>
          </w:divBdr>
        </w:div>
        <w:div w:id="1338117506">
          <w:marLeft w:val="0"/>
          <w:marRight w:val="0"/>
          <w:marTop w:val="0"/>
          <w:marBottom w:val="0"/>
          <w:divBdr>
            <w:top w:val="none" w:sz="0" w:space="0" w:color="auto"/>
            <w:left w:val="none" w:sz="0" w:space="0" w:color="auto"/>
            <w:bottom w:val="none" w:sz="0" w:space="0" w:color="auto"/>
            <w:right w:val="none" w:sz="0" w:space="0" w:color="auto"/>
          </w:divBdr>
        </w:div>
        <w:div w:id="1386610722">
          <w:marLeft w:val="0"/>
          <w:marRight w:val="0"/>
          <w:marTop w:val="0"/>
          <w:marBottom w:val="0"/>
          <w:divBdr>
            <w:top w:val="none" w:sz="0" w:space="0" w:color="auto"/>
            <w:left w:val="none" w:sz="0" w:space="0" w:color="auto"/>
            <w:bottom w:val="none" w:sz="0" w:space="0" w:color="auto"/>
            <w:right w:val="none" w:sz="0" w:space="0" w:color="auto"/>
          </w:divBdr>
        </w:div>
        <w:div w:id="1749771524">
          <w:marLeft w:val="0"/>
          <w:marRight w:val="0"/>
          <w:marTop w:val="0"/>
          <w:marBottom w:val="0"/>
          <w:divBdr>
            <w:top w:val="none" w:sz="0" w:space="0" w:color="auto"/>
            <w:left w:val="none" w:sz="0" w:space="0" w:color="auto"/>
            <w:bottom w:val="none" w:sz="0" w:space="0" w:color="auto"/>
            <w:right w:val="none" w:sz="0" w:space="0" w:color="auto"/>
          </w:divBdr>
        </w:div>
        <w:div w:id="1804880825">
          <w:marLeft w:val="0"/>
          <w:marRight w:val="0"/>
          <w:marTop w:val="0"/>
          <w:marBottom w:val="0"/>
          <w:divBdr>
            <w:top w:val="none" w:sz="0" w:space="0" w:color="auto"/>
            <w:left w:val="none" w:sz="0" w:space="0" w:color="auto"/>
            <w:bottom w:val="none" w:sz="0" w:space="0" w:color="auto"/>
            <w:right w:val="none" w:sz="0" w:space="0" w:color="auto"/>
          </w:divBdr>
        </w:div>
        <w:div w:id="1851216738">
          <w:marLeft w:val="0"/>
          <w:marRight w:val="0"/>
          <w:marTop w:val="0"/>
          <w:marBottom w:val="0"/>
          <w:divBdr>
            <w:top w:val="none" w:sz="0" w:space="0" w:color="auto"/>
            <w:left w:val="none" w:sz="0" w:space="0" w:color="auto"/>
            <w:bottom w:val="none" w:sz="0" w:space="0" w:color="auto"/>
            <w:right w:val="none" w:sz="0" w:space="0" w:color="auto"/>
          </w:divBdr>
        </w:div>
        <w:div w:id="1932280536">
          <w:marLeft w:val="0"/>
          <w:marRight w:val="0"/>
          <w:marTop w:val="0"/>
          <w:marBottom w:val="0"/>
          <w:divBdr>
            <w:top w:val="none" w:sz="0" w:space="0" w:color="auto"/>
            <w:left w:val="none" w:sz="0" w:space="0" w:color="auto"/>
            <w:bottom w:val="none" w:sz="0" w:space="0" w:color="auto"/>
            <w:right w:val="none" w:sz="0" w:space="0" w:color="auto"/>
          </w:divBdr>
        </w:div>
        <w:div w:id="1998222181">
          <w:marLeft w:val="0"/>
          <w:marRight w:val="0"/>
          <w:marTop w:val="0"/>
          <w:marBottom w:val="0"/>
          <w:divBdr>
            <w:top w:val="none" w:sz="0" w:space="0" w:color="auto"/>
            <w:left w:val="none" w:sz="0" w:space="0" w:color="auto"/>
            <w:bottom w:val="none" w:sz="0" w:space="0" w:color="auto"/>
            <w:right w:val="none" w:sz="0" w:space="0" w:color="auto"/>
          </w:divBdr>
        </w:div>
        <w:div w:id="2019456404">
          <w:marLeft w:val="0"/>
          <w:marRight w:val="0"/>
          <w:marTop w:val="0"/>
          <w:marBottom w:val="0"/>
          <w:divBdr>
            <w:top w:val="none" w:sz="0" w:space="0" w:color="auto"/>
            <w:left w:val="none" w:sz="0" w:space="0" w:color="auto"/>
            <w:bottom w:val="none" w:sz="0" w:space="0" w:color="auto"/>
            <w:right w:val="none" w:sz="0" w:space="0" w:color="auto"/>
          </w:divBdr>
        </w:div>
      </w:divsChild>
    </w:div>
    <w:div w:id="683751313">
      <w:bodyDiv w:val="1"/>
      <w:marLeft w:val="0"/>
      <w:marRight w:val="0"/>
      <w:marTop w:val="0"/>
      <w:marBottom w:val="0"/>
      <w:divBdr>
        <w:top w:val="none" w:sz="0" w:space="0" w:color="auto"/>
        <w:left w:val="none" w:sz="0" w:space="0" w:color="auto"/>
        <w:bottom w:val="none" w:sz="0" w:space="0" w:color="auto"/>
        <w:right w:val="none" w:sz="0" w:space="0" w:color="auto"/>
      </w:divBdr>
    </w:div>
    <w:div w:id="726729981">
      <w:bodyDiv w:val="1"/>
      <w:marLeft w:val="0"/>
      <w:marRight w:val="0"/>
      <w:marTop w:val="0"/>
      <w:marBottom w:val="0"/>
      <w:divBdr>
        <w:top w:val="none" w:sz="0" w:space="0" w:color="auto"/>
        <w:left w:val="none" w:sz="0" w:space="0" w:color="auto"/>
        <w:bottom w:val="none" w:sz="0" w:space="0" w:color="auto"/>
        <w:right w:val="none" w:sz="0" w:space="0" w:color="auto"/>
      </w:divBdr>
    </w:div>
    <w:div w:id="749698027">
      <w:bodyDiv w:val="1"/>
      <w:marLeft w:val="0"/>
      <w:marRight w:val="0"/>
      <w:marTop w:val="0"/>
      <w:marBottom w:val="0"/>
      <w:divBdr>
        <w:top w:val="none" w:sz="0" w:space="0" w:color="auto"/>
        <w:left w:val="none" w:sz="0" w:space="0" w:color="auto"/>
        <w:bottom w:val="none" w:sz="0" w:space="0" w:color="auto"/>
        <w:right w:val="none" w:sz="0" w:space="0" w:color="auto"/>
      </w:divBdr>
    </w:div>
    <w:div w:id="762459464">
      <w:bodyDiv w:val="1"/>
      <w:marLeft w:val="0"/>
      <w:marRight w:val="0"/>
      <w:marTop w:val="0"/>
      <w:marBottom w:val="0"/>
      <w:divBdr>
        <w:top w:val="none" w:sz="0" w:space="0" w:color="auto"/>
        <w:left w:val="none" w:sz="0" w:space="0" w:color="auto"/>
        <w:bottom w:val="none" w:sz="0" w:space="0" w:color="auto"/>
        <w:right w:val="none" w:sz="0" w:space="0" w:color="auto"/>
      </w:divBdr>
    </w:div>
    <w:div w:id="812714307">
      <w:bodyDiv w:val="1"/>
      <w:marLeft w:val="0"/>
      <w:marRight w:val="0"/>
      <w:marTop w:val="0"/>
      <w:marBottom w:val="0"/>
      <w:divBdr>
        <w:top w:val="none" w:sz="0" w:space="0" w:color="auto"/>
        <w:left w:val="none" w:sz="0" w:space="0" w:color="auto"/>
        <w:bottom w:val="none" w:sz="0" w:space="0" w:color="auto"/>
        <w:right w:val="none" w:sz="0" w:space="0" w:color="auto"/>
      </w:divBdr>
    </w:div>
    <w:div w:id="887688302">
      <w:bodyDiv w:val="1"/>
      <w:marLeft w:val="0"/>
      <w:marRight w:val="0"/>
      <w:marTop w:val="0"/>
      <w:marBottom w:val="0"/>
      <w:divBdr>
        <w:top w:val="none" w:sz="0" w:space="0" w:color="auto"/>
        <w:left w:val="none" w:sz="0" w:space="0" w:color="auto"/>
        <w:bottom w:val="none" w:sz="0" w:space="0" w:color="auto"/>
        <w:right w:val="none" w:sz="0" w:space="0" w:color="auto"/>
      </w:divBdr>
    </w:div>
    <w:div w:id="929385948">
      <w:bodyDiv w:val="1"/>
      <w:marLeft w:val="0"/>
      <w:marRight w:val="0"/>
      <w:marTop w:val="0"/>
      <w:marBottom w:val="0"/>
      <w:divBdr>
        <w:top w:val="none" w:sz="0" w:space="0" w:color="auto"/>
        <w:left w:val="none" w:sz="0" w:space="0" w:color="auto"/>
        <w:bottom w:val="none" w:sz="0" w:space="0" w:color="auto"/>
        <w:right w:val="none" w:sz="0" w:space="0" w:color="auto"/>
      </w:divBdr>
    </w:div>
    <w:div w:id="970986677">
      <w:bodyDiv w:val="1"/>
      <w:marLeft w:val="0"/>
      <w:marRight w:val="0"/>
      <w:marTop w:val="0"/>
      <w:marBottom w:val="0"/>
      <w:divBdr>
        <w:top w:val="none" w:sz="0" w:space="0" w:color="auto"/>
        <w:left w:val="none" w:sz="0" w:space="0" w:color="auto"/>
        <w:bottom w:val="none" w:sz="0" w:space="0" w:color="auto"/>
        <w:right w:val="none" w:sz="0" w:space="0" w:color="auto"/>
      </w:divBdr>
      <w:divsChild>
        <w:div w:id="262736908">
          <w:marLeft w:val="0"/>
          <w:marRight w:val="0"/>
          <w:marTop w:val="0"/>
          <w:marBottom w:val="0"/>
          <w:divBdr>
            <w:top w:val="none" w:sz="0" w:space="0" w:color="auto"/>
            <w:left w:val="none" w:sz="0" w:space="0" w:color="auto"/>
            <w:bottom w:val="none" w:sz="0" w:space="0" w:color="auto"/>
            <w:right w:val="none" w:sz="0" w:space="0" w:color="auto"/>
          </w:divBdr>
          <w:divsChild>
            <w:div w:id="30358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264456">
      <w:bodyDiv w:val="1"/>
      <w:marLeft w:val="0"/>
      <w:marRight w:val="0"/>
      <w:marTop w:val="0"/>
      <w:marBottom w:val="0"/>
      <w:divBdr>
        <w:top w:val="none" w:sz="0" w:space="0" w:color="auto"/>
        <w:left w:val="none" w:sz="0" w:space="0" w:color="auto"/>
        <w:bottom w:val="none" w:sz="0" w:space="0" w:color="auto"/>
        <w:right w:val="none" w:sz="0" w:space="0" w:color="auto"/>
      </w:divBdr>
      <w:divsChild>
        <w:div w:id="51269439">
          <w:marLeft w:val="0"/>
          <w:marRight w:val="0"/>
          <w:marTop w:val="0"/>
          <w:marBottom w:val="0"/>
          <w:divBdr>
            <w:top w:val="none" w:sz="0" w:space="0" w:color="auto"/>
            <w:left w:val="none" w:sz="0" w:space="0" w:color="auto"/>
            <w:bottom w:val="none" w:sz="0" w:space="0" w:color="auto"/>
            <w:right w:val="none" w:sz="0" w:space="0" w:color="auto"/>
          </w:divBdr>
        </w:div>
        <w:div w:id="113719361">
          <w:marLeft w:val="0"/>
          <w:marRight w:val="0"/>
          <w:marTop w:val="0"/>
          <w:marBottom w:val="0"/>
          <w:divBdr>
            <w:top w:val="none" w:sz="0" w:space="0" w:color="auto"/>
            <w:left w:val="none" w:sz="0" w:space="0" w:color="auto"/>
            <w:bottom w:val="none" w:sz="0" w:space="0" w:color="auto"/>
            <w:right w:val="none" w:sz="0" w:space="0" w:color="auto"/>
          </w:divBdr>
        </w:div>
        <w:div w:id="574051938">
          <w:marLeft w:val="0"/>
          <w:marRight w:val="0"/>
          <w:marTop w:val="0"/>
          <w:marBottom w:val="0"/>
          <w:divBdr>
            <w:top w:val="none" w:sz="0" w:space="0" w:color="auto"/>
            <w:left w:val="none" w:sz="0" w:space="0" w:color="auto"/>
            <w:bottom w:val="none" w:sz="0" w:space="0" w:color="auto"/>
            <w:right w:val="none" w:sz="0" w:space="0" w:color="auto"/>
          </w:divBdr>
        </w:div>
        <w:div w:id="834108033">
          <w:marLeft w:val="0"/>
          <w:marRight w:val="0"/>
          <w:marTop w:val="0"/>
          <w:marBottom w:val="0"/>
          <w:divBdr>
            <w:top w:val="none" w:sz="0" w:space="0" w:color="auto"/>
            <w:left w:val="none" w:sz="0" w:space="0" w:color="auto"/>
            <w:bottom w:val="none" w:sz="0" w:space="0" w:color="auto"/>
            <w:right w:val="none" w:sz="0" w:space="0" w:color="auto"/>
          </w:divBdr>
        </w:div>
        <w:div w:id="1199468332">
          <w:marLeft w:val="0"/>
          <w:marRight w:val="0"/>
          <w:marTop w:val="0"/>
          <w:marBottom w:val="0"/>
          <w:divBdr>
            <w:top w:val="none" w:sz="0" w:space="0" w:color="auto"/>
            <w:left w:val="none" w:sz="0" w:space="0" w:color="auto"/>
            <w:bottom w:val="none" w:sz="0" w:space="0" w:color="auto"/>
            <w:right w:val="none" w:sz="0" w:space="0" w:color="auto"/>
          </w:divBdr>
        </w:div>
        <w:div w:id="1696882988">
          <w:marLeft w:val="0"/>
          <w:marRight w:val="0"/>
          <w:marTop w:val="0"/>
          <w:marBottom w:val="0"/>
          <w:divBdr>
            <w:top w:val="none" w:sz="0" w:space="0" w:color="auto"/>
            <w:left w:val="none" w:sz="0" w:space="0" w:color="auto"/>
            <w:bottom w:val="none" w:sz="0" w:space="0" w:color="auto"/>
            <w:right w:val="none" w:sz="0" w:space="0" w:color="auto"/>
          </w:divBdr>
        </w:div>
        <w:div w:id="1992754825">
          <w:marLeft w:val="0"/>
          <w:marRight w:val="0"/>
          <w:marTop w:val="0"/>
          <w:marBottom w:val="0"/>
          <w:divBdr>
            <w:top w:val="none" w:sz="0" w:space="0" w:color="auto"/>
            <w:left w:val="none" w:sz="0" w:space="0" w:color="auto"/>
            <w:bottom w:val="none" w:sz="0" w:space="0" w:color="auto"/>
            <w:right w:val="none" w:sz="0" w:space="0" w:color="auto"/>
          </w:divBdr>
        </w:div>
      </w:divsChild>
    </w:div>
    <w:div w:id="1028292137">
      <w:bodyDiv w:val="1"/>
      <w:marLeft w:val="0"/>
      <w:marRight w:val="0"/>
      <w:marTop w:val="0"/>
      <w:marBottom w:val="0"/>
      <w:divBdr>
        <w:top w:val="none" w:sz="0" w:space="0" w:color="auto"/>
        <w:left w:val="none" w:sz="0" w:space="0" w:color="auto"/>
        <w:bottom w:val="none" w:sz="0" w:space="0" w:color="auto"/>
        <w:right w:val="none" w:sz="0" w:space="0" w:color="auto"/>
      </w:divBdr>
    </w:div>
    <w:div w:id="1091127251">
      <w:bodyDiv w:val="1"/>
      <w:marLeft w:val="0"/>
      <w:marRight w:val="0"/>
      <w:marTop w:val="0"/>
      <w:marBottom w:val="0"/>
      <w:divBdr>
        <w:top w:val="none" w:sz="0" w:space="0" w:color="auto"/>
        <w:left w:val="none" w:sz="0" w:space="0" w:color="auto"/>
        <w:bottom w:val="none" w:sz="0" w:space="0" w:color="auto"/>
        <w:right w:val="none" w:sz="0" w:space="0" w:color="auto"/>
      </w:divBdr>
    </w:div>
    <w:div w:id="1109814349">
      <w:bodyDiv w:val="1"/>
      <w:marLeft w:val="0"/>
      <w:marRight w:val="0"/>
      <w:marTop w:val="0"/>
      <w:marBottom w:val="0"/>
      <w:divBdr>
        <w:top w:val="none" w:sz="0" w:space="0" w:color="auto"/>
        <w:left w:val="none" w:sz="0" w:space="0" w:color="auto"/>
        <w:bottom w:val="none" w:sz="0" w:space="0" w:color="auto"/>
        <w:right w:val="none" w:sz="0" w:space="0" w:color="auto"/>
      </w:divBdr>
    </w:div>
    <w:div w:id="1151367091">
      <w:bodyDiv w:val="1"/>
      <w:marLeft w:val="0"/>
      <w:marRight w:val="0"/>
      <w:marTop w:val="0"/>
      <w:marBottom w:val="0"/>
      <w:divBdr>
        <w:top w:val="none" w:sz="0" w:space="0" w:color="auto"/>
        <w:left w:val="none" w:sz="0" w:space="0" w:color="auto"/>
        <w:bottom w:val="none" w:sz="0" w:space="0" w:color="auto"/>
        <w:right w:val="none" w:sz="0" w:space="0" w:color="auto"/>
      </w:divBdr>
    </w:div>
    <w:div w:id="1152676727">
      <w:bodyDiv w:val="1"/>
      <w:marLeft w:val="0"/>
      <w:marRight w:val="0"/>
      <w:marTop w:val="0"/>
      <w:marBottom w:val="0"/>
      <w:divBdr>
        <w:top w:val="none" w:sz="0" w:space="0" w:color="auto"/>
        <w:left w:val="none" w:sz="0" w:space="0" w:color="auto"/>
        <w:bottom w:val="none" w:sz="0" w:space="0" w:color="auto"/>
        <w:right w:val="none" w:sz="0" w:space="0" w:color="auto"/>
      </w:divBdr>
    </w:div>
    <w:div w:id="1268537643">
      <w:bodyDiv w:val="1"/>
      <w:marLeft w:val="0"/>
      <w:marRight w:val="0"/>
      <w:marTop w:val="0"/>
      <w:marBottom w:val="0"/>
      <w:divBdr>
        <w:top w:val="none" w:sz="0" w:space="0" w:color="auto"/>
        <w:left w:val="none" w:sz="0" w:space="0" w:color="auto"/>
        <w:bottom w:val="none" w:sz="0" w:space="0" w:color="auto"/>
        <w:right w:val="none" w:sz="0" w:space="0" w:color="auto"/>
      </w:divBdr>
    </w:div>
    <w:div w:id="1282498992">
      <w:bodyDiv w:val="1"/>
      <w:marLeft w:val="0"/>
      <w:marRight w:val="0"/>
      <w:marTop w:val="0"/>
      <w:marBottom w:val="0"/>
      <w:divBdr>
        <w:top w:val="none" w:sz="0" w:space="0" w:color="auto"/>
        <w:left w:val="none" w:sz="0" w:space="0" w:color="auto"/>
        <w:bottom w:val="none" w:sz="0" w:space="0" w:color="auto"/>
        <w:right w:val="none" w:sz="0" w:space="0" w:color="auto"/>
      </w:divBdr>
    </w:div>
    <w:div w:id="1346639349">
      <w:bodyDiv w:val="1"/>
      <w:marLeft w:val="0"/>
      <w:marRight w:val="0"/>
      <w:marTop w:val="0"/>
      <w:marBottom w:val="0"/>
      <w:divBdr>
        <w:top w:val="none" w:sz="0" w:space="0" w:color="auto"/>
        <w:left w:val="none" w:sz="0" w:space="0" w:color="auto"/>
        <w:bottom w:val="none" w:sz="0" w:space="0" w:color="auto"/>
        <w:right w:val="none" w:sz="0" w:space="0" w:color="auto"/>
      </w:divBdr>
    </w:div>
    <w:div w:id="1355185333">
      <w:bodyDiv w:val="1"/>
      <w:marLeft w:val="0"/>
      <w:marRight w:val="0"/>
      <w:marTop w:val="0"/>
      <w:marBottom w:val="0"/>
      <w:divBdr>
        <w:top w:val="none" w:sz="0" w:space="0" w:color="auto"/>
        <w:left w:val="none" w:sz="0" w:space="0" w:color="auto"/>
        <w:bottom w:val="none" w:sz="0" w:space="0" w:color="auto"/>
        <w:right w:val="none" w:sz="0" w:space="0" w:color="auto"/>
      </w:divBdr>
    </w:div>
    <w:div w:id="1397783847">
      <w:bodyDiv w:val="1"/>
      <w:marLeft w:val="0"/>
      <w:marRight w:val="0"/>
      <w:marTop w:val="0"/>
      <w:marBottom w:val="0"/>
      <w:divBdr>
        <w:top w:val="none" w:sz="0" w:space="0" w:color="auto"/>
        <w:left w:val="none" w:sz="0" w:space="0" w:color="auto"/>
        <w:bottom w:val="none" w:sz="0" w:space="0" w:color="auto"/>
        <w:right w:val="none" w:sz="0" w:space="0" w:color="auto"/>
      </w:divBdr>
      <w:divsChild>
        <w:div w:id="582683711">
          <w:marLeft w:val="0"/>
          <w:marRight w:val="0"/>
          <w:marTop w:val="30"/>
          <w:marBottom w:val="0"/>
          <w:divBdr>
            <w:top w:val="none" w:sz="0" w:space="0" w:color="auto"/>
            <w:left w:val="none" w:sz="0" w:space="0" w:color="auto"/>
            <w:bottom w:val="none" w:sz="0" w:space="0" w:color="auto"/>
            <w:right w:val="none" w:sz="0" w:space="0" w:color="auto"/>
          </w:divBdr>
        </w:div>
      </w:divsChild>
    </w:div>
    <w:div w:id="1423259012">
      <w:bodyDiv w:val="1"/>
      <w:marLeft w:val="0"/>
      <w:marRight w:val="0"/>
      <w:marTop w:val="0"/>
      <w:marBottom w:val="0"/>
      <w:divBdr>
        <w:top w:val="none" w:sz="0" w:space="0" w:color="auto"/>
        <w:left w:val="none" w:sz="0" w:space="0" w:color="auto"/>
        <w:bottom w:val="none" w:sz="0" w:space="0" w:color="auto"/>
        <w:right w:val="none" w:sz="0" w:space="0" w:color="auto"/>
      </w:divBdr>
    </w:div>
    <w:div w:id="1520007935">
      <w:bodyDiv w:val="1"/>
      <w:marLeft w:val="0"/>
      <w:marRight w:val="0"/>
      <w:marTop w:val="0"/>
      <w:marBottom w:val="0"/>
      <w:divBdr>
        <w:top w:val="none" w:sz="0" w:space="0" w:color="auto"/>
        <w:left w:val="none" w:sz="0" w:space="0" w:color="auto"/>
        <w:bottom w:val="none" w:sz="0" w:space="0" w:color="auto"/>
        <w:right w:val="none" w:sz="0" w:space="0" w:color="auto"/>
      </w:divBdr>
    </w:div>
    <w:div w:id="1729112898">
      <w:bodyDiv w:val="1"/>
      <w:marLeft w:val="0"/>
      <w:marRight w:val="0"/>
      <w:marTop w:val="0"/>
      <w:marBottom w:val="0"/>
      <w:divBdr>
        <w:top w:val="none" w:sz="0" w:space="0" w:color="auto"/>
        <w:left w:val="none" w:sz="0" w:space="0" w:color="auto"/>
        <w:bottom w:val="none" w:sz="0" w:space="0" w:color="auto"/>
        <w:right w:val="none" w:sz="0" w:space="0" w:color="auto"/>
      </w:divBdr>
      <w:divsChild>
        <w:div w:id="41684830">
          <w:marLeft w:val="0"/>
          <w:marRight w:val="0"/>
          <w:marTop w:val="0"/>
          <w:marBottom w:val="0"/>
          <w:divBdr>
            <w:top w:val="none" w:sz="0" w:space="0" w:color="auto"/>
            <w:left w:val="none" w:sz="0" w:space="0" w:color="auto"/>
            <w:bottom w:val="none" w:sz="0" w:space="0" w:color="auto"/>
            <w:right w:val="none" w:sz="0" w:space="0" w:color="auto"/>
          </w:divBdr>
        </w:div>
        <w:div w:id="323775358">
          <w:marLeft w:val="0"/>
          <w:marRight w:val="0"/>
          <w:marTop w:val="0"/>
          <w:marBottom w:val="0"/>
          <w:divBdr>
            <w:top w:val="none" w:sz="0" w:space="0" w:color="auto"/>
            <w:left w:val="none" w:sz="0" w:space="0" w:color="auto"/>
            <w:bottom w:val="none" w:sz="0" w:space="0" w:color="auto"/>
            <w:right w:val="none" w:sz="0" w:space="0" w:color="auto"/>
          </w:divBdr>
        </w:div>
        <w:div w:id="388312677">
          <w:marLeft w:val="0"/>
          <w:marRight w:val="0"/>
          <w:marTop w:val="0"/>
          <w:marBottom w:val="0"/>
          <w:divBdr>
            <w:top w:val="none" w:sz="0" w:space="0" w:color="auto"/>
            <w:left w:val="none" w:sz="0" w:space="0" w:color="auto"/>
            <w:bottom w:val="none" w:sz="0" w:space="0" w:color="auto"/>
            <w:right w:val="none" w:sz="0" w:space="0" w:color="auto"/>
          </w:divBdr>
        </w:div>
        <w:div w:id="887105347">
          <w:marLeft w:val="0"/>
          <w:marRight w:val="0"/>
          <w:marTop w:val="0"/>
          <w:marBottom w:val="0"/>
          <w:divBdr>
            <w:top w:val="none" w:sz="0" w:space="0" w:color="auto"/>
            <w:left w:val="none" w:sz="0" w:space="0" w:color="auto"/>
            <w:bottom w:val="none" w:sz="0" w:space="0" w:color="auto"/>
            <w:right w:val="none" w:sz="0" w:space="0" w:color="auto"/>
          </w:divBdr>
        </w:div>
        <w:div w:id="918060179">
          <w:marLeft w:val="0"/>
          <w:marRight w:val="0"/>
          <w:marTop w:val="0"/>
          <w:marBottom w:val="0"/>
          <w:divBdr>
            <w:top w:val="none" w:sz="0" w:space="0" w:color="auto"/>
            <w:left w:val="none" w:sz="0" w:space="0" w:color="auto"/>
            <w:bottom w:val="none" w:sz="0" w:space="0" w:color="auto"/>
            <w:right w:val="none" w:sz="0" w:space="0" w:color="auto"/>
          </w:divBdr>
        </w:div>
        <w:div w:id="1219631008">
          <w:marLeft w:val="0"/>
          <w:marRight w:val="0"/>
          <w:marTop w:val="0"/>
          <w:marBottom w:val="0"/>
          <w:divBdr>
            <w:top w:val="none" w:sz="0" w:space="0" w:color="auto"/>
            <w:left w:val="none" w:sz="0" w:space="0" w:color="auto"/>
            <w:bottom w:val="none" w:sz="0" w:space="0" w:color="auto"/>
            <w:right w:val="none" w:sz="0" w:space="0" w:color="auto"/>
          </w:divBdr>
        </w:div>
        <w:div w:id="1408264292">
          <w:marLeft w:val="0"/>
          <w:marRight w:val="0"/>
          <w:marTop w:val="0"/>
          <w:marBottom w:val="0"/>
          <w:divBdr>
            <w:top w:val="none" w:sz="0" w:space="0" w:color="auto"/>
            <w:left w:val="none" w:sz="0" w:space="0" w:color="auto"/>
            <w:bottom w:val="none" w:sz="0" w:space="0" w:color="auto"/>
            <w:right w:val="none" w:sz="0" w:space="0" w:color="auto"/>
          </w:divBdr>
        </w:div>
        <w:div w:id="1506440558">
          <w:marLeft w:val="0"/>
          <w:marRight w:val="0"/>
          <w:marTop w:val="0"/>
          <w:marBottom w:val="0"/>
          <w:divBdr>
            <w:top w:val="none" w:sz="0" w:space="0" w:color="auto"/>
            <w:left w:val="none" w:sz="0" w:space="0" w:color="auto"/>
            <w:bottom w:val="none" w:sz="0" w:space="0" w:color="auto"/>
            <w:right w:val="none" w:sz="0" w:space="0" w:color="auto"/>
          </w:divBdr>
        </w:div>
        <w:div w:id="1819568775">
          <w:marLeft w:val="0"/>
          <w:marRight w:val="0"/>
          <w:marTop w:val="0"/>
          <w:marBottom w:val="0"/>
          <w:divBdr>
            <w:top w:val="none" w:sz="0" w:space="0" w:color="auto"/>
            <w:left w:val="none" w:sz="0" w:space="0" w:color="auto"/>
            <w:bottom w:val="none" w:sz="0" w:space="0" w:color="auto"/>
            <w:right w:val="none" w:sz="0" w:space="0" w:color="auto"/>
          </w:divBdr>
        </w:div>
        <w:div w:id="1843355115">
          <w:marLeft w:val="0"/>
          <w:marRight w:val="0"/>
          <w:marTop w:val="0"/>
          <w:marBottom w:val="0"/>
          <w:divBdr>
            <w:top w:val="none" w:sz="0" w:space="0" w:color="auto"/>
            <w:left w:val="none" w:sz="0" w:space="0" w:color="auto"/>
            <w:bottom w:val="none" w:sz="0" w:space="0" w:color="auto"/>
            <w:right w:val="none" w:sz="0" w:space="0" w:color="auto"/>
          </w:divBdr>
        </w:div>
        <w:div w:id="1870488202">
          <w:marLeft w:val="0"/>
          <w:marRight w:val="0"/>
          <w:marTop w:val="0"/>
          <w:marBottom w:val="0"/>
          <w:divBdr>
            <w:top w:val="none" w:sz="0" w:space="0" w:color="auto"/>
            <w:left w:val="none" w:sz="0" w:space="0" w:color="auto"/>
            <w:bottom w:val="none" w:sz="0" w:space="0" w:color="auto"/>
            <w:right w:val="none" w:sz="0" w:space="0" w:color="auto"/>
          </w:divBdr>
        </w:div>
      </w:divsChild>
    </w:div>
    <w:div w:id="1732188780">
      <w:bodyDiv w:val="1"/>
      <w:marLeft w:val="0"/>
      <w:marRight w:val="0"/>
      <w:marTop w:val="0"/>
      <w:marBottom w:val="0"/>
      <w:divBdr>
        <w:top w:val="none" w:sz="0" w:space="0" w:color="auto"/>
        <w:left w:val="none" w:sz="0" w:space="0" w:color="auto"/>
        <w:bottom w:val="none" w:sz="0" w:space="0" w:color="auto"/>
        <w:right w:val="none" w:sz="0" w:space="0" w:color="auto"/>
      </w:divBdr>
    </w:div>
    <w:div w:id="1785155849">
      <w:bodyDiv w:val="1"/>
      <w:marLeft w:val="0"/>
      <w:marRight w:val="0"/>
      <w:marTop w:val="0"/>
      <w:marBottom w:val="0"/>
      <w:divBdr>
        <w:top w:val="none" w:sz="0" w:space="0" w:color="auto"/>
        <w:left w:val="none" w:sz="0" w:space="0" w:color="auto"/>
        <w:bottom w:val="none" w:sz="0" w:space="0" w:color="auto"/>
        <w:right w:val="none" w:sz="0" w:space="0" w:color="auto"/>
      </w:divBdr>
    </w:div>
    <w:div w:id="1790777963">
      <w:bodyDiv w:val="1"/>
      <w:marLeft w:val="0"/>
      <w:marRight w:val="0"/>
      <w:marTop w:val="0"/>
      <w:marBottom w:val="0"/>
      <w:divBdr>
        <w:top w:val="none" w:sz="0" w:space="0" w:color="auto"/>
        <w:left w:val="none" w:sz="0" w:space="0" w:color="auto"/>
        <w:bottom w:val="none" w:sz="0" w:space="0" w:color="auto"/>
        <w:right w:val="none" w:sz="0" w:space="0" w:color="auto"/>
      </w:divBdr>
      <w:divsChild>
        <w:div w:id="30542453">
          <w:marLeft w:val="0"/>
          <w:marRight w:val="0"/>
          <w:marTop w:val="0"/>
          <w:marBottom w:val="0"/>
          <w:divBdr>
            <w:top w:val="none" w:sz="0" w:space="0" w:color="auto"/>
            <w:left w:val="none" w:sz="0" w:space="0" w:color="auto"/>
            <w:bottom w:val="none" w:sz="0" w:space="0" w:color="auto"/>
            <w:right w:val="none" w:sz="0" w:space="0" w:color="auto"/>
          </w:divBdr>
        </w:div>
        <w:div w:id="39526056">
          <w:marLeft w:val="0"/>
          <w:marRight w:val="0"/>
          <w:marTop w:val="0"/>
          <w:marBottom w:val="0"/>
          <w:divBdr>
            <w:top w:val="none" w:sz="0" w:space="0" w:color="auto"/>
            <w:left w:val="none" w:sz="0" w:space="0" w:color="auto"/>
            <w:bottom w:val="none" w:sz="0" w:space="0" w:color="auto"/>
            <w:right w:val="none" w:sz="0" w:space="0" w:color="auto"/>
          </w:divBdr>
        </w:div>
        <w:div w:id="66879134">
          <w:marLeft w:val="0"/>
          <w:marRight w:val="0"/>
          <w:marTop w:val="0"/>
          <w:marBottom w:val="0"/>
          <w:divBdr>
            <w:top w:val="none" w:sz="0" w:space="0" w:color="auto"/>
            <w:left w:val="none" w:sz="0" w:space="0" w:color="auto"/>
            <w:bottom w:val="none" w:sz="0" w:space="0" w:color="auto"/>
            <w:right w:val="none" w:sz="0" w:space="0" w:color="auto"/>
          </w:divBdr>
        </w:div>
        <w:div w:id="74935538">
          <w:marLeft w:val="0"/>
          <w:marRight w:val="0"/>
          <w:marTop w:val="0"/>
          <w:marBottom w:val="0"/>
          <w:divBdr>
            <w:top w:val="none" w:sz="0" w:space="0" w:color="auto"/>
            <w:left w:val="none" w:sz="0" w:space="0" w:color="auto"/>
            <w:bottom w:val="none" w:sz="0" w:space="0" w:color="auto"/>
            <w:right w:val="none" w:sz="0" w:space="0" w:color="auto"/>
          </w:divBdr>
        </w:div>
        <w:div w:id="77097495">
          <w:marLeft w:val="0"/>
          <w:marRight w:val="0"/>
          <w:marTop w:val="0"/>
          <w:marBottom w:val="0"/>
          <w:divBdr>
            <w:top w:val="none" w:sz="0" w:space="0" w:color="auto"/>
            <w:left w:val="none" w:sz="0" w:space="0" w:color="auto"/>
            <w:bottom w:val="none" w:sz="0" w:space="0" w:color="auto"/>
            <w:right w:val="none" w:sz="0" w:space="0" w:color="auto"/>
          </w:divBdr>
        </w:div>
        <w:div w:id="95836525">
          <w:marLeft w:val="0"/>
          <w:marRight w:val="0"/>
          <w:marTop w:val="0"/>
          <w:marBottom w:val="0"/>
          <w:divBdr>
            <w:top w:val="none" w:sz="0" w:space="0" w:color="auto"/>
            <w:left w:val="none" w:sz="0" w:space="0" w:color="auto"/>
            <w:bottom w:val="none" w:sz="0" w:space="0" w:color="auto"/>
            <w:right w:val="none" w:sz="0" w:space="0" w:color="auto"/>
          </w:divBdr>
        </w:div>
        <w:div w:id="140774597">
          <w:marLeft w:val="0"/>
          <w:marRight w:val="0"/>
          <w:marTop w:val="0"/>
          <w:marBottom w:val="0"/>
          <w:divBdr>
            <w:top w:val="none" w:sz="0" w:space="0" w:color="auto"/>
            <w:left w:val="none" w:sz="0" w:space="0" w:color="auto"/>
            <w:bottom w:val="none" w:sz="0" w:space="0" w:color="auto"/>
            <w:right w:val="none" w:sz="0" w:space="0" w:color="auto"/>
          </w:divBdr>
        </w:div>
        <w:div w:id="155196011">
          <w:marLeft w:val="0"/>
          <w:marRight w:val="0"/>
          <w:marTop w:val="0"/>
          <w:marBottom w:val="0"/>
          <w:divBdr>
            <w:top w:val="none" w:sz="0" w:space="0" w:color="auto"/>
            <w:left w:val="none" w:sz="0" w:space="0" w:color="auto"/>
            <w:bottom w:val="none" w:sz="0" w:space="0" w:color="auto"/>
            <w:right w:val="none" w:sz="0" w:space="0" w:color="auto"/>
          </w:divBdr>
        </w:div>
        <w:div w:id="176890935">
          <w:marLeft w:val="0"/>
          <w:marRight w:val="0"/>
          <w:marTop w:val="0"/>
          <w:marBottom w:val="0"/>
          <w:divBdr>
            <w:top w:val="none" w:sz="0" w:space="0" w:color="auto"/>
            <w:left w:val="none" w:sz="0" w:space="0" w:color="auto"/>
            <w:bottom w:val="none" w:sz="0" w:space="0" w:color="auto"/>
            <w:right w:val="none" w:sz="0" w:space="0" w:color="auto"/>
          </w:divBdr>
        </w:div>
        <w:div w:id="209265791">
          <w:marLeft w:val="0"/>
          <w:marRight w:val="0"/>
          <w:marTop w:val="0"/>
          <w:marBottom w:val="0"/>
          <w:divBdr>
            <w:top w:val="none" w:sz="0" w:space="0" w:color="auto"/>
            <w:left w:val="none" w:sz="0" w:space="0" w:color="auto"/>
            <w:bottom w:val="none" w:sz="0" w:space="0" w:color="auto"/>
            <w:right w:val="none" w:sz="0" w:space="0" w:color="auto"/>
          </w:divBdr>
        </w:div>
        <w:div w:id="216355592">
          <w:marLeft w:val="0"/>
          <w:marRight w:val="0"/>
          <w:marTop w:val="0"/>
          <w:marBottom w:val="0"/>
          <w:divBdr>
            <w:top w:val="none" w:sz="0" w:space="0" w:color="auto"/>
            <w:left w:val="none" w:sz="0" w:space="0" w:color="auto"/>
            <w:bottom w:val="none" w:sz="0" w:space="0" w:color="auto"/>
            <w:right w:val="none" w:sz="0" w:space="0" w:color="auto"/>
          </w:divBdr>
        </w:div>
        <w:div w:id="219174126">
          <w:marLeft w:val="0"/>
          <w:marRight w:val="0"/>
          <w:marTop w:val="0"/>
          <w:marBottom w:val="0"/>
          <w:divBdr>
            <w:top w:val="none" w:sz="0" w:space="0" w:color="auto"/>
            <w:left w:val="none" w:sz="0" w:space="0" w:color="auto"/>
            <w:bottom w:val="none" w:sz="0" w:space="0" w:color="auto"/>
            <w:right w:val="none" w:sz="0" w:space="0" w:color="auto"/>
          </w:divBdr>
        </w:div>
        <w:div w:id="220412023">
          <w:marLeft w:val="0"/>
          <w:marRight w:val="0"/>
          <w:marTop w:val="0"/>
          <w:marBottom w:val="0"/>
          <w:divBdr>
            <w:top w:val="none" w:sz="0" w:space="0" w:color="auto"/>
            <w:left w:val="none" w:sz="0" w:space="0" w:color="auto"/>
            <w:bottom w:val="none" w:sz="0" w:space="0" w:color="auto"/>
            <w:right w:val="none" w:sz="0" w:space="0" w:color="auto"/>
          </w:divBdr>
        </w:div>
        <w:div w:id="247275426">
          <w:marLeft w:val="0"/>
          <w:marRight w:val="0"/>
          <w:marTop w:val="0"/>
          <w:marBottom w:val="0"/>
          <w:divBdr>
            <w:top w:val="none" w:sz="0" w:space="0" w:color="auto"/>
            <w:left w:val="none" w:sz="0" w:space="0" w:color="auto"/>
            <w:bottom w:val="none" w:sz="0" w:space="0" w:color="auto"/>
            <w:right w:val="none" w:sz="0" w:space="0" w:color="auto"/>
          </w:divBdr>
        </w:div>
        <w:div w:id="305673226">
          <w:marLeft w:val="0"/>
          <w:marRight w:val="0"/>
          <w:marTop w:val="0"/>
          <w:marBottom w:val="0"/>
          <w:divBdr>
            <w:top w:val="none" w:sz="0" w:space="0" w:color="auto"/>
            <w:left w:val="none" w:sz="0" w:space="0" w:color="auto"/>
            <w:bottom w:val="none" w:sz="0" w:space="0" w:color="auto"/>
            <w:right w:val="none" w:sz="0" w:space="0" w:color="auto"/>
          </w:divBdr>
        </w:div>
        <w:div w:id="336932380">
          <w:marLeft w:val="0"/>
          <w:marRight w:val="0"/>
          <w:marTop w:val="0"/>
          <w:marBottom w:val="0"/>
          <w:divBdr>
            <w:top w:val="none" w:sz="0" w:space="0" w:color="auto"/>
            <w:left w:val="none" w:sz="0" w:space="0" w:color="auto"/>
            <w:bottom w:val="none" w:sz="0" w:space="0" w:color="auto"/>
            <w:right w:val="none" w:sz="0" w:space="0" w:color="auto"/>
          </w:divBdr>
        </w:div>
        <w:div w:id="347370403">
          <w:marLeft w:val="0"/>
          <w:marRight w:val="0"/>
          <w:marTop w:val="0"/>
          <w:marBottom w:val="0"/>
          <w:divBdr>
            <w:top w:val="none" w:sz="0" w:space="0" w:color="auto"/>
            <w:left w:val="none" w:sz="0" w:space="0" w:color="auto"/>
            <w:bottom w:val="none" w:sz="0" w:space="0" w:color="auto"/>
            <w:right w:val="none" w:sz="0" w:space="0" w:color="auto"/>
          </w:divBdr>
        </w:div>
        <w:div w:id="410932873">
          <w:marLeft w:val="0"/>
          <w:marRight w:val="0"/>
          <w:marTop w:val="0"/>
          <w:marBottom w:val="0"/>
          <w:divBdr>
            <w:top w:val="none" w:sz="0" w:space="0" w:color="auto"/>
            <w:left w:val="none" w:sz="0" w:space="0" w:color="auto"/>
            <w:bottom w:val="none" w:sz="0" w:space="0" w:color="auto"/>
            <w:right w:val="none" w:sz="0" w:space="0" w:color="auto"/>
          </w:divBdr>
        </w:div>
        <w:div w:id="427774034">
          <w:marLeft w:val="0"/>
          <w:marRight w:val="0"/>
          <w:marTop w:val="0"/>
          <w:marBottom w:val="0"/>
          <w:divBdr>
            <w:top w:val="none" w:sz="0" w:space="0" w:color="auto"/>
            <w:left w:val="none" w:sz="0" w:space="0" w:color="auto"/>
            <w:bottom w:val="none" w:sz="0" w:space="0" w:color="auto"/>
            <w:right w:val="none" w:sz="0" w:space="0" w:color="auto"/>
          </w:divBdr>
        </w:div>
        <w:div w:id="433788340">
          <w:marLeft w:val="0"/>
          <w:marRight w:val="0"/>
          <w:marTop w:val="0"/>
          <w:marBottom w:val="0"/>
          <w:divBdr>
            <w:top w:val="none" w:sz="0" w:space="0" w:color="auto"/>
            <w:left w:val="none" w:sz="0" w:space="0" w:color="auto"/>
            <w:bottom w:val="none" w:sz="0" w:space="0" w:color="auto"/>
            <w:right w:val="none" w:sz="0" w:space="0" w:color="auto"/>
          </w:divBdr>
        </w:div>
        <w:div w:id="468087898">
          <w:marLeft w:val="0"/>
          <w:marRight w:val="0"/>
          <w:marTop w:val="0"/>
          <w:marBottom w:val="0"/>
          <w:divBdr>
            <w:top w:val="none" w:sz="0" w:space="0" w:color="auto"/>
            <w:left w:val="none" w:sz="0" w:space="0" w:color="auto"/>
            <w:bottom w:val="none" w:sz="0" w:space="0" w:color="auto"/>
            <w:right w:val="none" w:sz="0" w:space="0" w:color="auto"/>
          </w:divBdr>
        </w:div>
        <w:div w:id="499851387">
          <w:marLeft w:val="0"/>
          <w:marRight w:val="0"/>
          <w:marTop w:val="0"/>
          <w:marBottom w:val="0"/>
          <w:divBdr>
            <w:top w:val="none" w:sz="0" w:space="0" w:color="auto"/>
            <w:left w:val="none" w:sz="0" w:space="0" w:color="auto"/>
            <w:bottom w:val="none" w:sz="0" w:space="0" w:color="auto"/>
            <w:right w:val="none" w:sz="0" w:space="0" w:color="auto"/>
          </w:divBdr>
        </w:div>
        <w:div w:id="520360234">
          <w:marLeft w:val="0"/>
          <w:marRight w:val="0"/>
          <w:marTop w:val="0"/>
          <w:marBottom w:val="0"/>
          <w:divBdr>
            <w:top w:val="none" w:sz="0" w:space="0" w:color="auto"/>
            <w:left w:val="none" w:sz="0" w:space="0" w:color="auto"/>
            <w:bottom w:val="none" w:sz="0" w:space="0" w:color="auto"/>
            <w:right w:val="none" w:sz="0" w:space="0" w:color="auto"/>
          </w:divBdr>
        </w:div>
        <w:div w:id="537427597">
          <w:marLeft w:val="0"/>
          <w:marRight w:val="0"/>
          <w:marTop w:val="0"/>
          <w:marBottom w:val="0"/>
          <w:divBdr>
            <w:top w:val="none" w:sz="0" w:space="0" w:color="auto"/>
            <w:left w:val="none" w:sz="0" w:space="0" w:color="auto"/>
            <w:bottom w:val="none" w:sz="0" w:space="0" w:color="auto"/>
            <w:right w:val="none" w:sz="0" w:space="0" w:color="auto"/>
          </w:divBdr>
        </w:div>
        <w:div w:id="558243775">
          <w:marLeft w:val="0"/>
          <w:marRight w:val="0"/>
          <w:marTop w:val="0"/>
          <w:marBottom w:val="0"/>
          <w:divBdr>
            <w:top w:val="none" w:sz="0" w:space="0" w:color="auto"/>
            <w:left w:val="none" w:sz="0" w:space="0" w:color="auto"/>
            <w:bottom w:val="none" w:sz="0" w:space="0" w:color="auto"/>
            <w:right w:val="none" w:sz="0" w:space="0" w:color="auto"/>
          </w:divBdr>
        </w:div>
        <w:div w:id="575282528">
          <w:marLeft w:val="0"/>
          <w:marRight w:val="0"/>
          <w:marTop w:val="0"/>
          <w:marBottom w:val="0"/>
          <w:divBdr>
            <w:top w:val="none" w:sz="0" w:space="0" w:color="auto"/>
            <w:left w:val="none" w:sz="0" w:space="0" w:color="auto"/>
            <w:bottom w:val="none" w:sz="0" w:space="0" w:color="auto"/>
            <w:right w:val="none" w:sz="0" w:space="0" w:color="auto"/>
          </w:divBdr>
        </w:div>
        <w:div w:id="612132505">
          <w:marLeft w:val="0"/>
          <w:marRight w:val="0"/>
          <w:marTop w:val="0"/>
          <w:marBottom w:val="0"/>
          <w:divBdr>
            <w:top w:val="none" w:sz="0" w:space="0" w:color="auto"/>
            <w:left w:val="none" w:sz="0" w:space="0" w:color="auto"/>
            <w:bottom w:val="none" w:sz="0" w:space="0" w:color="auto"/>
            <w:right w:val="none" w:sz="0" w:space="0" w:color="auto"/>
          </w:divBdr>
        </w:div>
        <w:div w:id="616985075">
          <w:marLeft w:val="0"/>
          <w:marRight w:val="0"/>
          <w:marTop w:val="0"/>
          <w:marBottom w:val="0"/>
          <w:divBdr>
            <w:top w:val="none" w:sz="0" w:space="0" w:color="auto"/>
            <w:left w:val="none" w:sz="0" w:space="0" w:color="auto"/>
            <w:bottom w:val="none" w:sz="0" w:space="0" w:color="auto"/>
            <w:right w:val="none" w:sz="0" w:space="0" w:color="auto"/>
          </w:divBdr>
        </w:div>
        <w:div w:id="626544447">
          <w:marLeft w:val="0"/>
          <w:marRight w:val="0"/>
          <w:marTop w:val="0"/>
          <w:marBottom w:val="0"/>
          <w:divBdr>
            <w:top w:val="none" w:sz="0" w:space="0" w:color="auto"/>
            <w:left w:val="none" w:sz="0" w:space="0" w:color="auto"/>
            <w:bottom w:val="none" w:sz="0" w:space="0" w:color="auto"/>
            <w:right w:val="none" w:sz="0" w:space="0" w:color="auto"/>
          </w:divBdr>
        </w:div>
        <w:div w:id="643436083">
          <w:marLeft w:val="0"/>
          <w:marRight w:val="0"/>
          <w:marTop w:val="0"/>
          <w:marBottom w:val="0"/>
          <w:divBdr>
            <w:top w:val="none" w:sz="0" w:space="0" w:color="auto"/>
            <w:left w:val="none" w:sz="0" w:space="0" w:color="auto"/>
            <w:bottom w:val="none" w:sz="0" w:space="0" w:color="auto"/>
            <w:right w:val="none" w:sz="0" w:space="0" w:color="auto"/>
          </w:divBdr>
        </w:div>
        <w:div w:id="693992761">
          <w:marLeft w:val="0"/>
          <w:marRight w:val="0"/>
          <w:marTop w:val="0"/>
          <w:marBottom w:val="0"/>
          <w:divBdr>
            <w:top w:val="none" w:sz="0" w:space="0" w:color="auto"/>
            <w:left w:val="none" w:sz="0" w:space="0" w:color="auto"/>
            <w:bottom w:val="none" w:sz="0" w:space="0" w:color="auto"/>
            <w:right w:val="none" w:sz="0" w:space="0" w:color="auto"/>
          </w:divBdr>
        </w:div>
        <w:div w:id="699933579">
          <w:marLeft w:val="0"/>
          <w:marRight w:val="0"/>
          <w:marTop w:val="0"/>
          <w:marBottom w:val="0"/>
          <w:divBdr>
            <w:top w:val="none" w:sz="0" w:space="0" w:color="auto"/>
            <w:left w:val="none" w:sz="0" w:space="0" w:color="auto"/>
            <w:bottom w:val="none" w:sz="0" w:space="0" w:color="auto"/>
            <w:right w:val="none" w:sz="0" w:space="0" w:color="auto"/>
          </w:divBdr>
        </w:div>
        <w:div w:id="734281704">
          <w:marLeft w:val="0"/>
          <w:marRight w:val="0"/>
          <w:marTop w:val="0"/>
          <w:marBottom w:val="0"/>
          <w:divBdr>
            <w:top w:val="none" w:sz="0" w:space="0" w:color="auto"/>
            <w:left w:val="none" w:sz="0" w:space="0" w:color="auto"/>
            <w:bottom w:val="none" w:sz="0" w:space="0" w:color="auto"/>
            <w:right w:val="none" w:sz="0" w:space="0" w:color="auto"/>
          </w:divBdr>
        </w:div>
        <w:div w:id="830633219">
          <w:marLeft w:val="0"/>
          <w:marRight w:val="0"/>
          <w:marTop w:val="0"/>
          <w:marBottom w:val="0"/>
          <w:divBdr>
            <w:top w:val="none" w:sz="0" w:space="0" w:color="auto"/>
            <w:left w:val="none" w:sz="0" w:space="0" w:color="auto"/>
            <w:bottom w:val="none" w:sz="0" w:space="0" w:color="auto"/>
            <w:right w:val="none" w:sz="0" w:space="0" w:color="auto"/>
          </w:divBdr>
        </w:div>
        <w:div w:id="837693965">
          <w:marLeft w:val="0"/>
          <w:marRight w:val="0"/>
          <w:marTop w:val="0"/>
          <w:marBottom w:val="0"/>
          <w:divBdr>
            <w:top w:val="none" w:sz="0" w:space="0" w:color="auto"/>
            <w:left w:val="none" w:sz="0" w:space="0" w:color="auto"/>
            <w:bottom w:val="none" w:sz="0" w:space="0" w:color="auto"/>
            <w:right w:val="none" w:sz="0" w:space="0" w:color="auto"/>
          </w:divBdr>
        </w:div>
        <w:div w:id="871579664">
          <w:marLeft w:val="0"/>
          <w:marRight w:val="0"/>
          <w:marTop w:val="0"/>
          <w:marBottom w:val="0"/>
          <w:divBdr>
            <w:top w:val="none" w:sz="0" w:space="0" w:color="auto"/>
            <w:left w:val="none" w:sz="0" w:space="0" w:color="auto"/>
            <w:bottom w:val="none" w:sz="0" w:space="0" w:color="auto"/>
            <w:right w:val="none" w:sz="0" w:space="0" w:color="auto"/>
          </w:divBdr>
        </w:div>
        <w:div w:id="912810456">
          <w:marLeft w:val="0"/>
          <w:marRight w:val="0"/>
          <w:marTop w:val="0"/>
          <w:marBottom w:val="0"/>
          <w:divBdr>
            <w:top w:val="none" w:sz="0" w:space="0" w:color="auto"/>
            <w:left w:val="none" w:sz="0" w:space="0" w:color="auto"/>
            <w:bottom w:val="none" w:sz="0" w:space="0" w:color="auto"/>
            <w:right w:val="none" w:sz="0" w:space="0" w:color="auto"/>
          </w:divBdr>
        </w:div>
        <w:div w:id="917598292">
          <w:marLeft w:val="0"/>
          <w:marRight w:val="0"/>
          <w:marTop w:val="0"/>
          <w:marBottom w:val="0"/>
          <w:divBdr>
            <w:top w:val="none" w:sz="0" w:space="0" w:color="auto"/>
            <w:left w:val="none" w:sz="0" w:space="0" w:color="auto"/>
            <w:bottom w:val="none" w:sz="0" w:space="0" w:color="auto"/>
            <w:right w:val="none" w:sz="0" w:space="0" w:color="auto"/>
          </w:divBdr>
        </w:div>
        <w:div w:id="942885708">
          <w:marLeft w:val="0"/>
          <w:marRight w:val="0"/>
          <w:marTop w:val="0"/>
          <w:marBottom w:val="0"/>
          <w:divBdr>
            <w:top w:val="none" w:sz="0" w:space="0" w:color="auto"/>
            <w:left w:val="none" w:sz="0" w:space="0" w:color="auto"/>
            <w:bottom w:val="none" w:sz="0" w:space="0" w:color="auto"/>
            <w:right w:val="none" w:sz="0" w:space="0" w:color="auto"/>
          </w:divBdr>
        </w:div>
        <w:div w:id="1005207433">
          <w:marLeft w:val="0"/>
          <w:marRight w:val="0"/>
          <w:marTop w:val="0"/>
          <w:marBottom w:val="0"/>
          <w:divBdr>
            <w:top w:val="none" w:sz="0" w:space="0" w:color="auto"/>
            <w:left w:val="none" w:sz="0" w:space="0" w:color="auto"/>
            <w:bottom w:val="none" w:sz="0" w:space="0" w:color="auto"/>
            <w:right w:val="none" w:sz="0" w:space="0" w:color="auto"/>
          </w:divBdr>
        </w:div>
        <w:div w:id="1051071736">
          <w:marLeft w:val="0"/>
          <w:marRight w:val="0"/>
          <w:marTop w:val="0"/>
          <w:marBottom w:val="0"/>
          <w:divBdr>
            <w:top w:val="none" w:sz="0" w:space="0" w:color="auto"/>
            <w:left w:val="none" w:sz="0" w:space="0" w:color="auto"/>
            <w:bottom w:val="none" w:sz="0" w:space="0" w:color="auto"/>
            <w:right w:val="none" w:sz="0" w:space="0" w:color="auto"/>
          </w:divBdr>
        </w:div>
        <w:div w:id="1060593001">
          <w:marLeft w:val="0"/>
          <w:marRight w:val="0"/>
          <w:marTop w:val="0"/>
          <w:marBottom w:val="0"/>
          <w:divBdr>
            <w:top w:val="none" w:sz="0" w:space="0" w:color="auto"/>
            <w:left w:val="none" w:sz="0" w:space="0" w:color="auto"/>
            <w:bottom w:val="none" w:sz="0" w:space="0" w:color="auto"/>
            <w:right w:val="none" w:sz="0" w:space="0" w:color="auto"/>
          </w:divBdr>
        </w:div>
        <w:div w:id="1084376429">
          <w:marLeft w:val="0"/>
          <w:marRight w:val="0"/>
          <w:marTop w:val="0"/>
          <w:marBottom w:val="0"/>
          <w:divBdr>
            <w:top w:val="none" w:sz="0" w:space="0" w:color="auto"/>
            <w:left w:val="none" w:sz="0" w:space="0" w:color="auto"/>
            <w:bottom w:val="none" w:sz="0" w:space="0" w:color="auto"/>
            <w:right w:val="none" w:sz="0" w:space="0" w:color="auto"/>
          </w:divBdr>
        </w:div>
        <w:div w:id="1117329613">
          <w:marLeft w:val="0"/>
          <w:marRight w:val="0"/>
          <w:marTop w:val="0"/>
          <w:marBottom w:val="0"/>
          <w:divBdr>
            <w:top w:val="none" w:sz="0" w:space="0" w:color="auto"/>
            <w:left w:val="none" w:sz="0" w:space="0" w:color="auto"/>
            <w:bottom w:val="none" w:sz="0" w:space="0" w:color="auto"/>
            <w:right w:val="none" w:sz="0" w:space="0" w:color="auto"/>
          </w:divBdr>
        </w:div>
        <w:div w:id="1141531713">
          <w:marLeft w:val="0"/>
          <w:marRight w:val="0"/>
          <w:marTop w:val="0"/>
          <w:marBottom w:val="0"/>
          <w:divBdr>
            <w:top w:val="none" w:sz="0" w:space="0" w:color="auto"/>
            <w:left w:val="none" w:sz="0" w:space="0" w:color="auto"/>
            <w:bottom w:val="none" w:sz="0" w:space="0" w:color="auto"/>
            <w:right w:val="none" w:sz="0" w:space="0" w:color="auto"/>
          </w:divBdr>
        </w:div>
        <w:div w:id="1191146270">
          <w:marLeft w:val="0"/>
          <w:marRight w:val="0"/>
          <w:marTop w:val="0"/>
          <w:marBottom w:val="0"/>
          <w:divBdr>
            <w:top w:val="none" w:sz="0" w:space="0" w:color="auto"/>
            <w:left w:val="none" w:sz="0" w:space="0" w:color="auto"/>
            <w:bottom w:val="none" w:sz="0" w:space="0" w:color="auto"/>
            <w:right w:val="none" w:sz="0" w:space="0" w:color="auto"/>
          </w:divBdr>
        </w:div>
        <w:div w:id="1223833947">
          <w:marLeft w:val="0"/>
          <w:marRight w:val="0"/>
          <w:marTop w:val="0"/>
          <w:marBottom w:val="0"/>
          <w:divBdr>
            <w:top w:val="none" w:sz="0" w:space="0" w:color="auto"/>
            <w:left w:val="none" w:sz="0" w:space="0" w:color="auto"/>
            <w:bottom w:val="none" w:sz="0" w:space="0" w:color="auto"/>
            <w:right w:val="none" w:sz="0" w:space="0" w:color="auto"/>
          </w:divBdr>
        </w:div>
        <w:div w:id="1236741506">
          <w:marLeft w:val="0"/>
          <w:marRight w:val="0"/>
          <w:marTop w:val="0"/>
          <w:marBottom w:val="0"/>
          <w:divBdr>
            <w:top w:val="none" w:sz="0" w:space="0" w:color="auto"/>
            <w:left w:val="none" w:sz="0" w:space="0" w:color="auto"/>
            <w:bottom w:val="none" w:sz="0" w:space="0" w:color="auto"/>
            <w:right w:val="none" w:sz="0" w:space="0" w:color="auto"/>
          </w:divBdr>
        </w:div>
        <w:div w:id="1242253444">
          <w:marLeft w:val="0"/>
          <w:marRight w:val="0"/>
          <w:marTop w:val="0"/>
          <w:marBottom w:val="0"/>
          <w:divBdr>
            <w:top w:val="none" w:sz="0" w:space="0" w:color="auto"/>
            <w:left w:val="none" w:sz="0" w:space="0" w:color="auto"/>
            <w:bottom w:val="none" w:sz="0" w:space="0" w:color="auto"/>
            <w:right w:val="none" w:sz="0" w:space="0" w:color="auto"/>
          </w:divBdr>
        </w:div>
        <w:div w:id="1282569504">
          <w:marLeft w:val="0"/>
          <w:marRight w:val="0"/>
          <w:marTop w:val="0"/>
          <w:marBottom w:val="0"/>
          <w:divBdr>
            <w:top w:val="none" w:sz="0" w:space="0" w:color="auto"/>
            <w:left w:val="none" w:sz="0" w:space="0" w:color="auto"/>
            <w:bottom w:val="none" w:sz="0" w:space="0" w:color="auto"/>
            <w:right w:val="none" w:sz="0" w:space="0" w:color="auto"/>
          </w:divBdr>
        </w:div>
        <w:div w:id="1303119374">
          <w:marLeft w:val="0"/>
          <w:marRight w:val="0"/>
          <w:marTop w:val="0"/>
          <w:marBottom w:val="0"/>
          <w:divBdr>
            <w:top w:val="none" w:sz="0" w:space="0" w:color="auto"/>
            <w:left w:val="none" w:sz="0" w:space="0" w:color="auto"/>
            <w:bottom w:val="none" w:sz="0" w:space="0" w:color="auto"/>
            <w:right w:val="none" w:sz="0" w:space="0" w:color="auto"/>
          </w:divBdr>
        </w:div>
        <w:div w:id="1334451422">
          <w:marLeft w:val="0"/>
          <w:marRight w:val="0"/>
          <w:marTop w:val="0"/>
          <w:marBottom w:val="0"/>
          <w:divBdr>
            <w:top w:val="none" w:sz="0" w:space="0" w:color="auto"/>
            <w:left w:val="none" w:sz="0" w:space="0" w:color="auto"/>
            <w:bottom w:val="none" w:sz="0" w:space="0" w:color="auto"/>
            <w:right w:val="none" w:sz="0" w:space="0" w:color="auto"/>
          </w:divBdr>
        </w:div>
        <w:div w:id="1337001308">
          <w:marLeft w:val="0"/>
          <w:marRight w:val="0"/>
          <w:marTop w:val="0"/>
          <w:marBottom w:val="0"/>
          <w:divBdr>
            <w:top w:val="none" w:sz="0" w:space="0" w:color="auto"/>
            <w:left w:val="none" w:sz="0" w:space="0" w:color="auto"/>
            <w:bottom w:val="none" w:sz="0" w:space="0" w:color="auto"/>
            <w:right w:val="none" w:sz="0" w:space="0" w:color="auto"/>
          </w:divBdr>
        </w:div>
        <w:div w:id="1354259383">
          <w:marLeft w:val="0"/>
          <w:marRight w:val="0"/>
          <w:marTop w:val="0"/>
          <w:marBottom w:val="0"/>
          <w:divBdr>
            <w:top w:val="none" w:sz="0" w:space="0" w:color="auto"/>
            <w:left w:val="none" w:sz="0" w:space="0" w:color="auto"/>
            <w:bottom w:val="none" w:sz="0" w:space="0" w:color="auto"/>
            <w:right w:val="none" w:sz="0" w:space="0" w:color="auto"/>
          </w:divBdr>
        </w:div>
        <w:div w:id="1375696206">
          <w:marLeft w:val="0"/>
          <w:marRight w:val="0"/>
          <w:marTop w:val="0"/>
          <w:marBottom w:val="0"/>
          <w:divBdr>
            <w:top w:val="none" w:sz="0" w:space="0" w:color="auto"/>
            <w:left w:val="none" w:sz="0" w:space="0" w:color="auto"/>
            <w:bottom w:val="none" w:sz="0" w:space="0" w:color="auto"/>
            <w:right w:val="none" w:sz="0" w:space="0" w:color="auto"/>
          </w:divBdr>
        </w:div>
        <w:div w:id="1401637608">
          <w:marLeft w:val="0"/>
          <w:marRight w:val="0"/>
          <w:marTop w:val="0"/>
          <w:marBottom w:val="0"/>
          <w:divBdr>
            <w:top w:val="none" w:sz="0" w:space="0" w:color="auto"/>
            <w:left w:val="none" w:sz="0" w:space="0" w:color="auto"/>
            <w:bottom w:val="none" w:sz="0" w:space="0" w:color="auto"/>
            <w:right w:val="none" w:sz="0" w:space="0" w:color="auto"/>
          </w:divBdr>
        </w:div>
        <w:div w:id="1433166134">
          <w:marLeft w:val="0"/>
          <w:marRight w:val="0"/>
          <w:marTop w:val="0"/>
          <w:marBottom w:val="0"/>
          <w:divBdr>
            <w:top w:val="none" w:sz="0" w:space="0" w:color="auto"/>
            <w:left w:val="none" w:sz="0" w:space="0" w:color="auto"/>
            <w:bottom w:val="none" w:sz="0" w:space="0" w:color="auto"/>
            <w:right w:val="none" w:sz="0" w:space="0" w:color="auto"/>
          </w:divBdr>
        </w:div>
        <w:div w:id="1522084156">
          <w:marLeft w:val="0"/>
          <w:marRight w:val="0"/>
          <w:marTop w:val="0"/>
          <w:marBottom w:val="0"/>
          <w:divBdr>
            <w:top w:val="none" w:sz="0" w:space="0" w:color="auto"/>
            <w:left w:val="none" w:sz="0" w:space="0" w:color="auto"/>
            <w:bottom w:val="none" w:sz="0" w:space="0" w:color="auto"/>
            <w:right w:val="none" w:sz="0" w:space="0" w:color="auto"/>
          </w:divBdr>
        </w:div>
        <w:div w:id="1568607556">
          <w:marLeft w:val="0"/>
          <w:marRight w:val="0"/>
          <w:marTop w:val="0"/>
          <w:marBottom w:val="0"/>
          <w:divBdr>
            <w:top w:val="none" w:sz="0" w:space="0" w:color="auto"/>
            <w:left w:val="none" w:sz="0" w:space="0" w:color="auto"/>
            <w:bottom w:val="none" w:sz="0" w:space="0" w:color="auto"/>
            <w:right w:val="none" w:sz="0" w:space="0" w:color="auto"/>
          </w:divBdr>
        </w:div>
        <w:div w:id="1579946814">
          <w:marLeft w:val="0"/>
          <w:marRight w:val="0"/>
          <w:marTop w:val="0"/>
          <w:marBottom w:val="0"/>
          <w:divBdr>
            <w:top w:val="none" w:sz="0" w:space="0" w:color="auto"/>
            <w:left w:val="none" w:sz="0" w:space="0" w:color="auto"/>
            <w:bottom w:val="none" w:sz="0" w:space="0" w:color="auto"/>
            <w:right w:val="none" w:sz="0" w:space="0" w:color="auto"/>
          </w:divBdr>
        </w:div>
        <w:div w:id="1590580992">
          <w:marLeft w:val="0"/>
          <w:marRight w:val="0"/>
          <w:marTop w:val="0"/>
          <w:marBottom w:val="0"/>
          <w:divBdr>
            <w:top w:val="none" w:sz="0" w:space="0" w:color="auto"/>
            <w:left w:val="none" w:sz="0" w:space="0" w:color="auto"/>
            <w:bottom w:val="none" w:sz="0" w:space="0" w:color="auto"/>
            <w:right w:val="none" w:sz="0" w:space="0" w:color="auto"/>
          </w:divBdr>
        </w:div>
        <w:div w:id="1619558103">
          <w:marLeft w:val="0"/>
          <w:marRight w:val="0"/>
          <w:marTop w:val="0"/>
          <w:marBottom w:val="0"/>
          <w:divBdr>
            <w:top w:val="none" w:sz="0" w:space="0" w:color="auto"/>
            <w:left w:val="none" w:sz="0" w:space="0" w:color="auto"/>
            <w:bottom w:val="none" w:sz="0" w:space="0" w:color="auto"/>
            <w:right w:val="none" w:sz="0" w:space="0" w:color="auto"/>
          </w:divBdr>
        </w:div>
        <w:div w:id="1624463541">
          <w:marLeft w:val="0"/>
          <w:marRight w:val="0"/>
          <w:marTop w:val="0"/>
          <w:marBottom w:val="0"/>
          <w:divBdr>
            <w:top w:val="none" w:sz="0" w:space="0" w:color="auto"/>
            <w:left w:val="none" w:sz="0" w:space="0" w:color="auto"/>
            <w:bottom w:val="none" w:sz="0" w:space="0" w:color="auto"/>
            <w:right w:val="none" w:sz="0" w:space="0" w:color="auto"/>
          </w:divBdr>
        </w:div>
        <w:div w:id="1642274103">
          <w:marLeft w:val="0"/>
          <w:marRight w:val="0"/>
          <w:marTop w:val="0"/>
          <w:marBottom w:val="0"/>
          <w:divBdr>
            <w:top w:val="none" w:sz="0" w:space="0" w:color="auto"/>
            <w:left w:val="none" w:sz="0" w:space="0" w:color="auto"/>
            <w:bottom w:val="none" w:sz="0" w:space="0" w:color="auto"/>
            <w:right w:val="none" w:sz="0" w:space="0" w:color="auto"/>
          </w:divBdr>
        </w:div>
        <w:div w:id="1737778633">
          <w:marLeft w:val="0"/>
          <w:marRight w:val="0"/>
          <w:marTop w:val="0"/>
          <w:marBottom w:val="0"/>
          <w:divBdr>
            <w:top w:val="none" w:sz="0" w:space="0" w:color="auto"/>
            <w:left w:val="none" w:sz="0" w:space="0" w:color="auto"/>
            <w:bottom w:val="none" w:sz="0" w:space="0" w:color="auto"/>
            <w:right w:val="none" w:sz="0" w:space="0" w:color="auto"/>
          </w:divBdr>
        </w:div>
        <w:div w:id="1738283406">
          <w:marLeft w:val="0"/>
          <w:marRight w:val="0"/>
          <w:marTop w:val="0"/>
          <w:marBottom w:val="0"/>
          <w:divBdr>
            <w:top w:val="none" w:sz="0" w:space="0" w:color="auto"/>
            <w:left w:val="none" w:sz="0" w:space="0" w:color="auto"/>
            <w:bottom w:val="none" w:sz="0" w:space="0" w:color="auto"/>
            <w:right w:val="none" w:sz="0" w:space="0" w:color="auto"/>
          </w:divBdr>
        </w:div>
        <w:div w:id="1751996751">
          <w:marLeft w:val="0"/>
          <w:marRight w:val="0"/>
          <w:marTop w:val="0"/>
          <w:marBottom w:val="0"/>
          <w:divBdr>
            <w:top w:val="none" w:sz="0" w:space="0" w:color="auto"/>
            <w:left w:val="none" w:sz="0" w:space="0" w:color="auto"/>
            <w:bottom w:val="none" w:sz="0" w:space="0" w:color="auto"/>
            <w:right w:val="none" w:sz="0" w:space="0" w:color="auto"/>
          </w:divBdr>
        </w:div>
        <w:div w:id="1757676196">
          <w:marLeft w:val="0"/>
          <w:marRight w:val="0"/>
          <w:marTop w:val="0"/>
          <w:marBottom w:val="0"/>
          <w:divBdr>
            <w:top w:val="none" w:sz="0" w:space="0" w:color="auto"/>
            <w:left w:val="none" w:sz="0" w:space="0" w:color="auto"/>
            <w:bottom w:val="none" w:sz="0" w:space="0" w:color="auto"/>
            <w:right w:val="none" w:sz="0" w:space="0" w:color="auto"/>
          </w:divBdr>
        </w:div>
        <w:div w:id="1770545053">
          <w:marLeft w:val="0"/>
          <w:marRight w:val="0"/>
          <w:marTop w:val="0"/>
          <w:marBottom w:val="0"/>
          <w:divBdr>
            <w:top w:val="none" w:sz="0" w:space="0" w:color="auto"/>
            <w:left w:val="none" w:sz="0" w:space="0" w:color="auto"/>
            <w:bottom w:val="none" w:sz="0" w:space="0" w:color="auto"/>
            <w:right w:val="none" w:sz="0" w:space="0" w:color="auto"/>
          </w:divBdr>
        </w:div>
        <w:div w:id="1780876007">
          <w:marLeft w:val="0"/>
          <w:marRight w:val="0"/>
          <w:marTop w:val="0"/>
          <w:marBottom w:val="0"/>
          <w:divBdr>
            <w:top w:val="none" w:sz="0" w:space="0" w:color="auto"/>
            <w:left w:val="none" w:sz="0" w:space="0" w:color="auto"/>
            <w:bottom w:val="none" w:sz="0" w:space="0" w:color="auto"/>
            <w:right w:val="none" w:sz="0" w:space="0" w:color="auto"/>
          </w:divBdr>
        </w:div>
        <w:div w:id="1785030576">
          <w:marLeft w:val="0"/>
          <w:marRight w:val="0"/>
          <w:marTop w:val="0"/>
          <w:marBottom w:val="0"/>
          <w:divBdr>
            <w:top w:val="none" w:sz="0" w:space="0" w:color="auto"/>
            <w:left w:val="none" w:sz="0" w:space="0" w:color="auto"/>
            <w:bottom w:val="none" w:sz="0" w:space="0" w:color="auto"/>
            <w:right w:val="none" w:sz="0" w:space="0" w:color="auto"/>
          </w:divBdr>
        </w:div>
        <w:div w:id="1884318997">
          <w:marLeft w:val="0"/>
          <w:marRight w:val="0"/>
          <w:marTop w:val="0"/>
          <w:marBottom w:val="0"/>
          <w:divBdr>
            <w:top w:val="none" w:sz="0" w:space="0" w:color="auto"/>
            <w:left w:val="none" w:sz="0" w:space="0" w:color="auto"/>
            <w:bottom w:val="none" w:sz="0" w:space="0" w:color="auto"/>
            <w:right w:val="none" w:sz="0" w:space="0" w:color="auto"/>
          </w:divBdr>
        </w:div>
        <w:div w:id="1885752161">
          <w:marLeft w:val="0"/>
          <w:marRight w:val="0"/>
          <w:marTop w:val="0"/>
          <w:marBottom w:val="0"/>
          <w:divBdr>
            <w:top w:val="none" w:sz="0" w:space="0" w:color="auto"/>
            <w:left w:val="none" w:sz="0" w:space="0" w:color="auto"/>
            <w:bottom w:val="none" w:sz="0" w:space="0" w:color="auto"/>
            <w:right w:val="none" w:sz="0" w:space="0" w:color="auto"/>
          </w:divBdr>
        </w:div>
        <w:div w:id="1917473968">
          <w:marLeft w:val="0"/>
          <w:marRight w:val="0"/>
          <w:marTop w:val="0"/>
          <w:marBottom w:val="0"/>
          <w:divBdr>
            <w:top w:val="none" w:sz="0" w:space="0" w:color="auto"/>
            <w:left w:val="none" w:sz="0" w:space="0" w:color="auto"/>
            <w:bottom w:val="none" w:sz="0" w:space="0" w:color="auto"/>
            <w:right w:val="none" w:sz="0" w:space="0" w:color="auto"/>
          </w:divBdr>
        </w:div>
        <w:div w:id="1947150932">
          <w:marLeft w:val="0"/>
          <w:marRight w:val="0"/>
          <w:marTop w:val="0"/>
          <w:marBottom w:val="0"/>
          <w:divBdr>
            <w:top w:val="none" w:sz="0" w:space="0" w:color="auto"/>
            <w:left w:val="none" w:sz="0" w:space="0" w:color="auto"/>
            <w:bottom w:val="none" w:sz="0" w:space="0" w:color="auto"/>
            <w:right w:val="none" w:sz="0" w:space="0" w:color="auto"/>
          </w:divBdr>
        </w:div>
        <w:div w:id="1950966015">
          <w:marLeft w:val="0"/>
          <w:marRight w:val="0"/>
          <w:marTop w:val="0"/>
          <w:marBottom w:val="0"/>
          <w:divBdr>
            <w:top w:val="none" w:sz="0" w:space="0" w:color="auto"/>
            <w:left w:val="none" w:sz="0" w:space="0" w:color="auto"/>
            <w:bottom w:val="none" w:sz="0" w:space="0" w:color="auto"/>
            <w:right w:val="none" w:sz="0" w:space="0" w:color="auto"/>
          </w:divBdr>
        </w:div>
        <w:div w:id="1982031048">
          <w:marLeft w:val="0"/>
          <w:marRight w:val="0"/>
          <w:marTop w:val="0"/>
          <w:marBottom w:val="0"/>
          <w:divBdr>
            <w:top w:val="none" w:sz="0" w:space="0" w:color="auto"/>
            <w:left w:val="none" w:sz="0" w:space="0" w:color="auto"/>
            <w:bottom w:val="none" w:sz="0" w:space="0" w:color="auto"/>
            <w:right w:val="none" w:sz="0" w:space="0" w:color="auto"/>
          </w:divBdr>
        </w:div>
        <w:div w:id="1983271177">
          <w:marLeft w:val="0"/>
          <w:marRight w:val="0"/>
          <w:marTop w:val="0"/>
          <w:marBottom w:val="0"/>
          <w:divBdr>
            <w:top w:val="none" w:sz="0" w:space="0" w:color="auto"/>
            <w:left w:val="none" w:sz="0" w:space="0" w:color="auto"/>
            <w:bottom w:val="none" w:sz="0" w:space="0" w:color="auto"/>
            <w:right w:val="none" w:sz="0" w:space="0" w:color="auto"/>
          </w:divBdr>
        </w:div>
        <w:div w:id="1986011574">
          <w:marLeft w:val="0"/>
          <w:marRight w:val="0"/>
          <w:marTop w:val="0"/>
          <w:marBottom w:val="0"/>
          <w:divBdr>
            <w:top w:val="none" w:sz="0" w:space="0" w:color="auto"/>
            <w:left w:val="none" w:sz="0" w:space="0" w:color="auto"/>
            <w:bottom w:val="none" w:sz="0" w:space="0" w:color="auto"/>
            <w:right w:val="none" w:sz="0" w:space="0" w:color="auto"/>
          </w:divBdr>
        </w:div>
        <w:div w:id="2034184779">
          <w:marLeft w:val="0"/>
          <w:marRight w:val="0"/>
          <w:marTop w:val="0"/>
          <w:marBottom w:val="0"/>
          <w:divBdr>
            <w:top w:val="none" w:sz="0" w:space="0" w:color="auto"/>
            <w:left w:val="none" w:sz="0" w:space="0" w:color="auto"/>
            <w:bottom w:val="none" w:sz="0" w:space="0" w:color="auto"/>
            <w:right w:val="none" w:sz="0" w:space="0" w:color="auto"/>
          </w:divBdr>
        </w:div>
        <w:div w:id="2059359437">
          <w:marLeft w:val="0"/>
          <w:marRight w:val="0"/>
          <w:marTop w:val="0"/>
          <w:marBottom w:val="0"/>
          <w:divBdr>
            <w:top w:val="none" w:sz="0" w:space="0" w:color="auto"/>
            <w:left w:val="none" w:sz="0" w:space="0" w:color="auto"/>
            <w:bottom w:val="none" w:sz="0" w:space="0" w:color="auto"/>
            <w:right w:val="none" w:sz="0" w:space="0" w:color="auto"/>
          </w:divBdr>
        </w:div>
        <w:div w:id="2105572249">
          <w:marLeft w:val="0"/>
          <w:marRight w:val="0"/>
          <w:marTop w:val="0"/>
          <w:marBottom w:val="0"/>
          <w:divBdr>
            <w:top w:val="none" w:sz="0" w:space="0" w:color="auto"/>
            <w:left w:val="none" w:sz="0" w:space="0" w:color="auto"/>
            <w:bottom w:val="none" w:sz="0" w:space="0" w:color="auto"/>
            <w:right w:val="none" w:sz="0" w:space="0" w:color="auto"/>
          </w:divBdr>
        </w:div>
        <w:div w:id="2115516417">
          <w:marLeft w:val="0"/>
          <w:marRight w:val="0"/>
          <w:marTop w:val="0"/>
          <w:marBottom w:val="0"/>
          <w:divBdr>
            <w:top w:val="none" w:sz="0" w:space="0" w:color="auto"/>
            <w:left w:val="none" w:sz="0" w:space="0" w:color="auto"/>
            <w:bottom w:val="none" w:sz="0" w:space="0" w:color="auto"/>
            <w:right w:val="none" w:sz="0" w:space="0" w:color="auto"/>
          </w:divBdr>
        </w:div>
      </w:divsChild>
    </w:div>
    <w:div w:id="1803039150">
      <w:bodyDiv w:val="1"/>
      <w:marLeft w:val="0"/>
      <w:marRight w:val="0"/>
      <w:marTop w:val="0"/>
      <w:marBottom w:val="0"/>
      <w:divBdr>
        <w:top w:val="none" w:sz="0" w:space="0" w:color="auto"/>
        <w:left w:val="none" w:sz="0" w:space="0" w:color="auto"/>
        <w:bottom w:val="none" w:sz="0" w:space="0" w:color="auto"/>
        <w:right w:val="none" w:sz="0" w:space="0" w:color="auto"/>
      </w:divBdr>
    </w:div>
    <w:div w:id="1947299347">
      <w:bodyDiv w:val="1"/>
      <w:marLeft w:val="0"/>
      <w:marRight w:val="0"/>
      <w:marTop w:val="0"/>
      <w:marBottom w:val="0"/>
      <w:divBdr>
        <w:top w:val="none" w:sz="0" w:space="0" w:color="auto"/>
        <w:left w:val="none" w:sz="0" w:space="0" w:color="auto"/>
        <w:bottom w:val="none" w:sz="0" w:space="0" w:color="auto"/>
        <w:right w:val="none" w:sz="0" w:space="0" w:color="auto"/>
      </w:divBdr>
    </w:div>
    <w:div w:id="2004625350">
      <w:bodyDiv w:val="1"/>
      <w:marLeft w:val="0"/>
      <w:marRight w:val="0"/>
      <w:marTop w:val="0"/>
      <w:marBottom w:val="0"/>
      <w:divBdr>
        <w:top w:val="none" w:sz="0" w:space="0" w:color="auto"/>
        <w:left w:val="none" w:sz="0" w:space="0" w:color="auto"/>
        <w:bottom w:val="none" w:sz="0" w:space="0" w:color="auto"/>
        <w:right w:val="none" w:sz="0" w:space="0" w:color="auto"/>
      </w:divBdr>
    </w:div>
    <w:div w:id="2050032392">
      <w:bodyDiv w:val="1"/>
      <w:marLeft w:val="0"/>
      <w:marRight w:val="0"/>
      <w:marTop w:val="0"/>
      <w:marBottom w:val="0"/>
      <w:divBdr>
        <w:top w:val="none" w:sz="0" w:space="0" w:color="auto"/>
        <w:left w:val="none" w:sz="0" w:space="0" w:color="auto"/>
        <w:bottom w:val="none" w:sz="0" w:space="0" w:color="auto"/>
        <w:right w:val="none" w:sz="0" w:space="0" w:color="auto"/>
      </w:divBdr>
      <w:divsChild>
        <w:div w:id="50278897">
          <w:marLeft w:val="0"/>
          <w:marRight w:val="0"/>
          <w:marTop w:val="0"/>
          <w:marBottom w:val="0"/>
          <w:divBdr>
            <w:top w:val="none" w:sz="0" w:space="0" w:color="auto"/>
            <w:left w:val="none" w:sz="0" w:space="0" w:color="auto"/>
            <w:bottom w:val="none" w:sz="0" w:space="0" w:color="auto"/>
            <w:right w:val="none" w:sz="0" w:space="0" w:color="auto"/>
          </w:divBdr>
        </w:div>
        <w:div w:id="148525199">
          <w:marLeft w:val="0"/>
          <w:marRight w:val="0"/>
          <w:marTop w:val="0"/>
          <w:marBottom w:val="0"/>
          <w:divBdr>
            <w:top w:val="none" w:sz="0" w:space="0" w:color="auto"/>
            <w:left w:val="none" w:sz="0" w:space="0" w:color="auto"/>
            <w:bottom w:val="none" w:sz="0" w:space="0" w:color="auto"/>
            <w:right w:val="none" w:sz="0" w:space="0" w:color="auto"/>
          </w:divBdr>
        </w:div>
        <w:div w:id="278873675">
          <w:marLeft w:val="0"/>
          <w:marRight w:val="0"/>
          <w:marTop w:val="0"/>
          <w:marBottom w:val="0"/>
          <w:divBdr>
            <w:top w:val="none" w:sz="0" w:space="0" w:color="auto"/>
            <w:left w:val="none" w:sz="0" w:space="0" w:color="auto"/>
            <w:bottom w:val="none" w:sz="0" w:space="0" w:color="auto"/>
            <w:right w:val="none" w:sz="0" w:space="0" w:color="auto"/>
          </w:divBdr>
        </w:div>
        <w:div w:id="589773881">
          <w:marLeft w:val="0"/>
          <w:marRight w:val="0"/>
          <w:marTop w:val="0"/>
          <w:marBottom w:val="0"/>
          <w:divBdr>
            <w:top w:val="none" w:sz="0" w:space="0" w:color="auto"/>
            <w:left w:val="none" w:sz="0" w:space="0" w:color="auto"/>
            <w:bottom w:val="none" w:sz="0" w:space="0" w:color="auto"/>
            <w:right w:val="none" w:sz="0" w:space="0" w:color="auto"/>
          </w:divBdr>
        </w:div>
        <w:div w:id="759835109">
          <w:marLeft w:val="0"/>
          <w:marRight w:val="0"/>
          <w:marTop w:val="0"/>
          <w:marBottom w:val="0"/>
          <w:divBdr>
            <w:top w:val="none" w:sz="0" w:space="0" w:color="auto"/>
            <w:left w:val="none" w:sz="0" w:space="0" w:color="auto"/>
            <w:bottom w:val="none" w:sz="0" w:space="0" w:color="auto"/>
            <w:right w:val="none" w:sz="0" w:space="0" w:color="auto"/>
          </w:divBdr>
        </w:div>
        <w:div w:id="991715597">
          <w:marLeft w:val="0"/>
          <w:marRight w:val="0"/>
          <w:marTop w:val="0"/>
          <w:marBottom w:val="0"/>
          <w:divBdr>
            <w:top w:val="none" w:sz="0" w:space="0" w:color="auto"/>
            <w:left w:val="none" w:sz="0" w:space="0" w:color="auto"/>
            <w:bottom w:val="none" w:sz="0" w:space="0" w:color="auto"/>
            <w:right w:val="none" w:sz="0" w:space="0" w:color="auto"/>
          </w:divBdr>
        </w:div>
        <w:div w:id="1540120230">
          <w:marLeft w:val="0"/>
          <w:marRight w:val="0"/>
          <w:marTop w:val="0"/>
          <w:marBottom w:val="0"/>
          <w:divBdr>
            <w:top w:val="none" w:sz="0" w:space="0" w:color="auto"/>
            <w:left w:val="none" w:sz="0" w:space="0" w:color="auto"/>
            <w:bottom w:val="none" w:sz="0" w:space="0" w:color="auto"/>
            <w:right w:val="none" w:sz="0" w:space="0" w:color="auto"/>
          </w:divBdr>
        </w:div>
        <w:div w:id="1548253233">
          <w:marLeft w:val="0"/>
          <w:marRight w:val="0"/>
          <w:marTop w:val="0"/>
          <w:marBottom w:val="0"/>
          <w:divBdr>
            <w:top w:val="none" w:sz="0" w:space="0" w:color="auto"/>
            <w:left w:val="none" w:sz="0" w:space="0" w:color="auto"/>
            <w:bottom w:val="none" w:sz="0" w:space="0" w:color="auto"/>
            <w:right w:val="none" w:sz="0" w:space="0" w:color="auto"/>
          </w:divBdr>
        </w:div>
        <w:div w:id="1594823364">
          <w:marLeft w:val="0"/>
          <w:marRight w:val="0"/>
          <w:marTop w:val="0"/>
          <w:marBottom w:val="0"/>
          <w:divBdr>
            <w:top w:val="none" w:sz="0" w:space="0" w:color="auto"/>
            <w:left w:val="none" w:sz="0" w:space="0" w:color="auto"/>
            <w:bottom w:val="none" w:sz="0" w:space="0" w:color="auto"/>
            <w:right w:val="none" w:sz="0" w:space="0" w:color="auto"/>
          </w:divBdr>
        </w:div>
      </w:divsChild>
    </w:div>
    <w:div w:id="2052149287">
      <w:bodyDiv w:val="1"/>
      <w:marLeft w:val="0"/>
      <w:marRight w:val="0"/>
      <w:marTop w:val="0"/>
      <w:marBottom w:val="0"/>
      <w:divBdr>
        <w:top w:val="none" w:sz="0" w:space="0" w:color="auto"/>
        <w:left w:val="none" w:sz="0" w:space="0" w:color="auto"/>
        <w:bottom w:val="none" w:sz="0" w:space="0" w:color="auto"/>
        <w:right w:val="none" w:sz="0" w:space="0" w:color="auto"/>
      </w:divBdr>
      <w:divsChild>
        <w:div w:id="261229032">
          <w:marLeft w:val="0"/>
          <w:marRight w:val="0"/>
          <w:marTop w:val="0"/>
          <w:marBottom w:val="0"/>
          <w:divBdr>
            <w:top w:val="none" w:sz="0" w:space="0" w:color="auto"/>
            <w:left w:val="none" w:sz="0" w:space="0" w:color="auto"/>
            <w:bottom w:val="none" w:sz="0" w:space="0" w:color="auto"/>
            <w:right w:val="none" w:sz="0" w:space="0" w:color="auto"/>
          </w:divBdr>
        </w:div>
        <w:div w:id="494565777">
          <w:marLeft w:val="0"/>
          <w:marRight w:val="0"/>
          <w:marTop w:val="0"/>
          <w:marBottom w:val="0"/>
          <w:divBdr>
            <w:top w:val="none" w:sz="0" w:space="0" w:color="auto"/>
            <w:left w:val="none" w:sz="0" w:space="0" w:color="auto"/>
            <w:bottom w:val="none" w:sz="0" w:space="0" w:color="auto"/>
            <w:right w:val="none" w:sz="0" w:space="0" w:color="auto"/>
          </w:divBdr>
        </w:div>
        <w:div w:id="568341405">
          <w:marLeft w:val="0"/>
          <w:marRight w:val="0"/>
          <w:marTop w:val="0"/>
          <w:marBottom w:val="0"/>
          <w:divBdr>
            <w:top w:val="none" w:sz="0" w:space="0" w:color="auto"/>
            <w:left w:val="none" w:sz="0" w:space="0" w:color="auto"/>
            <w:bottom w:val="none" w:sz="0" w:space="0" w:color="auto"/>
            <w:right w:val="none" w:sz="0" w:space="0" w:color="auto"/>
          </w:divBdr>
        </w:div>
        <w:div w:id="630213730">
          <w:marLeft w:val="0"/>
          <w:marRight w:val="0"/>
          <w:marTop w:val="0"/>
          <w:marBottom w:val="0"/>
          <w:divBdr>
            <w:top w:val="none" w:sz="0" w:space="0" w:color="auto"/>
            <w:left w:val="none" w:sz="0" w:space="0" w:color="auto"/>
            <w:bottom w:val="none" w:sz="0" w:space="0" w:color="auto"/>
            <w:right w:val="none" w:sz="0" w:space="0" w:color="auto"/>
          </w:divBdr>
        </w:div>
        <w:div w:id="644624077">
          <w:marLeft w:val="0"/>
          <w:marRight w:val="0"/>
          <w:marTop w:val="0"/>
          <w:marBottom w:val="0"/>
          <w:divBdr>
            <w:top w:val="none" w:sz="0" w:space="0" w:color="auto"/>
            <w:left w:val="none" w:sz="0" w:space="0" w:color="auto"/>
            <w:bottom w:val="none" w:sz="0" w:space="0" w:color="auto"/>
            <w:right w:val="none" w:sz="0" w:space="0" w:color="auto"/>
          </w:divBdr>
        </w:div>
        <w:div w:id="1099906654">
          <w:marLeft w:val="0"/>
          <w:marRight w:val="0"/>
          <w:marTop w:val="0"/>
          <w:marBottom w:val="0"/>
          <w:divBdr>
            <w:top w:val="none" w:sz="0" w:space="0" w:color="auto"/>
            <w:left w:val="none" w:sz="0" w:space="0" w:color="auto"/>
            <w:bottom w:val="none" w:sz="0" w:space="0" w:color="auto"/>
            <w:right w:val="none" w:sz="0" w:space="0" w:color="auto"/>
          </w:divBdr>
        </w:div>
        <w:div w:id="1404912993">
          <w:marLeft w:val="0"/>
          <w:marRight w:val="0"/>
          <w:marTop w:val="0"/>
          <w:marBottom w:val="0"/>
          <w:divBdr>
            <w:top w:val="none" w:sz="0" w:space="0" w:color="auto"/>
            <w:left w:val="none" w:sz="0" w:space="0" w:color="auto"/>
            <w:bottom w:val="none" w:sz="0" w:space="0" w:color="auto"/>
            <w:right w:val="none" w:sz="0" w:space="0" w:color="auto"/>
          </w:divBdr>
        </w:div>
        <w:div w:id="1481654452">
          <w:marLeft w:val="0"/>
          <w:marRight w:val="0"/>
          <w:marTop w:val="0"/>
          <w:marBottom w:val="0"/>
          <w:divBdr>
            <w:top w:val="none" w:sz="0" w:space="0" w:color="auto"/>
            <w:left w:val="none" w:sz="0" w:space="0" w:color="auto"/>
            <w:bottom w:val="none" w:sz="0" w:space="0" w:color="auto"/>
            <w:right w:val="none" w:sz="0" w:space="0" w:color="auto"/>
          </w:divBdr>
        </w:div>
        <w:div w:id="1641617352">
          <w:marLeft w:val="0"/>
          <w:marRight w:val="0"/>
          <w:marTop w:val="0"/>
          <w:marBottom w:val="0"/>
          <w:divBdr>
            <w:top w:val="none" w:sz="0" w:space="0" w:color="auto"/>
            <w:left w:val="none" w:sz="0" w:space="0" w:color="auto"/>
            <w:bottom w:val="none" w:sz="0" w:space="0" w:color="auto"/>
            <w:right w:val="none" w:sz="0" w:space="0" w:color="auto"/>
          </w:divBdr>
        </w:div>
        <w:div w:id="1693724228">
          <w:marLeft w:val="0"/>
          <w:marRight w:val="0"/>
          <w:marTop w:val="0"/>
          <w:marBottom w:val="0"/>
          <w:divBdr>
            <w:top w:val="none" w:sz="0" w:space="0" w:color="auto"/>
            <w:left w:val="none" w:sz="0" w:space="0" w:color="auto"/>
            <w:bottom w:val="none" w:sz="0" w:space="0" w:color="auto"/>
            <w:right w:val="none" w:sz="0" w:space="0" w:color="auto"/>
          </w:divBdr>
        </w:div>
      </w:divsChild>
    </w:div>
    <w:div w:id="2084596797">
      <w:bodyDiv w:val="1"/>
      <w:marLeft w:val="0"/>
      <w:marRight w:val="0"/>
      <w:marTop w:val="0"/>
      <w:marBottom w:val="0"/>
      <w:divBdr>
        <w:top w:val="none" w:sz="0" w:space="0" w:color="auto"/>
        <w:left w:val="none" w:sz="0" w:space="0" w:color="auto"/>
        <w:bottom w:val="none" w:sz="0" w:space="0" w:color="auto"/>
        <w:right w:val="none" w:sz="0" w:space="0" w:color="auto"/>
      </w:divBdr>
      <w:divsChild>
        <w:div w:id="869803744">
          <w:marLeft w:val="0"/>
          <w:marRight w:val="0"/>
          <w:marTop w:val="0"/>
          <w:marBottom w:val="0"/>
          <w:divBdr>
            <w:top w:val="none" w:sz="0" w:space="0" w:color="auto"/>
            <w:left w:val="none" w:sz="0" w:space="0" w:color="auto"/>
            <w:bottom w:val="none" w:sz="0" w:space="0" w:color="auto"/>
            <w:right w:val="none" w:sz="0" w:space="0" w:color="auto"/>
          </w:divBdr>
        </w:div>
      </w:divsChild>
    </w:div>
    <w:div w:id="2104372406">
      <w:bodyDiv w:val="1"/>
      <w:marLeft w:val="0"/>
      <w:marRight w:val="0"/>
      <w:marTop w:val="0"/>
      <w:marBottom w:val="0"/>
      <w:divBdr>
        <w:top w:val="none" w:sz="0" w:space="0" w:color="auto"/>
        <w:left w:val="none" w:sz="0" w:space="0" w:color="auto"/>
        <w:bottom w:val="none" w:sz="0" w:space="0" w:color="auto"/>
        <w:right w:val="none" w:sz="0" w:space="0" w:color="auto"/>
      </w:divBdr>
    </w:div>
    <w:div w:id="214107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4.png"/><Relationship Id="rId39" Type="http://schemas.openxmlformats.org/officeDocument/2006/relationships/hyperlink" Target="https://www.facebook.com/pg/LibertarianPartyOfHawaii/" TargetMode="External"/><Relationship Id="rId21" Type="http://schemas.openxmlformats.org/officeDocument/2006/relationships/image" Target="media/image3.jpeg"/><Relationship Id="rId34" Type="http://schemas.openxmlformats.org/officeDocument/2006/relationships/hyperlink" Target="https://www.facebook.com/pg/lpcolorado/" TargetMode="External"/><Relationship Id="rId42" Type="http://schemas.openxmlformats.org/officeDocument/2006/relationships/hyperlink" Target="mailto:ned.kelley1@gmail.com" TargetMode="External"/><Relationship Id="rId47" Type="http://schemas.openxmlformats.org/officeDocument/2006/relationships/hyperlink" Target="mailto:Chair@mtlp.org" TargetMode="External"/><Relationship Id="rId50" Type="http://schemas.openxmlformats.org/officeDocument/2006/relationships/hyperlink" Target="https://www.facebook.com/pg/MontanaLibertarianParty/" TargetMode="External"/><Relationship Id="rId55" Type="http://schemas.openxmlformats.org/officeDocument/2006/relationships/hyperlink" Target="https://www.facebook.com/LPNewMexico/" TargetMode="External"/><Relationship Id="rId63" Type="http://schemas.openxmlformats.org/officeDocument/2006/relationships/hyperlink" Target="https://www.facebook.com/events/1387249214781478/" TargetMode="External"/><Relationship Id="rId68" Type="http://schemas.openxmlformats.org/officeDocument/2006/relationships/image" Target="media/image13.png"/><Relationship Id="rId76" Type="http://schemas.openxmlformats.org/officeDocument/2006/relationships/image" Target="media/image14.png"/><Relationship Id="rId7" Type="http://schemas.openxmlformats.org/officeDocument/2006/relationships/settings" Target="settings.xml"/><Relationship Id="rId71" Type="http://schemas.openxmlformats.org/officeDocument/2006/relationships/hyperlink" Target="https://www.facebook.com/libertariansWY/"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facebook.com/LParizona/" TargetMode="External"/><Relationship Id="rId11" Type="http://schemas.openxmlformats.org/officeDocument/2006/relationships/image" Target="media/image1.png"/><Relationship Id="rId24" Type="http://schemas.openxmlformats.org/officeDocument/2006/relationships/hyperlink" Target="https://www.facebook.com/pg/AlaskaLiberty/" TargetMode="External"/><Relationship Id="rId32" Type="http://schemas.openxmlformats.org/officeDocument/2006/relationships/hyperlink" Target="mailto:statechair@lpcolorado.org" TargetMode="External"/><Relationship Id="rId37" Type="http://schemas.openxmlformats.org/officeDocument/2006/relationships/hyperlink" Target="mailto:tracyar@hawaiiantel.net" TargetMode="External"/><Relationship Id="rId40" Type="http://schemas.openxmlformats.org/officeDocument/2006/relationships/image" Target="media/image7.jpeg"/><Relationship Id="rId45" Type="http://schemas.openxmlformats.org/officeDocument/2006/relationships/hyperlink" Target="https://www.facebook.com/events/1248532442004561/" TargetMode="External"/><Relationship Id="rId53" Type="http://schemas.openxmlformats.org/officeDocument/2006/relationships/hyperlink" Target="mailto:chair@lpnm.us" TargetMode="External"/><Relationship Id="rId58" Type="http://schemas.openxmlformats.org/officeDocument/2006/relationships/hyperlink" Target="https://www.facebook.com/pg/LibertarianPartyOfOregon/" TargetMode="External"/><Relationship Id="rId66" Type="http://schemas.openxmlformats.org/officeDocument/2006/relationships/hyperlink" Target="https://lpwa.org/" TargetMode="External"/><Relationship Id="rId74" Type="http://schemas.openxmlformats.org/officeDocument/2006/relationships/header" Target="header6.xml"/><Relationship Id="rId79" Type="http://schemas.openxmlformats.org/officeDocument/2006/relationships/header" Target="header9.xml"/><Relationship Id="rId5" Type="http://schemas.openxmlformats.org/officeDocument/2006/relationships/numbering" Target="numbering.xml"/><Relationship Id="rId61" Type="http://schemas.openxmlformats.org/officeDocument/2006/relationships/hyperlink" Target="http://www.libertarianutah.org/" TargetMode="External"/><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drive.google.com/file/d/0B2iKd8j9elY0bE45alZwWmdDT2JmeUJEYmIyR3Q3VElFOFFN/view?usp=sharing" TargetMode="External"/><Relationship Id="rId31" Type="http://schemas.openxmlformats.org/officeDocument/2006/relationships/image" Target="media/image5.png"/><Relationship Id="rId44" Type="http://schemas.openxmlformats.org/officeDocument/2006/relationships/hyperlink" Target="https://www.facebook.com/pg/KansasLP/" TargetMode="External"/><Relationship Id="rId52" Type="http://schemas.openxmlformats.org/officeDocument/2006/relationships/image" Target="media/image9.gif"/><Relationship Id="rId60" Type="http://schemas.openxmlformats.org/officeDocument/2006/relationships/hyperlink" Target="mailto:chair@libertarianutah.org" TargetMode="External"/><Relationship Id="rId65" Type="http://schemas.openxmlformats.org/officeDocument/2006/relationships/hyperlink" Target="mailto:info@lpwa.org" TargetMode="External"/><Relationship Id="rId73" Type="http://schemas.openxmlformats.org/officeDocument/2006/relationships/header" Target="header5.xml"/><Relationship Id="rId78" Type="http://schemas.openxmlformats.org/officeDocument/2006/relationships/header" Target="header8.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mailto:joelhadley907@gmail.com" TargetMode="External"/><Relationship Id="rId27" Type="http://schemas.openxmlformats.org/officeDocument/2006/relationships/hyperlink" Target="mailto:chairman@azlp.org" TargetMode="External"/><Relationship Id="rId30" Type="http://schemas.openxmlformats.org/officeDocument/2006/relationships/hyperlink" Target="https://drive.google.com/file/d/0B2iKd8j9elY0MlBxdmt0MXVsTk1zRWNFUUhHOENTNzZadklF/view?usp=sharing" TargetMode="External"/><Relationship Id="rId35" Type="http://schemas.openxmlformats.org/officeDocument/2006/relationships/hyperlink" Target="https://www.facebook.com/events/2723266381233122/" TargetMode="External"/><Relationship Id="rId43" Type="http://schemas.openxmlformats.org/officeDocument/2006/relationships/hyperlink" Target="http://www.LPKS.org" TargetMode="External"/><Relationship Id="rId48" Type="http://schemas.openxmlformats.org/officeDocument/2006/relationships/hyperlink" Target="mailto:Sid.daoud@rspike.com" TargetMode="External"/><Relationship Id="rId56" Type="http://schemas.openxmlformats.org/officeDocument/2006/relationships/image" Target="media/image10.png"/><Relationship Id="rId64" Type="http://schemas.openxmlformats.org/officeDocument/2006/relationships/image" Target="media/image12.png"/><Relationship Id="rId69" Type="http://schemas.openxmlformats.org/officeDocument/2006/relationships/hyperlink" Target="mailto:shjohnson310@hotmail.com" TargetMode="External"/><Relationship Id="rId77"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hyperlink" Target="https://www.facebook.com/events/768873023604678/" TargetMode="External"/><Relationship Id="rId72" Type="http://schemas.openxmlformats.org/officeDocument/2006/relationships/hyperlink" Target="https://www.facebook.com/events/2751445928273931/" TargetMode="External"/><Relationship Id="rId80"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hyperlink" Target="https://www.facebook.com/events/164571068185428/" TargetMode="External"/><Relationship Id="rId33" Type="http://schemas.openxmlformats.org/officeDocument/2006/relationships/hyperlink" Target="https://www.lpcolorado.org/" TargetMode="External"/><Relationship Id="rId38" Type="http://schemas.openxmlformats.org/officeDocument/2006/relationships/hyperlink" Target="http://www.libertarianpartyofhawaii.org" TargetMode="External"/><Relationship Id="rId46" Type="http://schemas.openxmlformats.org/officeDocument/2006/relationships/image" Target="media/image8.png"/><Relationship Id="rId59" Type="http://schemas.openxmlformats.org/officeDocument/2006/relationships/image" Target="media/image11.jpeg"/><Relationship Id="rId67" Type="http://schemas.openxmlformats.org/officeDocument/2006/relationships/hyperlink" Target="https://www.facebook.com/pg/libertarianpartyofWA/" TargetMode="External"/><Relationship Id="rId20" Type="http://schemas.openxmlformats.org/officeDocument/2006/relationships/hyperlink" Target="https://drive.google.com/drive/folders/1dzb_INbTAAcFHCr91sHKutbZKrScdKjp?usp=sharing" TargetMode="External"/><Relationship Id="rId41" Type="http://schemas.openxmlformats.org/officeDocument/2006/relationships/hyperlink" Target="mailto:Chair@lpks.org" TargetMode="External"/><Relationship Id="rId54" Type="http://schemas.openxmlformats.org/officeDocument/2006/relationships/hyperlink" Target="https://lpnm.us/" TargetMode="External"/><Relationship Id="rId62" Type="http://schemas.openxmlformats.org/officeDocument/2006/relationships/hyperlink" Target="https://www.facebook.com/lputah/" TargetMode="External"/><Relationship Id="rId70" Type="http://schemas.openxmlformats.org/officeDocument/2006/relationships/hyperlink" Target="https://lpwy.org/"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www.alaskalp.org" TargetMode="External"/><Relationship Id="rId28" Type="http://schemas.openxmlformats.org/officeDocument/2006/relationships/hyperlink" Target="https://www.azlp.org/" TargetMode="External"/><Relationship Id="rId36" Type="http://schemas.openxmlformats.org/officeDocument/2006/relationships/image" Target="media/image6.jpeg"/><Relationship Id="rId49" Type="http://schemas.openxmlformats.org/officeDocument/2006/relationships/hyperlink" Target="https://www.mtlp.org/" TargetMode="External"/><Relationship Id="rId57" Type="http://schemas.openxmlformats.org/officeDocument/2006/relationships/hyperlink" Target="mailto:chair@lporegon.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junis\AppData\Local\Temp\TS102680392.dotx" TargetMode="External"/></Relationships>
</file>

<file path=word/theme/theme1.xml><?xml version="1.0" encoding="utf-8"?>
<a:theme xmlns:a="http://schemas.openxmlformats.org/drawingml/2006/main" name="Office Theme">
  <a:themeElements>
    <a:clrScheme name="Report">
      <a:dk1>
        <a:sysClr val="windowText" lastClr="000000"/>
      </a:dk1>
      <a:lt1>
        <a:sysClr val="window" lastClr="FFFFFF"/>
      </a:lt1>
      <a:dk2>
        <a:srgbClr val="8B7C5F"/>
      </a:dk2>
      <a:lt2>
        <a:srgbClr val="E5D9B7"/>
      </a:lt2>
      <a:accent1>
        <a:srgbClr val="F72B1E"/>
      </a:accent1>
      <a:accent2>
        <a:srgbClr val="FF7B0F"/>
      </a:accent2>
      <a:accent3>
        <a:srgbClr val="7097D3"/>
      </a:accent3>
      <a:accent4>
        <a:srgbClr val="595959"/>
      </a:accent4>
      <a:accent5>
        <a:srgbClr val="8B4166"/>
      </a:accent5>
      <a:accent6>
        <a:srgbClr val="86AA22"/>
      </a:accent6>
      <a:hlink>
        <a:srgbClr val="C00000"/>
      </a:hlink>
      <a:folHlink>
        <a:srgbClr val="FDAF3D"/>
      </a:folHlink>
    </a:clrScheme>
    <a:fontScheme name="Report">
      <a:majorFont>
        <a:latin typeface="Trebuchet MS"/>
        <a:ea typeface=""/>
        <a:cs typeface=""/>
      </a:majorFont>
      <a:minorFont>
        <a:latin typeface="Corbel"/>
        <a:ea typeface=""/>
        <a:cs typeface=""/>
      </a:minorFont>
    </a:fontScheme>
    <a:fmtScheme name="Modul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7500"/>
                <a:satMod val="137000"/>
              </a:schemeClr>
            </a:gs>
            <a:gs pos="55000">
              <a:schemeClr val="phClr">
                <a:shade val="69000"/>
                <a:satMod val="137000"/>
              </a:schemeClr>
            </a:gs>
            <a:gs pos="100000">
              <a:schemeClr val="phClr">
                <a:shade val="98000"/>
                <a:satMod val="137000"/>
              </a:schemeClr>
            </a:gs>
          </a:gsLst>
          <a:lin ang="16200000" scaled="0"/>
        </a:gradFill>
      </a:fillStyleLst>
      <a:lnStyleLst>
        <a:ln w="6350" cap="rnd" cmpd="sng" algn="ctr">
          <a:solidFill>
            <a:schemeClr val="phClr">
              <a:shade val="95000"/>
              <a:satMod val="105000"/>
            </a:schemeClr>
          </a:solidFill>
          <a:prstDash val="solid"/>
        </a:ln>
        <a:ln w="48000" cap="flat" cmpd="thickThin" algn="ctr">
          <a:solidFill>
            <a:schemeClr val="phClr"/>
          </a:solidFill>
          <a:prstDash val="solid"/>
        </a:ln>
        <a:ln w="48500" cap="flat" cmpd="thickThin" algn="ctr">
          <a:solidFill>
            <a:schemeClr val="phClr"/>
          </a:solidFill>
          <a:prstDash val="solid"/>
        </a:ln>
      </a:lnStyleLst>
      <a:effectStyleLst>
        <a:effectStyle>
          <a:effectLst>
            <a:outerShdw blurRad="45000" dist="25000" dir="5400000" rotWithShape="0">
              <a:srgbClr val="000000">
                <a:alpha val="38000"/>
              </a:srgbClr>
            </a:outerShdw>
          </a:effectLst>
        </a:effectStyle>
        <a:effectStyle>
          <a:effectLst>
            <a:outerShdw blurRad="39000" dist="25400" dir="5400000" rotWithShape="0">
              <a:srgbClr val="000000">
                <a:alpha val="38000"/>
              </a:srgbClr>
            </a:outerShdw>
          </a:effectLst>
        </a:effectStyle>
        <a:effectStyle>
          <a:effectLst>
            <a:outerShdw blurRad="39000" dist="25400" dir="5400000" rotWithShape="0">
              <a:srgbClr val="000000">
                <a:alpha val="38000"/>
              </a:srgbClr>
            </a:outerShdw>
          </a:effectLst>
          <a:scene3d>
            <a:camera prst="orthographicFront" fov="0">
              <a:rot lat="0" lon="0" rev="0"/>
            </a:camera>
            <a:lightRig rig="threePt" dir="t">
              <a:rot lat="0" lon="0" rev="1800000"/>
            </a:lightRig>
          </a:scene3d>
          <a:sp3d prstMaterial="matte">
            <a:bevelT h="200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76A041793833A4AA71B75409B2372DE" ma:contentTypeVersion="9" ma:contentTypeDescription="Create a new document." ma:contentTypeScope="" ma:versionID="7ffe30922be8c5cb0bb664d69493c34c">
  <xsd:schema xmlns:xsd="http://www.w3.org/2001/XMLSchema" xmlns:xs="http://www.w3.org/2001/XMLSchema" xmlns:p="http://schemas.microsoft.com/office/2006/metadata/properties" xmlns:ns3="8a51bc0c-296e-4a00-90d4-c3e247c296de" targetNamespace="http://schemas.microsoft.com/office/2006/metadata/properties" ma:root="true" ma:fieldsID="a730cf3e4b1cbbad443552f1e37b51d8" ns3:_="">
    <xsd:import namespace="8a51bc0c-296e-4a00-90d4-c3e247c296de"/>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EventHashCode" minOccurs="0"/>
                <xsd:element ref="ns3:MediaServiceGenerationTime"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51bc0c-296e-4a00-90d4-c3e247c296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38B2DF-8D88-4EE3-AB02-3DB60115B9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51bc0c-296e-4a00-90d4-c3e247c296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8F72F1-AF12-4872-B76E-9A1FC71FF8AD}">
  <ds:schemaRefs>
    <ds:schemaRef ds:uri="http://schemas.microsoft.com/sharepoint/v3/contenttype/forms"/>
  </ds:schemaRefs>
</ds:datastoreItem>
</file>

<file path=customXml/itemProps3.xml><?xml version="1.0" encoding="utf-8"?>
<ds:datastoreItem xmlns:ds="http://schemas.openxmlformats.org/officeDocument/2006/customXml" ds:itemID="{07480C49-8E47-4772-846E-3B607565364A}">
  <ds:schemaRefs>
    <ds:schemaRef ds:uri="http://purl.org/dc/terms/"/>
    <ds:schemaRef ds:uri="http://www.w3.org/XML/1998/namespace"/>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8a51bc0c-296e-4a00-90d4-c3e247c296de"/>
    <ds:schemaRef ds:uri="http://schemas.microsoft.com/office/2006/metadata/properties"/>
    <ds:schemaRef ds:uri="http://purl.org/dc/dcmitype/"/>
  </ds:schemaRefs>
</ds:datastoreItem>
</file>

<file path=customXml/itemProps4.xml><?xml version="1.0" encoding="utf-8"?>
<ds:datastoreItem xmlns:ds="http://schemas.openxmlformats.org/officeDocument/2006/customXml" ds:itemID="{20DC4D25-0013-4598-848F-5387301C1E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TS102680392.dotx</Template>
  <TotalTime>137</TotalTime>
  <Pages>21</Pages>
  <Words>3375</Words>
  <Characters>19242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A. Mack</dc:creator>
  <cp:keywords/>
  <dc:description/>
  <cp:lastModifiedBy>Longstreth, Richard</cp:lastModifiedBy>
  <cp:revision>59</cp:revision>
  <cp:lastPrinted>2018-11-24T23:42:00Z</cp:lastPrinted>
  <dcterms:created xsi:type="dcterms:W3CDTF">2019-11-10T20:52:00Z</dcterms:created>
  <dcterms:modified xsi:type="dcterms:W3CDTF">2020-01-27T01:47:00Z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TC026803929991</vt:lpwstr>
  </property>
  <property fmtid="{D5CDD505-2E9C-101B-9397-08002B2CF9AE}" pid="3" name="ContentTypeId">
    <vt:lpwstr>0x010100B76A041793833A4AA71B75409B2372DE</vt:lpwstr>
  </property>
</Properties>
</file>